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542BE" w14:textId="77777777" w:rsidR="00B073A8" w:rsidRDefault="00B073A8" w:rsidP="00B073A8">
      <w:pPr>
        <w:widowControl/>
        <w:spacing w:after="160" w:line="259" w:lineRule="auto"/>
        <w:rPr>
          <w:rStyle w:val="Strong"/>
          <w:color w:val="E00030" w:themeColor="accent2"/>
          <w:sz w:val="27"/>
          <w:szCs w:val="27"/>
          <w:shd w:val="clear" w:color="auto" w:fill="FFFFFF"/>
          <w:lang w:val="nl-BE"/>
        </w:rPr>
      </w:pPr>
    </w:p>
    <w:p w14:paraId="2A1E14AB" w14:textId="77777777" w:rsidR="00B073A8" w:rsidRPr="00DB57F2" w:rsidRDefault="00B073A8" w:rsidP="00B073A8">
      <w:pPr>
        <w:widowControl/>
        <w:spacing w:after="160" w:line="259" w:lineRule="auto"/>
        <w:rPr>
          <w:rStyle w:val="Strong"/>
          <w:color w:val="E00030" w:themeColor="accent2"/>
          <w:sz w:val="27"/>
          <w:szCs w:val="27"/>
          <w:shd w:val="clear" w:color="auto" w:fill="FFFFFF"/>
          <w:lang w:val="nl-BE"/>
        </w:rPr>
      </w:pPr>
    </w:p>
    <w:p w14:paraId="5F0BACF3" w14:textId="02D3217A" w:rsidR="00B073A8" w:rsidRPr="008B1580" w:rsidRDefault="00B073A8" w:rsidP="00B073A8">
      <w:pPr>
        <w:pBdr>
          <w:top w:val="dashed" w:sz="4" w:space="1" w:color="44B8BE" w:themeColor="accent1"/>
          <w:bottom w:val="dashed" w:sz="4" w:space="1" w:color="44B8BE" w:themeColor="accent1"/>
        </w:pBdr>
        <w:spacing w:after="240"/>
        <w:rPr>
          <w:rFonts w:ascii="Morebi Rounded Med" w:hAnsi="Morebi Rounded Med"/>
          <w:b/>
          <w:color w:val="44B8BE" w:themeColor="accent1"/>
          <w:sz w:val="52"/>
          <w:lang w:val="nl-BE"/>
        </w:rPr>
      </w:pPr>
      <w:r>
        <w:rPr>
          <w:rFonts w:ascii="Morebi Rounded Med" w:hAnsi="Morebi Rounded Med"/>
          <w:b/>
          <w:color w:val="44B8BE" w:themeColor="accent1"/>
          <w:sz w:val="52"/>
          <w:lang w:val="nl-BE"/>
        </w:rPr>
        <w:t>AAN DE SLAG ALS HUISHOUDHULP</w:t>
      </w:r>
    </w:p>
    <w:p w14:paraId="5DF6D565" w14:textId="7DE8D43A" w:rsidR="00B073A8" w:rsidRPr="00DC165D" w:rsidRDefault="00B073A8" w:rsidP="00B073A8">
      <w:pPr>
        <w:rPr>
          <w:rFonts w:ascii="Morebi Rounded Med" w:hAnsi="Morebi Rounded Med"/>
          <w:color w:val="4A1556" w:themeColor="accent3"/>
          <w:sz w:val="40"/>
          <w:lang w:val="nl-BE"/>
        </w:rPr>
      </w:pPr>
      <w:r>
        <w:rPr>
          <w:rFonts w:ascii="Morebi Rounded Med" w:hAnsi="Morebi Rounded Med"/>
          <w:color w:val="4A1556" w:themeColor="accent3"/>
          <w:sz w:val="40"/>
          <w:lang w:val="nl-BE"/>
        </w:rPr>
        <w:t>INFO VOOR NIEUWE MEDERWERKERS</w:t>
      </w:r>
    </w:p>
    <w:p w14:paraId="61656BD7" w14:textId="77777777" w:rsidR="00B073A8" w:rsidRPr="003A5259" w:rsidRDefault="00B073A8" w:rsidP="00B073A8">
      <w:pPr>
        <w:widowControl/>
        <w:spacing w:after="160" w:line="259" w:lineRule="auto"/>
        <w:rPr>
          <w:rFonts w:cs="Tahoma"/>
          <w:color w:val="FFFFFF" w:themeColor="background1"/>
          <w:szCs w:val="20"/>
          <w:lang w:val="nl-BE"/>
        </w:rPr>
      </w:pPr>
    </w:p>
    <w:p w14:paraId="0AE70361" w14:textId="77777777" w:rsidR="00B073A8" w:rsidRDefault="00B073A8" w:rsidP="00B073A8">
      <w:pPr>
        <w:rPr>
          <w:b/>
          <w:bCs/>
          <w:lang w:val="nl-BE"/>
        </w:rPr>
      </w:pPr>
    </w:p>
    <w:p w14:paraId="724AC618" w14:textId="23EE6187" w:rsidR="0002672A" w:rsidRPr="00B073A8" w:rsidRDefault="00B073A8" w:rsidP="00B073A8">
      <w:pPr>
        <w:widowControl/>
        <w:spacing w:after="160" w:line="259" w:lineRule="auto"/>
        <w:rPr>
          <w:b/>
          <w:bCs/>
          <w:color w:val="E00030" w:themeColor="accent2"/>
          <w:sz w:val="27"/>
          <w:szCs w:val="27"/>
          <w:shd w:val="clear" w:color="auto" w:fill="FFFFFF"/>
          <w:lang w:val="nl-BE"/>
        </w:rPr>
      </w:pPr>
      <w:r w:rsidRPr="00DB57F2">
        <w:rPr>
          <w:rStyle w:val="Strong"/>
          <w:color w:val="E00030" w:themeColor="accent2"/>
          <w:sz w:val="27"/>
          <w:szCs w:val="27"/>
          <w:shd w:val="clear" w:color="auto" w:fill="FFFFFF"/>
          <w:lang w:val="nl-BE"/>
        </w:rPr>
        <w:t>Dit Word-document kan</w:t>
      </w:r>
      <w:r>
        <w:rPr>
          <w:rStyle w:val="Strong"/>
          <w:color w:val="E00030" w:themeColor="accent2"/>
          <w:sz w:val="27"/>
          <w:szCs w:val="27"/>
          <w:shd w:val="clear" w:color="auto" w:fill="FFFFFF"/>
          <w:lang w:val="nl-BE"/>
        </w:rPr>
        <w:t xml:space="preserve"> je</w:t>
      </w:r>
      <w:r w:rsidRPr="00DB57F2">
        <w:rPr>
          <w:rStyle w:val="Strong"/>
          <w:color w:val="E00030" w:themeColor="accent2"/>
          <w:sz w:val="27"/>
          <w:szCs w:val="27"/>
          <w:shd w:val="clear" w:color="auto" w:fill="FFFFFF"/>
          <w:lang w:val="nl-BE"/>
        </w:rPr>
        <w:t xml:space="preserve"> aanpassen aan je specifieke situatie.</w:t>
      </w:r>
    </w:p>
    <w:p w14:paraId="0EF62E74" w14:textId="77777777" w:rsidR="00760A3F" w:rsidRDefault="00760A3F" w:rsidP="00760A3F">
      <w:pPr>
        <w:tabs>
          <w:tab w:val="right" w:pos="9073"/>
        </w:tabs>
        <w:rPr>
          <w:rFonts w:ascii="Candara" w:hAnsi="Candara" w:cs="Arial"/>
          <w:color w:val="FFFFFF" w:themeColor="background1"/>
          <w:szCs w:val="20"/>
          <w:lang w:val="nl-BE"/>
        </w:rPr>
      </w:pPr>
    </w:p>
    <w:p w14:paraId="40056053" w14:textId="77777777" w:rsidR="00760A3F" w:rsidRDefault="00760A3F" w:rsidP="00760A3F">
      <w:pPr>
        <w:tabs>
          <w:tab w:val="right" w:pos="9073"/>
        </w:tabs>
        <w:rPr>
          <w:rFonts w:ascii="Candara" w:hAnsi="Candara" w:cs="Arial"/>
          <w:color w:val="FFFFFF" w:themeColor="background1"/>
          <w:szCs w:val="20"/>
          <w:lang w:val="nl-BE"/>
        </w:rPr>
      </w:pPr>
    </w:p>
    <w:p w14:paraId="5B4B7252" w14:textId="4C8A3EAF" w:rsidR="00E031E9" w:rsidRPr="00F46EC2" w:rsidRDefault="00E348D8" w:rsidP="00760A3F">
      <w:pPr>
        <w:tabs>
          <w:tab w:val="right" w:pos="9073"/>
        </w:tabs>
        <w:rPr>
          <w:rFonts w:cs="Tahoma"/>
          <w:color w:val="FFFFFF" w:themeColor="background1"/>
          <w:szCs w:val="20"/>
          <w:lang w:val="nl-BE"/>
        </w:rPr>
      </w:pPr>
      <w:bookmarkStart w:id="0" w:name="_Toc473636072"/>
      <w:r>
        <w:rPr>
          <w:rFonts w:cs="Tahoma"/>
          <w:color w:val="FFFFFF" w:themeColor="background1"/>
          <w:szCs w:val="20"/>
          <w:lang w:val="nl-BE"/>
        </w:rPr>
        <w:br w:type="column"/>
      </w:r>
    </w:p>
    <w:p w14:paraId="74CFEA05" w14:textId="77777777" w:rsidR="00D614C4" w:rsidRPr="00E96BB8" w:rsidRDefault="00D614C4" w:rsidP="00910AB5">
      <w:pPr>
        <w:pStyle w:val="Kop1"/>
        <w:pBdr>
          <w:bottom w:val="single" w:sz="4" w:space="1" w:color="E00030" w:themeColor="accent2"/>
        </w:pBdr>
        <w:tabs>
          <w:tab w:val="clear" w:pos="360"/>
        </w:tabs>
        <w:outlineLvl w:val="0"/>
        <w:rPr>
          <w:rFonts w:ascii="PT Sans" w:hAnsi="PT Sans" w:cs="Arial"/>
          <w:color w:val="44B8BE" w:themeColor="accent1"/>
        </w:rPr>
      </w:pPr>
      <w:bookmarkStart w:id="1" w:name="_Toc203358685"/>
      <w:bookmarkStart w:id="2" w:name="_Toc147008670"/>
      <w:bookmarkStart w:id="3" w:name="_Toc200358017"/>
      <w:r w:rsidRPr="00E96BB8">
        <w:rPr>
          <w:rFonts w:ascii="PT Sans" w:hAnsi="PT Sans" w:cs="Arial"/>
          <w:noProof/>
          <w:color w:val="44B8BE" w:themeColor="accent1"/>
        </w:rPr>
        <w:drawing>
          <wp:anchor distT="0" distB="0" distL="114300" distR="114300" simplePos="0" relativeHeight="251658251" behindDoc="0" locked="0" layoutInCell="1" allowOverlap="1" wp14:anchorId="6751A9F7" wp14:editId="2FD67FF6">
            <wp:simplePos x="0" y="0"/>
            <wp:positionH relativeFrom="margin">
              <wp:posOffset>-57785</wp:posOffset>
            </wp:positionH>
            <wp:positionV relativeFrom="paragraph">
              <wp:posOffset>0</wp:posOffset>
            </wp:positionV>
            <wp:extent cx="438150" cy="438150"/>
            <wp:effectExtent l="0" t="0" r="9525" b="952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pic:spPr>
                </pic:pic>
              </a:graphicData>
            </a:graphic>
            <wp14:sizeRelH relativeFrom="margin">
              <wp14:pctWidth>0</wp14:pctWidth>
            </wp14:sizeRelH>
            <wp14:sizeRelV relativeFrom="margin">
              <wp14:pctHeight>0</wp14:pctHeight>
            </wp14:sizeRelV>
          </wp:anchor>
        </w:drawing>
      </w:r>
      <w:r w:rsidRPr="004C779D">
        <w:rPr>
          <w:rFonts w:ascii="Morebi Rounded Med" w:hAnsi="Morebi Rounded Med" w:cs="Arial"/>
          <w:b/>
          <w:bCs/>
          <w:color w:val="44B8BE" w:themeColor="accent1"/>
          <w:sz w:val="40"/>
          <w:szCs w:val="40"/>
        </w:rPr>
        <w:t>Welkomstwoord</w:t>
      </w:r>
      <w:bookmarkEnd w:id="1"/>
      <w:bookmarkEnd w:id="2"/>
      <w:r w:rsidRPr="004C779D">
        <w:rPr>
          <w:rFonts w:ascii="Morebi Rounded Med" w:hAnsi="Morebi Rounded Med" w:cs="Arial"/>
          <w:b/>
          <w:bCs/>
          <w:color w:val="44B8BE" w:themeColor="accent1"/>
          <w:sz w:val="40"/>
          <w:szCs w:val="40"/>
        </w:rPr>
        <w:t xml:space="preserve"> </w:t>
      </w:r>
      <w:bookmarkEnd w:id="3"/>
    </w:p>
    <w:p w14:paraId="0322A213" w14:textId="77777777" w:rsidR="00D614C4" w:rsidRDefault="00D614C4" w:rsidP="00D769BD">
      <w:pPr>
        <w:rPr>
          <w:b/>
          <w:bCs/>
          <w:lang w:val="nl-BE"/>
        </w:rPr>
      </w:pPr>
    </w:p>
    <w:p w14:paraId="4A09A7E0" w14:textId="62B065B4" w:rsidR="00D769BD" w:rsidRPr="00F46EC2" w:rsidRDefault="00D769BD" w:rsidP="00D769BD">
      <w:pPr>
        <w:rPr>
          <w:b/>
          <w:bCs/>
          <w:lang w:val="nl-BE"/>
        </w:rPr>
      </w:pPr>
      <w:r w:rsidRPr="00F46EC2">
        <w:rPr>
          <w:b/>
          <w:bCs/>
          <w:lang w:val="nl-BE"/>
        </w:rPr>
        <w:t>Je gaat aan de slag als huishoudhulp</w:t>
      </w:r>
      <w:r w:rsidR="007473A8" w:rsidRPr="00F46EC2">
        <w:rPr>
          <w:b/>
          <w:bCs/>
          <w:lang w:val="nl-BE"/>
        </w:rPr>
        <w:t xml:space="preserve"> via dienstencheques</w:t>
      </w:r>
      <w:r w:rsidRPr="00F46EC2">
        <w:rPr>
          <w:b/>
          <w:bCs/>
          <w:lang w:val="nl-BE"/>
        </w:rPr>
        <w:t xml:space="preserve">. </w:t>
      </w:r>
    </w:p>
    <w:p w14:paraId="4AAFCABC" w14:textId="77777777" w:rsidR="00C03928" w:rsidRPr="00F46EC2" w:rsidRDefault="00C03928" w:rsidP="00D769BD">
      <w:pPr>
        <w:rPr>
          <w:lang w:val="nl-BE"/>
        </w:rPr>
      </w:pPr>
    </w:p>
    <w:p w14:paraId="716F5266" w14:textId="77777777" w:rsidR="007620C2" w:rsidRPr="00F46EC2" w:rsidRDefault="007620C2" w:rsidP="00D769BD">
      <w:pPr>
        <w:rPr>
          <w:lang w:val="nl-BE"/>
        </w:rPr>
      </w:pPr>
      <w:r w:rsidRPr="00F46EC2">
        <w:rPr>
          <w:lang w:val="nl-BE"/>
        </w:rPr>
        <w:t xml:space="preserve">Huishoudhulpen voeren hun werk uit in de woning van de particulier waarbij ze meestal gebruik moeten maken van het materiaal en van de reinigingsmiddelen die reeds aanwezig zijn in de woning. </w:t>
      </w:r>
    </w:p>
    <w:p w14:paraId="10845202" w14:textId="77777777" w:rsidR="007620C2" w:rsidRPr="00F46EC2" w:rsidRDefault="007620C2" w:rsidP="00D769BD">
      <w:pPr>
        <w:rPr>
          <w:lang w:val="nl-BE"/>
        </w:rPr>
      </w:pPr>
    </w:p>
    <w:p w14:paraId="558A1358" w14:textId="7B5F5AA6" w:rsidR="009972D9" w:rsidRPr="00F46EC2" w:rsidRDefault="007620C2" w:rsidP="00D769BD">
      <w:pPr>
        <w:rPr>
          <w:lang w:val="nl-BE"/>
        </w:rPr>
      </w:pPr>
      <w:r w:rsidRPr="00F46EC2">
        <w:rPr>
          <w:lang w:val="nl-BE"/>
        </w:rPr>
        <w:t xml:space="preserve">Het is bijgevolg </w:t>
      </w:r>
      <w:r w:rsidR="00E02F26" w:rsidRPr="00F46EC2">
        <w:rPr>
          <w:lang w:val="nl-BE"/>
        </w:rPr>
        <w:t>belangrijk om goed op de hoogte te zijn van de mogelijk</w:t>
      </w:r>
      <w:r w:rsidR="00E7140F" w:rsidRPr="00F46EC2">
        <w:rPr>
          <w:lang w:val="nl-BE"/>
        </w:rPr>
        <w:t xml:space="preserve">e </w:t>
      </w:r>
      <w:r w:rsidR="00E02F26" w:rsidRPr="00F46EC2">
        <w:rPr>
          <w:lang w:val="nl-BE"/>
        </w:rPr>
        <w:t>risico’s en van</w:t>
      </w:r>
      <w:r w:rsidRPr="00F46EC2">
        <w:rPr>
          <w:lang w:val="nl-BE"/>
        </w:rPr>
        <w:t xml:space="preserve"> de </w:t>
      </w:r>
      <w:r w:rsidR="00D57D07" w:rsidRPr="00F46EC2">
        <w:rPr>
          <w:lang w:val="nl-BE"/>
        </w:rPr>
        <w:t xml:space="preserve">geschikte </w:t>
      </w:r>
      <w:r w:rsidR="0001342E" w:rsidRPr="00F46EC2">
        <w:rPr>
          <w:lang w:val="nl-BE"/>
        </w:rPr>
        <w:t xml:space="preserve">preventieve </w:t>
      </w:r>
      <w:r w:rsidR="00E02F26" w:rsidRPr="00F46EC2">
        <w:rPr>
          <w:lang w:val="nl-BE"/>
        </w:rPr>
        <w:t xml:space="preserve">maatregelen die je kan nemen </w:t>
      </w:r>
      <w:r w:rsidR="0001342E" w:rsidRPr="00F46EC2">
        <w:rPr>
          <w:lang w:val="nl-BE"/>
        </w:rPr>
        <w:t>om je veiligheid en gezondheid te</w:t>
      </w:r>
      <w:r w:rsidR="006F1C4E" w:rsidRPr="00F46EC2">
        <w:rPr>
          <w:lang w:val="nl-BE"/>
        </w:rPr>
        <w:t xml:space="preserve"> </w:t>
      </w:r>
      <w:r w:rsidR="005F0DC7" w:rsidRPr="00F46EC2">
        <w:rPr>
          <w:lang w:val="nl-BE"/>
        </w:rPr>
        <w:t>waarborgen</w:t>
      </w:r>
      <w:r w:rsidR="00E02F26" w:rsidRPr="00F46EC2">
        <w:rPr>
          <w:lang w:val="nl-BE"/>
        </w:rPr>
        <w:t>.</w:t>
      </w:r>
    </w:p>
    <w:p w14:paraId="192E2FF2" w14:textId="77777777" w:rsidR="00CE2E99" w:rsidRPr="00F46EC2" w:rsidRDefault="00CE2E99" w:rsidP="00D769BD">
      <w:pPr>
        <w:rPr>
          <w:lang w:val="nl-BE"/>
        </w:rPr>
      </w:pPr>
    </w:p>
    <w:p w14:paraId="32F64D86" w14:textId="2F1DBF7E" w:rsidR="00C03928" w:rsidRPr="00F46EC2" w:rsidRDefault="00C03928" w:rsidP="00D769BD">
      <w:pPr>
        <w:rPr>
          <w:lang w:val="nl-BE"/>
        </w:rPr>
      </w:pPr>
      <w:r w:rsidRPr="00F46EC2">
        <w:rPr>
          <w:lang w:val="nl-BE"/>
        </w:rPr>
        <w:t>Deze brochure geeft je een overzicht van wat er allemaal bij deze job komt kijken op vlak van veiligheid en gezondheid op het werk</w:t>
      </w:r>
      <w:r w:rsidR="00A651F2" w:rsidRPr="00F46EC2">
        <w:rPr>
          <w:lang w:val="nl-BE"/>
        </w:rPr>
        <w:t xml:space="preserve"> en </w:t>
      </w:r>
      <w:r w:rsidR="00CA4287" w:rsidRPr="00F46EC2">
        <w:rPr>
          <w:lang w:val="nl-BE"/>
        </w:rPr>
        <w:t xml:space="preserve">geeft je concrete </w:t>
      </w:r>
      <w:r w:rsidR="00A651F2" w:rsidRPr="00F46EC2">
        <w:rPr>
          <w:lang w:val="nl-BE"/>
        </w:rPr>
        <w:t>handvaten om mee aan de slag te gaan</w:t>
      </w:r>
      <w:r w:rsidRPr="00F46EC2">
        <w:rPr>
          <w:lang w:val="nl-BE"/>
        </w:rPr>
        <w:t xml:space="preserve">. </w:t>
      </w:r>
    </w:p>
    <w:p w14:paraId="1A249D70" w14:textId="77777777" w:rsidR="00407C58" w:rsidRPr="00F46EC2" w:rsidRDefault="00407C58" w:rsidP="00D769BD">
      <w:pPr>
        <w:rPr>
          <w:lang w:val="nl-BE"/>
        </w:rPr>
      </w:pPr>
    </w:p>
    <w:p w14:paraId="5DE66FDC" w14:textId="77777777" w:rsidR="00FB6781" w:rsidRPr="00F46EC2" w:rsidRDefault="00FB6781" w:rsidP="00D769BD">
      <w:pPr>
        <w:rPr>
          <w:b/>
          <w:bCs/>
          <w:lang w:val="nl-BE"/>
        </w:rPr>
      </w:pPr>
    </w:p>
    <w:p w14:paraId="7E9968CE" w14:textId="4A25460D" w:rsidR="001C4A8B" w:rsidRPr="00F46EC2" w:rsidRDefault="001C4A8B" w:rsidP="00D769BD">
      <w:pPr>
        <w:rPr>
          <w:b/>
          <w:bCs/>
          <w:lang w:val="nl-BE"/>
        </w:rPr>
      </w:pPr>
      <w:r w:rsidRPr="00F46EC2">
        <w:rPr>
          <w:b/>
          <w:bCs/>
          <w:lang w:val="nl-BE"/>
        </w:rPr>
        <w:t>Opleiding</w:t>
      </w:r>
      <w:r w:rsidR="00C37D52" w:rsidRPr="00F46EC2">
        <w:rPr>
          <w:b/>
          <w:bCs/>
          <w:lang w:val="nl-BE"/>
        </w:rPr>
        <w:t>en</w:t>
      </w:r>
    </w:p>
    <w:p w14:paraId="751DD15E" w14:textId="77777777" w:rsidR="001C4A8B" w:rsidRPr="00F46EC2" w:rsidRDefault="001C4A8B" w:rsidP="00D769BD">
      <w:pPr>
        <w:rPr>
          <w:lang w:val="nl-BE"/>
        </w:rPr>
      </w:pPr>
    </w:p>
    <w:p w14:paraId="2AE983B5" w14:textId="08BEB825" w:rsidR="00E06EFD" w:rsidRPr="00F46EC2" w:rsidRDefault="00E06EFD" w:rsidP="00D769BD">
      <w:pPr>
        <w:rPr>
          <w:lang w:val="nl-BE"/>
        </w:rPr>
      </w:pPr>
      <w:r w:rsidRPr="00F46EC2">
        <w:rPr>
          <w:lang w:val="nl-BE"/>
        </w:rPr>
        <w:t>Om te verzekeren dat je start als huishoudhulp vlot verloopt, voorzien wij ook enkele opleidingen voor jou.</w:t>
      </w:r>
    </w:p>
    <w:p w14:paraId="370ABE4E" w14:textId="77777777" w:rsidR="00E06EFD" w:rsidRPr="00F46EC2" w:rsidRDefault="00E06EFD" w:rsidP="00D769BD">
      <w:pPr>
        <w:rPr>
          <w:lang w:val="nl-BE"/>
        </w:rPr>
      </w:pPr>
    </w:p>
    <w:tbl>
      <w:tblPr>
        <w:tblStyle w:val="TableGrid"/>
        <w:tblW w:w="0" w:type="auto"/>
        <w:tblLook w:val="04A0" w:firstRow="1" w:lastRow="0" w:firstColumn="1" w:lastColumn="0" w:noHBand="0" w:noVBand="1"/>
      </w:tblPr>
      <w:tblGrid>
        <w:gridCol w:w="3257"/>
        <w:gridCol w:w="3258"/>
        <w:gridCol w:w="3258"/>
      </w:tblGrid>
      <w:tr w:rsidR="002A6EB6" w:rsidRPr="002A6EB6" w14:paraId="69361D4C" w14:textId="77777777" w:rsidTr="00C37D52">
        <w:trPr>
          <w:trHeight w:val="340"/>
        </w:trPr>
        <w:tc>
          <w:tcPr>
            <w:tcW w:w="3257" w:type="dxa"/>
            <w:vAlign w:val="center"/>
          </w:tcPr>
          <w:p w14:paraId="1DE39307" w14:textId="46C2C803" w:rsidR="00A06DE1" w:rsidRPr="002A6EB6" w:rsidRDefault="00A06DE1" w:rsidP="00A06DE1">
            <w:pPr>
              <w:rPr>
                <w:b/>
                <w:bCs/>
                <w:color w:val="44B8BE" w:themeColor="accent1"/>
                <w:lang w:val="nl-BE"/>
              </w:rPr>
            </w:pPr>
            <w:r w:rsidRPr="002A6EB6">
              <w:rPr>
                <w:b/>
                <w:bCs/>
                <w:color w:val="44B8BE" w:themeColor="accent1"/>
                <w:lang w:val="nl-BE"/>
              </w:rPr>
              <w:t>Onderwerp</w:t>
            </w:r>
          </w:p>
        </w:tc>
        <w:tc>
          <w:tcPr>
            <w:tcW w:w="3258" w:type="dxa"/>
            <w:vAlign w:val="center"/>
          </w:tcPr>
          <w:p w14:paraId="3E8C296B" w14:textId="6F256C35" w:rsidR="00A06DE1" w:rsidRPr="002A6EB6" w:rsidRDefault="00A06DE1" w:rsidP="00A06DE1">
            <w:pPr>
              <w:rPr>
                <w:b/>
                <w:bCs/>
                <w:color w:val="44B8BE" w:themeColor="accent1"/>
                <w:lang w:val="nl-BE"/>
              </w:rPr>
            </w:pPr>
            <w:r w:rsidRPr="002A6EB6">
              <w:rPr>
                <w:b/>
                <w:bCs/>
                <w:color w:val="44B8BE" w:themeColor="accent1"/>
                <w:lang w:val="nl-BE"/>
              </w:rPr>
              <w:t>Datum</w:t>
            </w:r>
          </w:p>
        </w:tc>
        <w:tc>
          <w:tcPr>
            <w:tcW w:w="3258" w:type="dxa"/>
            <w:vAlign w:val="center"/>
          </w:tcPr>
          <w:p w14:paraId="221DB85A" w14:textId="08C636E2" w:rsidR="00A06DE1" w:rsidRPr="002A6EB6" w:rsidRDefault="00A06DE1" w:rsidP="00A06DE1">
            <w:pPr>
              <w:rPr>
                <w:b/>
                <w:bCs/>
                <w:color w:val="44B8BE" w:themeColor="accent1"/>
                <w:lang w:val="nl-BE"/>
              </w:rPr>
            </w:pPr>
            <w:r w:rsidRPr="002A6EB6">
              <w:rPr>
                <w:b/>
                <w:bCs/>
                <w:color w:val="44B8BE" w:themeColor="accent1"/>
                <w:lang w:val="nl-BE"/>
              </w:rPr>
              <w:t>Trainer</w:t>
            </w:r>
          </w:p>
        </w:tc>
      </w:tr>
      <w:tr w:rsidR="00A06DE1" w:rsidRPr="00F46EC2" w14:paraId="4B67ECAD" w14:textId="77777777" w:rsidTr="00C37D52">
        <w:trPr>
          <w:trHeight w:val="340"/>
        </w:trPr>
        <w:tc>
          <w:tcPr>
            <w:tcW w:w="3257" w:type="dxa"/>
            <w:vAlign w:val="center"/>
          </w:tcPr>
          <w:p w14:paraId="5C0EED2F" w14:textId="7F4C8141" w:rsidR="00A06DE1" w:rsidRPr="00F46EC2" w:rsidRDefault="00A06DE1" w:rsidP="00A06DE1">
            <w:pPr>
              <w:rPr>
                <w:lang w:val="nl-BE"/>
              </w:rPr>
            </w:pPr>
            <w:r w:rsidRPr="00F46EC2">
              <w:rPr>
                <w:lang w:val="nl-BE"/>
              </w:rPr>
              <w:t>Onthaal</w:t>
            </w:r>
          </w:p>
        </w:tc>
        <w:tc>
          <w:tcPr>
            <w:tcW w:w="3258" w:type="dxa"/>
            <w:vAlign w:val="center"/>
          </w:tcPr>
          <w:p w14:paraId="43AE1896" w14:textId="4CEB24A5" w:rsidR="00A06DE1" w:rsidRPr="00F46EC2" w:rsidRDefault="00A06DE1" w:rsidP="00A06DE1">
            <w:pPr>
              <w:rPr>
                <w:highlight w:val="yellow"/>
                <w:lang w:val="nl-BE"/>
              </w:rPr>
            </w:pPr>
            <w:r w:rsidRPr="00F46EC2">
              <w:rPr>
                <w:highlight w:val="yellow"/>
                <w:lang w:val="nl-BE"/>
              </w:rPr>
              <w:t>XX/XX/XXXX</w:t>
            </w:r>
          </w:p>
        </w:tc>
        <w:tc>
          <w:tcPr>
            <w:tcW w:w="3258" w:type="dxa"/>
            <w:vAlign w:val="center"/>
          </w:tcPr>
          <w:p w14:paraId="08F21DA5" w14:textId="4A9F3CCC" w:rsidR="00A06DE1" w:rsidRPr="00F46EC2" w:rsidRDefault="00591BAF" w:rsidP="00A06DE1">
            <w:pPr>
              <w:rPr>
                <w:highlight w:val="yellow"/>
                <w:lang w:val="nl-BE"/>
              </w:rPr>
            </w:pPr>
            <w:r w:rsidRPr="00F46EC2">
              <w:rPr>
                <w:highlight w:val="yellow"/>
                <w:lang w:val="nl-BE"/>
              </w:rPr>
              <w:t>XXX</w:t>
            </w:r>
          </w:p>
        </w:tc>
      </w:tr>
      <w:tr w:rsidR="00A06DE1" w:rsidRPr="00F46EC2" w14:paraId="38E5EF2C" w14:textId="77777777" w:rsidTr="00C37D52">
        <w:trPr>
          <w:trHeight w:val="340"/>
        </w:trPr>
        <w:tc>
          <w:tcPr>
            <w:tcW w:w="3257" w:type="dxa"/>
            <w:vAlign w:val="center"/>
          </w:tcPr>
          <w:p w14:paraId="5120EDFB" w14:textId="387A47D1" w:rsidR="00A06DE1" w:rsidRPr="00F46EC2" w:rsidRDefault="00C37D52" w:rsidP="00A06DE1">
            <w:pPr>
              <w:rPr>
                <w:lang w:val="nl-BE"/>
              </w:rPr>
            </w:pPr>
            <w:r w:rsidRPr="00F46EC2">
              <w:rPr>
                <w:lang w:val="nl-BE"/>
              </w:rPr>
              <w:t>Ergonomische poetstechnieken</w:t>
            </w:r>
          </w:p>
        </w:tc>
        <w:tc>
          <w:tcPr>
            <w:tcW w:w="3258" w:type="dxa"/>
            <w:vAlign w:val="center"/>
          </w:tcPr>
          <w:p w14:paraId="77568AED" w14:textId="278FD8BB" w:rsidR="00A06DE1" w:rsidRPr="00F46EC2" w:rsidRDefault="00C37D52" w:rsidP="00A06DE1">
            <w:pPr>
              <w:rPr>
                <w:highlight w:val="yellow"/>
                <w:lang w:val="nl-BE"/>
              </w:rPr>
            </w:pPr>
            <w:r w:rsidRPr="00F46EC2">
              <w:rPr>
                <w:highlight w:val="yellow"/>
                <w:lang w:val="nl-BE"/>
              </w:rPr>
              <w:t>XX/XX/XXXX</w:t>
            </w:r>
          </w:p>
        </w:tc>
        <w:tc>
          <w:tcPr>
            <w:tcW w:w="3258" w:type="dxa"/>
            <w:vAlign w:val="center"/>
          </w:tcPr>
          <w:p w14:paraId="4E1C90A5" w14:textId="613C0626" w:rsidR="00A06DE1" w:rsidRPr="00F46EC2" w:rsidRDefault="00591BAF" w:rsidP="00A06DE1">
            <w:pPr>
              <w:rPr>
                <w:highlight w:val="yellow"/>
                <w:lang w:val="nl-BE"/>
              </w:rPr>
            </w:pPr>
            <w:r w:rsidRPr="00F46EC2">
              <w:rPr>
                <w:highlight w:val="yellow"/>
                <w:lang w:val="nl-BE"/>
              </w:rPr>
              <w:t>XXX</w:t>
            </w:r>
          </w:p>
        </w:tc>
      </w:tr>
      <w:tr w:rsidR="00A06DE1" w:rsidRPr="00F46EC2" w14:paraId="73654132" w14:textId="77777777" w:rsidTr="00C37D52">
        <w:trPr>
          <w:trHeight w:val="340"/>
        </w:trPr>
        <w:tc>
          <w:tcPr>
            <w:tcW w:w="3257" w:type="dxa"/>
            <w:vAlign w:val="center"/>
          </w:tcPr>
          <w:p w14:paraId="1F289D12" w14:textId="225E9598" w:rsidR="00A06DE1" w:rsidRPr="00F46EC2" w:rsidRDefault="00C37D52" w:rsidP="00A06DE1">
            <w:pPr>
              <w:rPr>
                <w:lang w:val="nl-BE"/>
              </w:rPr>
            </w:pPr>
            <w:r w:rsidRPr="00F46EC2">
              <w:rPr>
                <w:lang w:val="nl-BE"/>
              </w:rPr>
              <w:t>…</w:t>
            </w:r>
          </w:p>
        </w:tc>
        <w:tc>
          <w:tcPr>
            <w:tcW w:w="3258" w:type="dxa"/>
            <w:vAlign w:val="center"/>
          </w:tcPr>
          <w:p w14:paraId="741E6EF0" w14:textId="77777777" w:rsidR="00A06DE1" w:rsidRPr="00F46EC2" w:rsidRDefault="00A06DE1" w:rsidP="00A06DE1">
            <w:pPr>
              <w:rPr>
                <w:lang w:val="nl-BE"/>
              </w:rPr>
            </w:pPr>
          </w:p>
        </w:tc>
        <w:tc>
          <w:tcPr>
            <w:tcW w:w="3258" w:type="dxa"/>
            <w:vAlign w:val="center"/>
          </w:tcPr>
          <w:p w14:paraId="4E92DE41" w14:textId="77777777" w:rsidR="00A06DE1" w:rsidRPr="00F46EC2" w:rsidRDefault="00A06DE1" w:rsidP="00A06DE1">
            <w:pPr>
              <w:rPr>
                <w:lang w:val="nl-BE"/>
              </w:rPr>
            </w:pPr>
          </w:p>
        </w:tc>
      </w:tr>
      <w:tr w:rsidR="00A06DE1" w:rsidRPr="00F46EC2" w14:paraId="522386D5" w14:textId="77777777" w:rsidTr="00C37D52">
        <w:trPr>
          <w:trHeight w:val="340"/>
        </w:trPr>
        <w:tc>
          <w:tcPr>
            <w:tcW w:w="3257" w:type="dxa"/>
            <w:vAlign w:val="center"/>
          </w:tcPr>
          <w:p w14:paraId="7E583921" w14:textId="335EF86F" w:rsidR="00A06DE1" w:rsidRPr="00F46EC2" w:rsidRDefault="00C37D52" w:rsidP="00A06DE1">
            <w:pPr>
              <w:rPr>
                <w:lang w:val="nl-BE"/>
              </w:rPr>
            </w:pPr>
            <w:r w:rsidRPr="00F46EC2">
              <w:rPr>
                <w:lang w:val="nl-BE"/>
              </w:rPr>
              <w:t xml:space="preserve">… </w:t>
            </w:r>
          </w:p>
        </w:tc>
        <w:tc>
          <w:tcPr>
            <w:tcW w:w="3258" w:type="dxa"/>
            <w:vAlign w:val="center"/>
          </w:tcPr>
          <w:p w14:paraId="19949702" w14:textId="77777777" w:rsidR="00A06DE1" w:rsidRPr="00F46EC2" w:rsidRDefault="00A06DE1" w:rsidP="00A06DE1">
            <w:pPr>
              <w:rPr>
                <w:lang w:val="nl-BE"/>
              </w:rPr>
            </w:pPr>
          </w:p>
        </w:tc>
        <w:tc>
          <w:tcPr>
            <w:tcW w:w="3258" w:type="dxa"/>
            <w:vAlign w:val="center"/>
          </w:tcPr>
          <w:p w14:paraId="7471F07B" w14:textId="77777777" w:rsidR="00A06DE1" w:rsidRPr="00F46EC2" w:rsidRDefault="00A06DE1" w:rsidP="00A06DE1">
            <w:pPr>
              <w:rPr>
                <w:lang w:val="nl-BE"/>
              </w:rPr>
            </w:pPr>
          </w:p>
        </w:tc>
      </w:tr>
    </w:tbl>
    <w:p w14:paraId="07C8765E" w14:textId="77777777" w:rsidR="0018326A" w:rsidRPr="00F46EC2" w:rsidRDefault="0018326A" w:rsidP="00D769BD">
      <w:pPr>
        <w:rPr>
          <w:b/>
          <w:bCs/>
          <w:lang w:val="nl-BE"/>
        </w:rPr>
      </w:pPr>
    </w:p>
    <w:p w14:paraId="025F257B" w14:textId="77777777" w:rsidR="00407C58" w:rsidRPr="00F46EC2" w:rsidRDefault="00407C58" w:rsidP="00D769BD">
      <w:pPr>
        <w:rPr>
          <w:lang w:val="nl-BE"/>
        </w:rPr>
      </w:pPr>
    </w:p>
    <w:p w14:paraId="7A1E0FF7" w14:textId="77777777" w:rsidR="005F0DC7" w:rsidRPr="00F46EC2" w:rsidRDefault="00027889">
      <w:pPr>
        <w:widowControl/>
        <w:spacing w:after="160" w:line="259" w:lineRule="auto"/>
        <w:rPr>
          <w:b/>
          <w:bCs/>
          <w:lang w:val="nl-BE"/>
        </w:rPr>
      </w:pPr>
      <w:r w:rsidRPr="00F46EC2">
        <w:rPr>
          <w:b/>
          <w:bCs/>
          <w:lang w:val="nl-BE"/>
        </w:rPr>
        <w:t>Communicatie</w:t>
      </w:r>
    </w:p>
    <w:p w14:paraId="64BCF293" w14:textId="31B4B531" w:rsidR="00BD19C5" w:rsidRPr="00F46EC2" w:rsidRDefault="00366B10" w:rsidP="00BD19C5">
      <w:pPr>
        <w:widowControl/>
        <w:spacing w:after="160" w:line="259" w:lineRule="auto"/>
        <w:rPr>
          <w:lang w:val="nl-BE"/>
        </w:rPr>
      </w:pPr>
      <w:r w:rsidRPr="00F46EC2">
        <w:rPr>
          <w:lang w:val="nl-BE"/>
        </w:rPr>
        <w:t xml:space="preserve">We vinden het uitermate belangrijk </w:t>
      </w:r>
      <w:r w:rsidR="00DC65CF" w:rsidRPr="00F46EC2">
        <w:rPr>
          <w:lang w:val="nl-BE"/>
        </w:rPr>
        <w:t xml:space="preserve">als dienstenchequebedrijf </w:t>
      </w:r>
      <w:r w:rsidRPr="00F46EC2">
        <w:rPr>
          <w:lang w:val="nl-BE"/>
        </w:rPr>
        <w:t>om goed te communiceren met onze huishoudhulpen</w:t>
      </w:r>
      <w:r w:rsidR="00BD19C5" w:rsidRPr="00F46EC2">
        <w:rPr>
          <w:lang w:val="nl-BE"/>
        </w:rPr>
        <w:t>. Hieronder kan je een overzicht terugvinden van onze contactgegevens:</w:t>
      </w:r>
    </w:p>
    <w:tbl>
      <w:tblPr>
        <w:tblStyle w:val="TableGrid"/>
        <w:tblW w:w="9773" w:type="dxa"/>
        <w:tblLook w:val="04A0" w:firstRow="1" w:lastRow="0" w:firstColumn="1" w:lastColumn="0" w:noHBand="0" w:noVBand="1"/>
      </w:tblPr>
      <w:tblGrid>
        <w:gridCol w:w="2145"/>
        <w:gridCol w:w="2670"/>
        <w:gridCol w:w="1701"/>
        <w:gridCol w:w="3257"/>
      </w:tblGrid>
      <w:tr w:rsidR="002A6EB6" w:rsidRPr="002A6EB6" w14:paraId="547D1535" w14:textId="61771CEC" w:rsidTr="647E953D">
        <w:trPr>
          <w:trHeight w:val="340"/>
        </w:trPr>
        <w:tc>
          <w:tcPr>
            <w:tcW w:w="2145" w:type="dxa"/>
            <w:vAlign w:val="center"/>
          </w:tcPr>
          <w:p w14:paraId="63AC1215" w14:textId="658D07EA" w:rsidR="00A753B9" w:rsidRPr="002A6EB6" w:rsidRDefault="2A8069E2" w:rsidP="647E953D">
            <w:r w:rsidRPr="647E953D">
              <w:rPr>
                <w:b/>
                <w:bCs/>
                <w:color w:val="44B8BE" w:themeColor="accent1"/>
                <w:lang w:val="nl-BE"/>
              </w:rPr>
              <w:t>Functie</w:t>
            </w:r>
          </w:p>
        </w:tc>
        <w:tc>
          <w:tcPr>
            <w:tcW w:w="2670" w:type="dxa"/>
            <w:vAlign w:val="center"/>
          </w:tcPr>
          <w:p w14:paraId="5B3E97C7" w14:textId="34DC5F71" w:rsidR="00A753B9" w:rsidRPr="002A6EB6" w:rsidRDefault="00A753B9" w:rsidP="0094048D">
            <w:pPr>
              <w:rPr>
                <w:b/>
                <w:bCs/>
                <w:color w:val="44B8BE" w:themeColor="accent1"/>
                <w:lang w:val="nl-BE"/>
              </w:rPr>
            </w:pPr>
            <w:r w:rsidRPr="002A6EB6">
              <w:rPr>
                <w:b/>
                <w:bCs/>
                <w:color w:val="44B8BE" w:themeColor="accent1"/>
                <w:lang w:val="nl-BE"/>
              </w:rPr>
              <w:t>Naam</w:t>
            </w:r>
          </w:p>
        </w:tc>
        <w:tc>
          <w:tcPr>
            <w:tcW w:w="1701" w:type="dxa"/>
            <w:vAlign w:val="center"/>
          </w:tcPr>
          <w:p w14:paraId="0B519991" w14:textId="068839A0" w:rsidR="00A753B9" w:rsidRPr="002A6EB6" w:rsidRDefault="00A753B9" w:rsidP="0094048D">
            <w:pPr>
              <w:rPr>
                <w:b/>
                <w:bCs/>
                <w:color w:val="44B8BE" w:themeColor="accent1"/>
                <w:lang w:val="nl-BE"/>
              </w:rPr>
            </w:pPr>
            <w:r w:rsidRPr="002A6EB6">
              <w:rPr>
                <w:b/>
                <w:bCs/>
                <w:color w:val="44B8BE" w:themeColor="accent1"/>
                <w:lang w:val="nl-BE"/>
              </w:rPr>
              <w:t>Telefoonnummer</w:t>
            </w:r>
          </w:p>
        </w:tc>
        <w:tc>
          <w:tcPr>
            <w:tcW w:w="3257" w:type="dxa"/>
            <w:vAlign w:val="center"/>
          </w:tcPr>
          <w:p w14:paraId="319D7C00" w14:textId="0B8A2719" w:rsidR="00A753B9" w:rsidRPr="002A6EB6" w:rsidRDefault="00A753B9" w:rsidP="0094048D">
            <w:pPr>
              <w:rPr>
                <w:b/>
                <w:bCs/>
                <w:color w:val="44B8BE" w:themeColor="accent1"/>
                <w:lang w:val="nl-BE"/>
              </w:rPr>
            </w:pPr>
            <w:r w:rsidRPr="002A6EB6">
              <w:rPr>
                <w:b/>
                <w:bCs/>
                <w:color w:val="44B8BE" w:themeColor="accent1"/>
                <w:lang w:val="nl-BE"/>
              </w:rPr>
              <w:t>Mailadres</w:t>
            </w:r>
          </w:p>
        </w:tc>
      </w:tr>
      <w:tr w:rsidR="00A753B9" w:rsidRPr="00F46EC2" w14:paraId="44735277" w14:textId="6D622793" w:rsidTr="647E953D">
        <w:trPr>
          <w:trHeight w:val="340"/>
        </w:trPr>
        <w:tc>
          <w:tcPr>
            <w:tcW w:w="2145" w:type="dxa"/>
            <w:vAlign w:val="center"/>
          </w:tcPr>
          <w:p w14:paraId="5DA381AC" w14:textId="390BC5D2" w:rsidR="00A753B9" w:rsidRPr="00F46EC2" w:rsidRDefault="00A753B9" w:rsidP="0094048D">
            <w:pPr>
              <w:rPr>
                <w:lang w:val="nl-BE"/>
              </w:rPr>
            </w:pPr>
            <w:r w:rsidRPr="00F46EC2">
              <w:rPr>
                <w:lang w:val="nl-BE"/>
              </w:rPr>
              <w:t>Verantwoordelijke</w:t>
            </w:r>
          </w:p>
        </w:tc>
        <w:tc>
          <w:tcPr>
            <w:tcW w:w="2670" w:type="dxa"/>
            <w:vAlign w:val="center"/>
          </w:tcPr>
          <w:p w14:paraId="64B28125" w14:textId="5423FFD6" w:rsidR="00A753B9" w:rsidRPr="00F46EC2" w:rsidRDefault="00A753B9" w:rsidP="0094048D">
            <w:pPr>
              <w:rPr>
                <w:highlight w:val="yellow"/>
                <w:lang w:val="nl-BE"/>
              </w:rPr>
            </w:pPr>
          </w:p>
        </w:tc>
        <w:tc>
          <w:tcPr>
            <w:tcW w:w="1701" w:type="dxa"/>
            <w:vAlign w:val="center"/>
          </w:tcPr>
          <w:p w14:paraId="2F11443B" w14:textId="7C92EC9C" w:rsidR="00A753B9" w:rsidRPr="00F46EC2" w:rsidRDefault="00A753B9" w:rsidP="0094048D">
            <w:pPr>
              <w:rPr>
                <w:highlight w:val="yellow"/>
                <w:lang w:val="nl-BE"/>
              </w:rPr>
            </w:pPr>
          </w:p>
        </w:tc>
        <w:tc>
          <w:tcPr>
            <w:tcW w:w="3257" w:type="dxa"/>
            <w:vAlign w:val="center"/>
          </w:tcPr>
          <w:p w14:paraId="69951801" w14:textId="77777777" w:rsidR="00A753B9" w:rsidRPr="00F46EC2" w:rsidRDefault="00A753B9" w:rsidP="0094048D">
            <w:pPr>
              <w:rPr>
                <w:highlight w:val="yellow"/>
                <w:lang w:val="nl-BE"/>
              </w:rPr>
            </w:pPr>
          </w:p>
        </w:tc>
      </w:tr>
      <w:tr w:rsidR="00A753B9" w:rsidRPr="00F46EC2" w14:paraId="4C55FD3A" w14:textId="5C8E18A5" w:rsidTr="647E953D">
        <w:trPr>
          <w:trHeight w:val="340"/>
        </w:trPr>
        <w:tc>
          <w:tcPr>
            <w:tcW w:w="2145" w:type="dxa"/>
            <w:vAlign w:val="center"/>
          </w:tcPr>
          <w:p w14:paraId="172F8091" w14:textId="1BA958AC" w:rsidR="0094048D" w:rsidRPr="00F46EC2" w:rsidRDefault="0094048D" w:rsidP="0094048D">
            <w:pPr>
              <w:rPr>
                <w:lang w:val="nl-BE"/>
              </w:rPr>
            </w:pPr>
            <w:r w:rsidRPr="00F46EC2">
              <w:rPr>
                <w:lang w:val="nl-BE"/>
              </w:rPr>
              <w:t>Personeelsdienst</w:t>
            </w:r>
          </w:p>
        </w:tc>
        <w:tc>
          <w:tcPr>
            <w:tcW w:w="2670" w:type="dxa"/>
            <w:vAlign w:val="center"/>
          </w:tcPr>
          <w:p w14:paraId="1463EC48" w14:textId="7AC24AB1" w:rsidR="00A753B9" w:rsidRPr="00F46EC2" w:rsidRDefault="00A753B9" w:rsidP="0094048D">
            <w:pPr>
              <w:rPr>
                <w:highlight w:val="yellow"/>
                <w:lang w:val="nl-BE"/>
              </w:rPr>
            </w:pPr>
          </w:p>
        </w:tc>
        <w:tc>
          <w:tcPr>
            <w:tcW w:w="1701" w:type="dxa"/>
            <w:vAlign w:val="center"/>
          </w:tcPr>
          <w:p w14:paraId="586C4312" w14:textId="46C47B7D" w:rsidR="00A753B9" w:rsidRPr="00F46EC2" w:rsidRDefault="00A753B9" w:rsidP="0094048D">
            <w:pPr>
              <w:rPr>
                <w:highlight w:val="yellow"/>
                <w:lang w:val="nl-BE"/>
              </w:rPr>
            </w:pPr>
          </w:p>
        </w:tc>
        <w:tc>
          <w:tcPr>
            <w:tcW w:w="3257" w:type="dxa"/>
            <w:vAlign w:val="center"/>
          </w:tcPr>
          <w:p w14:paraId="5254543F" w14:textId="77777777" w:rsidR="00A753B9" w:rsidRPr="00F46EC2" w:rsidRDefault="00A753B9" w:rsidP="0094048D">
            <w:pPr>
              <w:rPr>
                <w:highlight w:val="yellow"/>
                <w:lang w:val="nl-BE"/>
              </w:rPr>
            </w:pPr>
          </w:p>
        </w:tc>
      </w:tr>
      <w:tr w:rsidR="00A753B9" w:rsidRPr="00F46EC2" w14:paraId="24513632" w14:textId="178E5D6C" w:rsidTr="647E953D">
        <w:trPr>
          <w:trHeight w:val="340"/>
        </w:trPr>
        <w:tc>
          <w:tcPr>
            <w:tcW w:w="2145" w:type="dxa"/>
            <w:vAlign w:val="center"/>
          </w:tcPr>
          <w:p w14:paraId="19E0854C" w14:textId="6FF56827" w:rsidR="0094048D" w:rsidRPr="00F46EC2" w:rsidRDefault="0094048D" w:rsidP="0094048D">
            <w:pPr>
              <w:rPr>
                <w:lang w:val="nl-BE"/>
              </w:rPr>
            </w:pPr>
            <w:r w:rsidRPr="00F46EC2">
              <w:rPr>
                <w:lang w:val="nl-BE"/>
              </w:rPr>
              <w:t>Preventieadviseur</w:t>
            </w:r>
          </w:p>
        </w:tc>
        <w:tc>
          <w:tcPr>
            <w:tcW w:w="2670" w:type="dxa"/>
            <w:vAlign w:val="center"/>
          </w:tcPr>
          <w:p w14:paraId="55666550" w14:textId="77777777" w:rsidR="00A753B9" w:rsidRPr="00F46EC2" w:rsidRDefault="00A753B9" w:rsidP="0094048D">
            <w:pPr>
              <w:rPr>
                <w:lang w:val="nl-BE"/>
              </w:rPr>
            </w:pPr>
          </w:p>
        </w:tc>
        <w:tc>
          <w:tcPr>
            <w:tcW w:w="1701" w:type="dxa"/>
            <w:vAlign w:val="center"/>
          </w:tcPr>
          <w:p w14:paraId="54498A73" w14:textId="77777777" w:rsidR="00A753B9" w:rsidRPr="00F46EC2" w:rsidRDefault="00A753B9" w:rsidP="0094048D">
            <w:pPr>
              <w:rPr>
                <w:lang w:val="nl-BE"/>
              </w:rPr>
            </w:pPr>
          </w:p>
        </w:tc>
        <w:tc>
          <w:tcPr>
            <w:tcW w:w="3257" w:type="dxa"/>
            <w:vAlign w:val="center"/>
          </w:tcPr>
          <w:p w14:paraId="4BA2B5AD" w14:textId="77777777" w:rsidR="00A753B9" w:rsidRPr="00F46EC2" w:rsidRDefault="00A753B9" w:rsidP="0094048D">
            <w:pPr>
              <w:rPr>
                <w:lang w:val="nl-BE"/>
              </w:rPr>
            </w:pPr>
          </w:p>
        </w:tc>
      </w:tr>
      <w:tr w:rsidR="00A753B9" w:rsidRPr="00F46EC2" w14:paraId="08D34CAF" w14:textId="2C287120" w:rsidTr="647E953D">
        <w:trPr>
          <w:trHeight w:val="340"/>
        </w:trPr>
        <w:tc>
          <w:tcPr>
            <w:tcW w:w="2145" w:type="dxa"/>
            <w:vAlign w:val="center"/>
          </w:tcPr>
          <w:p w14:paraId="5A98DC87" w14:textId="0A27041C" w:rsidR="00A753B9" w:rsidRPr="00F46EC2" w:rsidRDefault="0094048D" w:rsidP="0094048D">
            <w:pPr>
              <w:rPr>
                <w:lang w:val="nl-BE"/>
              </w:rPr>
            </w:pPr>
            <w:r w:rsidRPr="00F46EC2">
              <w:rPr>
                <w:lang w:val="nl-BE"/>
              </w:rPr>
              <w:t xml:space="preserve">Hulplijn </w:t>
            </w:r>
          </w:p>
        </w:tc>
        <w:tc>
          <w:tcPr>
            <w:tcW w:w="2670" w:type="dxa"/>
            <w:vAlign w:val="center"/>
          </w:tcPr>
          <w:p w14:paraId="35510202" w14:textId="77777777" w:rsidR="00A753B9" w:rsidRPr="00F46EC2" w:rsidRDefault="00A753B9" w:rsidP="0094048D">
            <w:pPr>
              <w:rPr>
                <w:lang w:val="nl-BE"/>
              </w:rPr>
            </w:pPr>
          </w:p>
        </w:tc>
        <w:tc>
          <w:tcPr>
            <w:tcW w:w="1701" w:type="dxa"/>
            <w:vAlign w:val="center"/>
          </w:tcPr>
          <w:p w14:paraId="7FC6CDD4" w14:textId="77777777" w:rsidR="00A753B9" w:rsidRPr="00F46EC2" w:rsidRDefault="00A753B9" w:rsidP="0094048D">
            <w:pPr>
              <w:rPr>
                <w:lang w:val="nl-BE"/>
              </w:rPr>
            </w:pPr>
          </w:p>
        </w:tc>
        <w:tc>
          <w:tcPr>
            <w:tcW w:w="3257" w:type="dxa"/>
            <w:vAlign w:val="center"/>
          </w:tcPr>
          <w:p w14:paraId="26889C5D" w14:textId="77777777" w:rsidR="00A753B9" w:rsidRPr="00F46EC2" w:rsidRDefault="00A753B9" w:rsidP="0094048D">
            <w:pPr>
              <w:rPr>
                <w:lang w:val="nl-BE"/>
              </w:rPr>
            </w:pPr>
          </w:p>
        </w:tc>
      </w:tr>
      <w:tr w:rsidR="0094048D" w:rsidRPr="00F46EC2" w14:paraId="2CC54837" w14:textId="77777777" w:rsidTr="647E953D">
        <w:trPr>
          <w:trHeight w:val="340"/>
        </w:trPr>
        <w:tc>
          <w:tcPr>
            <w:tcW w:w="2145" w:type="dxa"/>
            <w:vAlign w:val="center"/>
          </w:tcPr>
          <w:p w14:paraId="6545E403" w14:textId="54C41579" w:rsidR="0094048D" w:rsidRPr="00F46EC2" w:rsidRDefault="0094048D" w:rsidP="0094048D">
            <w:pPr>
              <w:rPr>
                <w:lang w:val="nl-BE"/>
              </w:rPr>
            </w:pPr>
            <w:r w:rsidRPr="00F46EC2">
              <w:rPr>
                <w:lang w:val="nl-BE"/>
              </w:rPr>
              <w:t xml:space="preserve">Vertrouwenspersoon </w:t>
            </w:r>
          </w:p>
        </w:tc>
        <w:tc>
          <w:tcPr>
            <w:tcW w:w="2670" w:type="dxa"/>
            <w:vAlign w:val="center"/>
          </w:tcPr>
          <w:p w14:paraId="4549359C" w14:textId="77777777" w:rsidR="0094048D" w:rsidRPr="00F46EC2" w:rsidRDefault="0094048D" w:rsidP="0094048D">
            <w:pPr>
              <w:rPr>
                <w:lang w:val="nl-BE"/>
              </w:rPr>
            </w:pPr>
          </w:p>
        </w:tc>
        <w:tc>
          <w:tcPr>
            <w:tcW w:w="1701" w:type="dxa"/>
            <w:vAlign w:val="center"/>
          </w:tcPr>
          <w:p w14:paraId="249A7871" w14:textId="77777777" w:rsidR="0094048D" w:rsidRPr="00F46EC2" w:rsidRDefault="0094048D" w:rsidP="0094048D">
            <w:pPr>
              <w:rPr>
                <w:lang w:val="nl-BE"/>
              </w:rPr>
            </w:pPr>
          </w:p>
        </w:tc>
        <w:tc>
          <w:tcPr>
            <w:tcW w:w="3257" w:type="dxa"/>
            <w:vAlign w:val="center"/>
          </w:tcPr>
          <w:p w14:paraId="550B4790" w14:textId="77777777" w:rsidR="0094048D" w:rsidRPr="00F46EC2" w:rsidRDefault="0094048D" w:rsidP="0094048D">
            <w:pPr>
              <w:rPr>
                <w:lang w:val="nl-BE"/>
              </w:rPr>
            </w:pPr>
          </w:p>
        </w:tc>
      </w:tr>
    </w:tbl>
    <w:p w14:paraId="7B6A0595" w14:textId="0EA31BBD" w:rsidR="00530DFE" w:rsidRPr="00F46EC2" w:rsidRDefault="00530DFE" w:rsidP="00530DFE">
      <w:pPr>
        <w:pStyle w:val="Heading1"/>
        <w:ind w:left="432"/>
      </w:pPr>
    </w:p>
    <w:p w14:paraId="2D92BFDA" w14:textId="7042C127" w:rsidR="00DA4880" w:rsidRPr="00671AE1" w:rsidRDefault="005F16BA" w:rsidP="00671AE1">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lang w:val="nl-BE"/>
        </w:rPr>
      </w:pPr>
      <w:r>
        <w:rPr>
          <w:lang w:val="nl-BE"/>
        </w:rPr>
        <w:br w:type="column"/>
      </w:r>
      <w:bookmarkStart w:id="4" w:name="_Toc147008671"/>
      <w:r w:rsidR="00BF605B" w:rsidRPr="00671AE1">
        <w:rPr>
          <w:rFonts w:ascii="Morebi Rounded Med" w:hAnsi="Morebi Rounded Med" w:cs="Arial"/>
          <w:b/>
          <w:bCs/>
          <w:noProof/>
          <w:color w:val="44B8BE" w:themeColor="accent1"/>
          <w:sz w:val="40"/>
          <w:szCs w:val="40"/>
        </w:rPr>
        <w:lastRenderedPageBreak/>
        <w:drawing>
          <wp:anchor distT="0" distB="0" distL="114300" distR="114300" simplePos="0" relativeHeight="251658254" behindDoc="1" locked="0" layoutInCell="1" allowOverlap="1" wp14:anchorId="64FBC62F" wp14:editId="259B8CBD">
            <wp:simplePos x="0" y="0"/>
            <wp:positionH relativeFrom="margin">
              <wp:posOffset>-29210</wp:posOffset>
            </wp:positionH>
            <wp:positionV relativeFrom="paragraph">
              <wp:posOffset>1270</wp:posOffset>
            </wp:positionV>
            <wp:extent cx="360000" cy="360000"/>
            <wp:effectExtent l="0" t="0" r="2540" b="2540"/>
            <wp:wrapThrough wrapText="bothSides">
              <wp:wrapPolygon edited="0">
                <wp:start x="1145" y="0"/>
                <wp:lineTo x="0" y="16028"/>
                <wp:lineTo x="0" y="20608"/>
                <wp:lineTo x="19463" y="20608"/>
                <wp:lineTo x="20608" y="17173"/>
                <wp:lineTo x="20608" y="6869"/>
                <wp:lineTo x="8014" y="0"/>
                <wp:lineTo x="1145"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B526A6">
        <w:rPr>
          <w:lang w:val="nl-BE"/>
        </w:rPr>
        <w:t xml:space="preserve"> </w:t>
      </w:r>
      <w:r w:rsidR="00DA4880" w:rsidRPr="00671AE1">
        <w:rPr>
          <w:rFonts w:ascii="Morebi Rounded Med" w:hAnsi="Morebi Rounded Med" w:cs="Arial"/>
          <w:b/>
          <w:bCs/>
          <w:noProof/>
          <w:color w:val="44B8BE" w:themeColor="accent1"/>
          <w:sz w:val="40"/>
          <w:szCs w:val="40"/>
        </w:rPr>
        <w:t>W</w:t>
      </w:r>
      <w:r w:rsidR="002D1F56" w:rsidRPr="00671AE1">
        <w:rPr>
          <w:rFonts w:ascii="Morebi Rounded Med" w:hAnsi="Morebi Rounded Med" w:cs="Arial"/>
          <w:b/>
          <w:bCs/>
          <w:noProof/>
          <w:color w:val="44B8BE" w:themeColor="accent1"/>
          <w:sz w:val="40"/>
          <w:szCs w:val="40"/>
        </w:rPr>
        <w:t xml:space="preserve">elke taken mag je als </w:t>
      </w:r>
      <w:r w:rsidR="00621728" w:rsidRPr="00671AE1">
        <w:rPr>
          <w:rFonts w:ascii="Morebi Rounded Med" w:hAnsi="Morebi Rounded Med" w:cs="Arial"/>
          <w:b/>
          <w:bCs/>
          <w:noProof/>
          <w:color w:val="44B8BE" w:themeColor="accent1"/>
          <w:sz w:val="40"/>
          <w:szCs w:val="40"/>
        </w:rPr>
        <w:t>huishoudhulp uitvoeren</w:t>
      </w:r>
      <w:r w:rsidR="00DA4880" w:rsidRPr="00671AE1">
        <w:rPr>
          <w:rFonts w:ascii="Morebi Rounded Med" w:hAnsi="Morebi Rounded Med" w:cs="Arial"/>
          <w:b/>
          <w:bCs/>
          <w:noProof/>
          <w:color w:val="44B8BE" w:themeColor="accent1"/>
          <w:sz w:val="40"/>
          <w:szCs w:val="40"/>
        </w:rPr>
        <w:t>?</w:t>
      </w:r>
      <w:bookmarkEnd w:id="4"/>
    </w:p>
    <w:p w14:paraId="6368DE86" w14:textId="77777777" w:rsidR="009456E8" w:rsidRDefault="009456E8" w:rsidP="00DA4880">
      <w:pPr>
        <w:rPr>
          <w:lang w:val="nl-BE"/>
        </w:rPr>
      </w:pPr>
    </w:p>
    <w:p w14:paraId="71D6D753" w14:textId="1C27448E" w:rsidR="00DA4880" w:rsidRPr="00F46EC2" w:rsidRDefault="00DA4880" w:rsidP="00DA4880">
      <w:pPr>
        <w:rPr>
          <w:lang w:val="nl-BE"/>
        </w:rPr>
      </w:pPr>
      <w:r w:rsidRPr="2B7D21D9">
        <w:rPr>
          <w:lang w:val="nl-BE"/>
        </w:rPr>
        <w:t>Vooraleer je aan de slag gaat</w:t>
      </w:r>
      <w:r w:rsidR="00866169" w:rsidRPr="2B7D21D9">
        <w:rPr>
          <w:lang w:val="nl-BE"/>
        </w:rPr>
        <w:t xml:space="preserve"> als huishoudhulp</w:t>
      </w:r>
      <w:r w:rsidRPr="2B7D21D9">
        <w:rPr>
          <w:lang w:val="nl-BE"/>
        </w:rPr>
        <w:t>, is het belangrijk om te weten welke taken je</w:t>
      </w:r>
      <w:r w:rsidR="00E24414" w:rsidRPr="2B7D21D9">
        <w:rPr>
          <w:lang w:val="nl-BE"/>
        </w:rPr>
        <w:t xml:space="preserve"> </w:t>
      </w:r>
      <w:r w:rsidRPr="2B7D21D9">
        <w:rPr>
          <w:lang w:val="nl-BE"/>
        </w:rPr>
        <w:t>mag uitvoeren</w:t>
      </w:r>
      <w:r w:rsidR="00E24414" w:rsidRPr="2B7D21D9">
        <w:rPr>
          <w:lang w:val="nl-BE"/>
        </w:rPr>
        <w:t xml:space="preserve"> wanneer </w:t>
      </w:r>
      <w:r w:rsidR="002B78B9" w:rsidRPr="2B7D21D9">
        <w:rPr>
          <w:lang w:val="nl-BE"/>
        </w:rPr>
        <w:t>je voor een dienstenchequebedrijf werkt</w:t>
      </w:r>
      <w:r w:rsidRPr="2B7D21D9">
        <w:rPr>
          <w:lang w:val="nl-BE"/>
        </w:rPr>
        <w:t xml:space="preserve">. De toegelaten activiteiten liggen vast, het is verboden om dienstencheques te gebruiken om andere activiteiten te betalen.  </w:t>
      </w:r>
    </w:p>
    <w:p w14:paraId="51977DD6" w14:textId="6F22AF1D" w:rsidR="00EF3F41" w:rsidRDefault="00EF3F41" w:rsidP="00DA4880">
      <w:pPr>
        <w:rPr>
          <w:lang w:val="nl-BE"/>
        </w:rPr>
      </w:pPr>
    </w:p>
    <w:p w14:paraId="5A0F6FC8" w14:textId="0F1F52CA" w:rsidR="00DA4880" w:rsidRPr="00F46EC2" w:rsidRDefault="0008089C" w:rsidP="00DA4880">
      <w:pPr>
        <w:rPr>
          <w:lang w:val="nl-BE"/>
        </w:rPr>
      </w:pPr>
      <w:r>
        <w:rPr>
          <w:noProof/>
          <w:color w:val="FF0000"/>
        </w:rPr>
        <w:drawing>
          <wp:anchor distT="0" distB="0" distL="114300" distR="114300" simplePos="0" relativeHeight="251658261" behindDoc="0" locked="0" layoutInCell="1" allowOverlap="1" wp14:anchorId="401C1F5A" wp14:editId="7FE020E4">
            <wp:simplePos x="0" y="0"/>
            <wp:positionH relativeFrom="margin">
              <wp:align>left</wp:align>
            </wp:positionH>
            <wp:positionV relativeFrom="paragraph">
              <wp:posOffset>53975</wp:posOffset>
            </wp:positionV>
            <wp:extent cx="432000" cy="432000"/>
            <wp:effectExtent l="0" t="0" r="6350" b="6350"/>
            <wp:wrapSquare wrapText="bothSides"/>
            <wp:docPr id="25" name="Picture 25" descr="A bathtub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thtub in a house&#10;&#10;Description automatically generated"/>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anchor>
        </w:drawing>
      </w:r>
    </w:p>
    <w:p w14:paraId="1D402366" w14:textId="3006C77A" w:rsidR="00DA4880" w:rsidRPr="00F46EC2" w:rsidRDefault="00DA4880" w:rsidP="00EF3F41">
      <w:pPr>
        <w:pStyle w:val="Heading2"/>
      </w:pPr>
      <w:bookmarkStart w:id="5" w:name="_Toc147008672"/>
      <w:r w:rsidRPr="00F46EC2">
        <w:t xml:space="preserve">Bij </w:t>
      </w:r>
      <w:r w:rsidR="002B78B9" w:rsidRPr="00F46EC2">
        <w:t>de klant</w:t>
      </w:r>
      <w:r w:rsidRPr="00F46EC2">
        <w:t xml:space="preserve"> thuis</w:t>
      </w:r>
      <w:bookmarkEnd w:id="5"/>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F3556C" w:rsidRPr="00BA66D9" w14:paraId="1448F8B1" w14:textId="77777777" w:rsidTr="00F92CBE">
        <w:tc>
          <w:tcPr>
            <w:tcW w:w="573" w:type="dxa"/>
          </w:tcPr>
          <w:p w14:paraId="6D5FC055" w14:textId="77549F47" w:rsidR="00F3556C" w:rsidRDefault="00F3556C" w:rsidP="00DA4880">
            <w:pPr>
              <w:rPr>
                <w:lang w:val="nl-BE"/>
              </w:rPr>
            </w:pPr>
            <w:r w:rsidRPr="00621728">
              <w:rPr>
                <w:rFonts w:ascii="Wingdings" w:eastAsia="Wingdings" w:hAnsi="Wingdings" w:cs="Wingdings"/>
                <w:color w:val="44B8BE" w:themeColor="accent1"/>
                <w:sz w:val="40"/>
                <w:szCs w:val="40"/>
                <w:lang w:val="nl-BE"/>
              </w:rPr>
              <w:t>þ</w:t>
            </w:r>
          </w:p>
        </w:tc>
        <w:tc>
          <w:tcPr>
            <w:tcW w:w="9200" w:type="dxa"/>
          </w:tcPr>
          <w:p w14:paraId="0D626F00" w14:textId="6A5F97A3" w:rsidR="00F3556C" w:rsidRDefault="00F3556C" w:rsidP="00B51FB0">
            <w:pPr>
              <w:rPr>
                <w:lang w:val="nl-BE"/>
              </w:rPr>
            </w:pPr>
            <w:r w:rsidRPr="00F46EC2">
              <w:rPr>
                <w:lang w:val="nl-BE"/>
              </w:rPr>
              <w:t>Het huis en de ramen schoonmaken, wassen en strijken, kleding herstellen, eten klaarmaken</w:t>
            </w:r>
          </w:p>
        </w:tc>
      </w:tr>
      <w:tr w:rsidR="00F3556C" w:rsidRPr="00BA66D9" w14:paraId="785E06AC" w14:textId="77777777" w:rsidTr="00F92CBE">
        <w:tc>
          <w:tcPr>
            <w:tcW w:w="573" w:type="dxa"/>
          </w:tcPr>
          <w:p w14:paraId="4E795FCA" w14:textId="03296135" w:rsidR="00F3556C" w:rsidRDefault="00F3556C" w:rsidP="00DA4880">
            <w:pPr>
              <w:rPr>
                <w:lang w:val="nl-BE"/>
              </w:rPr>
            </w:pPr>
            <w:r w:rsidRPr="00621728">
              <w:rPr>
                <w:rFonts w:ascii="Wingdings" w:eastAsia="Wingdings" w:hAnsi="Wingdings" w:cs="Wingdings"/>
                <w:color w:val="E00030" w:themeColor="accent2"/>
                <w:sz w:val="40"/>
                <w:szCs w:val="40"/>
                <w:lang w:val="nl-BE"/>
              </w:rPr>
              <w:t></w:t>
            </w:r>
          </w:p>
        </w:tc>
        <w:tc>
          <w:tcPr>
            <w:tcW w:w="9200" w:type="dxa"/>
          </w:tcPr>
          <w:p w14:paraId="215C98C8" w14:textId="48396049" w:rsidR="00F3556C" w:rsidRDefault="00F3556C" w:rsidP="00DA4880">
            <w:pPr>
              <w:rPr>
                <w:lang w:val="nl-BE"/>
              </w:rPr>
            </w:pPr>
            <w:r w:rsidRPr="00F46EC2">
              <w:rPr>
                <w:lang w:val="nl-BE"/>
              </w:rPr>
              <w:t>Babysitten, bejaarden opvangen, dieren verzorgen, dierenverblijven schoonmaken, tuinieren, de auto wassen, schilderen, werken op hoogte, kleine verbouwingswerken uitvoeren, toilet repareren, elektriciteitswerken</w:t>
            </w:r>
          </w:p>
        </w:tc>
      </w:tr>
    </w:tbl>
    <w:p w14:paraId="312322D7" w14:textId="77777777" w:rsidR="00B906A6" w:rsidRDefault="00B906A6" w:rsidP="00DA4880">
      <w:pPr>
        <w:rPr>
          <w:lang w:val="nl-BE"/>
        </w:rPr>
      </w:pPr>
    </w:p>
    <w:p w14:paraId="3D7FC850" w14:textId="5CC36D26" w:rsidR="00F3556C" w:rsidRPr="00F46EC2" w:rsidRDefault="0008089C" w:rsidP="00DA4880">
      <w:pPr>
        <w:rPr>
          <w:lang w:val="nl-BE"/>
        </w:rPr>
      </w:pPr>
      <w:r>
        <w:rPr>
          <w:noProof/>
        </w:rPr>
        <w:drawing>
          <wp:anchor distT="0" distB="0" distL="114300" distR="114300" simplePos="0" relativeHeight="251658276" behindDoc="0" locked="0" layoutInCell="1" allowOverlap="1" wp14:anchorId="756EFAB4" wp14:editId="503F205F">
            <wp:simplePos x="0" y="0"/>
            <wp:positionH relativeFrom="margin">
              <wp:align>left</wp:align>
            </wp:positionH>
            <wp:positionV relativeFrom="paragraph">
              <wp:posOffset>50165</wp:posOffset>
            </wp:positionV>
            <wp:extent cx="360000" cy="360000"/>
            <wp:effectExtent l="0" t="0" r="2540" b="2540"/>
            <wp:wrapSquare wrapText="bothSides"/>
            <wp:docPr id="20" name="Picture 20" descr="A grey line drawing of a iron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y line drawing of a ironing board&#10;&#10;Description automatically generated"/>
                    <pic:cNvPicPr/>
                  </pic:nvPicPr>
                  <pic:blipFill>
                    <a:blip r:embed="rId14" cstate="print">
                      <a:duotone>
                        <a:schemeClr val="accent1">
                          <a:shade val="45000"/>
                          <a:satMod val="135000"/>
                        </a:schemeClr>
                        <a:prstClr val="white"/>
                      </a:duotone>
                      <a:extLst>
                        <a:ext uri="{BEBA8EAE-BF5A-486C-A8C5-ECC9F3942E4B}">
                          <a14:imgProps xmlns:a14="http://schemas.microsoft.com/office/drawing/2010/main">
                            <a14:imgLayer r:embed="rId15">
                              <a14:imgEffect>
                                <a14:colorTemperature colorTemp="11500"/>
                              </a14:imgEffect>
                              <a14:imgEffect>
                                <a14:saturation sat="239000"/>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5D6A9E32" w14:textId="3ADA1E26" w:rsidR="00DA4880" w:rsidRPr="00F46EC2" w:rsidRDefault="00DA4880" w:rsidP="00EF3F41">
      <w:pPr>
        <w:pStyle w:val="Heading2"/>
      </w:pPr>
      <w:bookmarkStart w:id="6" w:name="_Toc147008673"/>
      <w:r w:rsidRPr="00F46EC2">
        <w:t>In een strijkcentrale</w:t>
      </w:r>
      <w:bookmarkEnd w:id="6"/>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721A0" w:rsidRPr="00BA66D9" w14:paraId="7E415567" w14:textId="77777777" w:rsidTr="00F92CBE">
        <w:tc>
          <w:tcPr>
            <w:tcW w:w="573" w:type="dxa"/>
          </w:tcPr>
          <w:p w14:paraId="2A6C889F" w14:textId="6273F774" w:rsidR="00A721A0" w:rsidRDefault="00A721A0" w:rsidP="006D15D2">
            <w:pPr>
              <w:rPr>
                <w:lang w:val="nl-BE"/>
              </w:rPr>
            </w:pPr>
            <w:r w:rsidRPr="00621728">
              <w:rPr>
                <w:rFonts w:ascii="Wingdings" w:eastAsia="Wingdings" w:hAnsi="Wingdings" w:cs="Wingdings"/>
                <w:color w:val="44B8BE" w:themeColor="accent1"/>
                <w:sz w:val="40"/>
                <w:szCs w:val="40"/>
                <w:lang w:val="nl-BE"/>
              </w:rPr>
              <w:t>þ</w:t>
            </w:r>
          </w:p>
        </w:tc>
        <w:tc>
          <w:tcPr>
            <w:tcW w:w="9200" w:type="dxa"/>
          </w:tcPr>
          <w:p w14:paraId="4F0E9A46" w14:textId="1A3CBC92" w:rsidR="00A721A0" w:rsidRDefault="00B51FB0" w:rsidP="006D15D2">
            <w:pPr>
              <w:rPr>
                <w:lang w:val="nl-BE"/>
              </w:rPr>
            </w:pPr>
            <w:r w:rsidRPr="00F46EC2">
              <w:rPr>
                <w:lang w:val="nl-BE"/>
              </w:rPr>
              <w:t>Het strijkwerk kan ergens anders gebeuren dan bij de klant thuis, namelijk in een erkende strijkcentrale.</w:t>
            </w:r>
          </w:p>
        </w:tc>
      </w:tr>
    </w:tbl>
    <w:p w14:paraId="6C9447B7" w14:textId="00F21983" w:rsidR="00DA4880" w:rsidRDefault="00DA4880" w:rsidP="00DA4880">
      <w:pPr>
        <w:rPr>
          <w:lang w:val="nl-BE"/>
        </w:rPr>
      </w:pPr>
    </w:p>
    <w:p w14:paraId="5923D3BC" w14:textId="2B0FA07F" w:rsidR="00B906A6" w:rsidRPr="00F46EC2" w:rsidRDefault="00F04720" w:rsidP="00DA4880">
      <w:pPr>
        <w:rPr>
          <w:lang w:val="nl-BE"/>
        </w:rPr>
      </w:pPr>
      <w:r>
        <w:rPr>
          <w:noProof/>
        </w:rPr>
        <w:drawing>
          <wp:anchor distT="0" distB="0" distL="114300" distR="114300" simplePos="0" relativeHeight="251658262" behindDoc="0" locked="0" layoutInCell="1" allowOverlap="1" wp14:anchorId="2C1BD4F5" wp14:editId="1332029B">
            <wp:simplePos x="0" y="0"/>
            <wp:positionH relativeFrom="margin">
              <wp:align>left</wp:align>
            </wp:positionH>
            <wp:positionV relativeFrom="paragraph">
              <wp:posOffset>82550</wp:posOffset>
            </wp:positionV>
            <wp:extent cx="360000" cy="360000"/>
            <wp:effectExtent l="0" t="0" r="2540" b="2540"/>
            <wp:wrapSquare wrapText="bothSides"/>
            <wp:docPr id="29" name="Picture 29" descr="A black and white shopping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shopping basket&#10;&#10;Description automatically generated"/>
                    <pic:cNvPicPr/>
                  </pic:nvPicPr>
                  <pic:blipFill>
                    <a:blip r:embed="rId16" cstate="print">
                      <a:duotone>
                        <a:schemeClr val="accent1">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0F9032BE" w14:textId="26EB4700" w:rsidR="00DA4880" w:rsidRPr="00F46EC2" w:rsidRDefault="00DA4880" w:rsidP="00D32074">
      <w:pPr>
        <w:pStyle w:val="Heading2"/>
      </w:pPr>
      <w:bookmarkStart w:id="7" w:name="_Toc147008674"/>
      <w:r w:rsidRPr="00F46EC2">
        <w:t>Boodschappen</w:t>
      </w:r>
      <w:bookmarkEnd w:id="7"/>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90"/>
      </w:tblGrid>
      <w:tr w:rsidR="00B51FB0" w:rsidRPr="00BA66D9" w14:paraId="67235872" w14:textId="77777777" w:rsidTr="00F92CBE">
        <w:tc>
          <w:tcPr>
            <w:tcW w:w="573" w:type="dxa"/>
          </w:tcPr>
          <w:p w14:paraId="35916803" w14:textId="77777777" w:rsidR="00B51FB0" w:rsidRDefault="00B51FB0" w:rsidP="006D15D2">
            <w:pPr>
              <w:rPr>
                <w:lang w:val="nl-BE"/>
              </w:rPr>
            </w:pPr>
            <w:r w:rsidRPr="00621728">
              <w:rPr>
                <w:rFonts w:ascii="Wingdings" w:eastAsia="Wingdings" w:hAnsi="Wingdings" w:cs="Wingdings"/>
                <w:color w:val="44B8BE" w:themeColor="accent1"/>
                <w:sz w:val="40"/>
                <w:szCs w:val="40"/>
                <w:lang w:val="nl-BE"/>
              </w:rPr>
              <w:t>þ</w:t>
            </w:r>
          </w:p>
        </w:tc>
        <w:tc>
          <w:tcPr>
            <w:tcW w:w="9290" w:type="dxa"/>
          </w:tcPr>
          <w:p w14:paraId="265006D8" w14:textId="5CF46D4C" w:rsidR="00B51FB0" w:rsidRDefault="00B51FB0" w:rsidP="006D15D2">
            <w:pPr>
              <w:rPr>
                <w:lang w:val="nl-BE"/>
              </w:rPr>
            </w:pPr>
            <w:r w:rsidRPr="00F46EC2">
              <w:rPr>
                <w:lang w:val="nl-BE"/>
              </w:rPr>
              <w:t>Kleine boodschappen voor dagelijkse behoeften, zoals langsgaan bij de post, bakker of apotheek</w:t>
            </w:r>
          </w:p>
        </w:tc>
      </w:tr>
    </w:tbl>
    <w:p w14:paraId="12845FDF" w14:textId="77777777" w:rsidR="00B906A6" w:rsidRDefault="00B906A6" w:rsidP="00DA4880">
      <w:pPr>
        <w:rPr>
          <w:lang w:val="nl-BE"/>
        </w:rPr>
      </w:pPr>
    </w:p>
    <w:p w14:paraId="5EADF76B" w14:textId="0B1DD516" w:rsidR="00DA4880" w:rsidRPr="00F46EC2" w:rsidRDefault="00B906A6" w:rsidP="00DA4880">
      <w:pPr>
        <w:rPr>
          <w:lang w:val="nl-BE"/>
        </w:rPr>
      </w:pPr>
      <w:r>
        <w:rPr>
          <w:noProof/>
        </w:rPr>
        <w:drawing>
          <wp:anchor distT="0" distB="0" distL="114300" distR="114300" simplePos="0" relativeHeight="251658252" behindDoc="0" locked="0" layoutInCell="1" allowOverlap="1" wp14:anchorId="1D06A2E1" wp14:editId="4990AB44">
            <wp:simplePos x="0" y="0"/>
            <wp:positionH relativeFrom="column">
              <wp:posOffset>-76835</wp:posOffset>
            </wp:positionH>
            <wp:positionV relativeFrom="paragraph">
              <wp:posOffset>62865</wp:posOffset>
            </wp:positionV>
            <wp:extent cx="360000" cy="360000"/>
            <wp:effectExtent l="0" t="0" r="0" b="2540"/>
            <wp:wrapSquare wrapText="bothSides"/>
            <wp:docPr id="59" name="Picture 59" descr="A blue outline of a person walking with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ue outline of a person walking with a cane&#10;&#10;Description automatically generated"/>
                    <pic:cNvPicPr/>
                  </pic:nvPicPr>
                  <pic:blipFill>
                    <a:blip r:embed="rId17" cstate="print">
                      <a:alphaModFix amt="3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4D2420CA" w14:textId="47C037F1" w:rsidR="00DA4880" w:rsidRPr="00B51FB0" w:rsidRDefault="00DA4880" w:rsidP="00D569BE">
      <w:pPr>
        <w:pStyle w:val="Heading2"/>
      </w:pPr>
      <w:bookmarkStart w:id="8" w:name="_Toc147008675"/>
      <w:r w:rsidRPr="00F46EC2">
        <w:t>Vervoeren van mensen met beperkte mobiliteit</w:t>
      </w:r>
      <w:bookmarkEnd w:id="8"/>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B51FB0" w:rsidRPr="00BA66D9" w14:paraId="16E7EF7B" w14:textId="77777777" w:rsidTr="008239AC">
        <w:tc>
          <w:tcPr>
            <w:tcW w:w="573" w:type="dxa"/>
          </w:tcPr>
          <w:p w14:paraId="4A084D02" w14:textId="77777777" w:rsidR="00B51FB0" w:rsidRDefault="00B51FB0" w:rsidP="006D15D2">
            <w:pPr>
              <w:rPr>
                <w:lang w:val="nl-BE"/>
              </w:rPr>
            </w:pPr>
            <w:r w:rsidRPr="00621728">
              <w:rPr>
                <w:rFonts w:ascii="Wingdings" w:eastAsia="Wingdings" w:hAnsi="Wingdings" w:cs="Wingdings"/>
                <w:color w:val="44B8BE" w:themeColor="accent1"/>
                <w:sz w:val="40"/>
                <w:szCs w:val="40"/>
                <w:lang w:val="nl-BE"/>
              </w:rPr>
              <w:t>þ</w:t>
            </w:r>
          </w:p>
        </w:tc>
        <w:tc>
          <w:tcPr>
            <w:tcW w:w="9200" w:type="dxa"/>
          </w:tcPr>
          <w:p w14:paraId="3B7F1F7E" w14:textId="4A626756" w:rsidR="00B51FB0" w:rsidRDefault="00B51FB0" w:rsidP="006D15D2">
            <w:pPr>
              <w:rPr>
                <w:lang w:val="nl-BE"/>
              </w:rPr>
            </w:pPr>
            <w:r w:rsidRPr="00F46EC2">
              <w:rPr>
                <w:lang w:val="nl-BE"/>
              </w:rPr>
              <w:t>Dienstencheques kunnen ook gebruikt worden om mensen met beperkte mobiliteit te helpen bij hun verplaatsingen. Deze dienst is zowel beschikbaar voor andersvalide mensen als voor hun andersvalide kinderen</w:t>
            </w:r>
          </w:p>
        </w:tc>
      </w:tr>
    </w:tbl>
    <w:p w14:paraId="600BC327" w14:textId="77777777" w:rsidR="00D666E8" w:rsidRPr="00F46EC2" w:rsidRDefault="00D666E8" w:rsidP="00DA4880">
      <w:pPr>
        <w:rPr>
          <w:lang w:val="nl-BE"/>
        </w:rPr>
      </w:pPr>
    </w:p>
    <w:p w14:paraId="6EA47A4D" w14:textId="2755F1DC" w:rsidR="00816CD7" w:rsidRPr="00F46EC2" w:rsidRDefault="00816CD7">
      <w:pPr>
        <w:widowControl/>
        <w:spacing w:after="160" w:line="259" w:lineRule="auto"/>
        <w:rPr>
          <w:lang w:val="nl-BE"/>
        </w:rPr>
      </w:pPr>
      <w:r w:rsidRPr="00F46EC2">
        <w:rPr>
          <w:lang w:val="nl-BE"/>
        </w:rPr>
        <w:br w:type="page"/>
      </w:r>
    </w:p>
    <w:p w14:paraId="48E60BCB" w14:textId="12437F7B" w:rsidR="00EF1A7B" w:rsidRPr="00880831" w:rsidRDefault="00880831" w:rsidP="00880831">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rPr>
      </w:pPr>
      <w:bookmarkStart w:id="9" w:name="_Toc147008676"/>
      <w:r>
        <w:rPr>
          <w:rFonts w:ascii="Morebi Rounded Med" w:hAnsi="Morebi Rounded Med" w:cs="Arial"/>
          <w:b/>
          <w:bCs/>
          <w:noProof/>
          <w:color w:val="44B8BE" w:themeColor="accent1"/>
          <w:sz w:val="40"/>
          <w:szCs w:val="40"/>
        </w:rPr>
        <w:lastRenderedPageBreak/>
        <w:drawing>
          <wp:anchor distT="0" distB="0" distL="114300" distR="114300" simplePos="0" relativeHeight="251658253" behindDoc="1" locked="0" layoutInCell="1" allowOverlap="1" wp14:anchorId="252BA766" wp14:editId="427E5379">
            <wp:simplePos x="0" y="0"/>
            <wp:positionH relativeFrom="margin">
              <wp:posOffset>25879</wp:posOffset>
            </wp:positionH>
            <wp:positionV relativeFrom="paragraph">
              <wp:posOffset>408</wp:posOffset>
            </wp:positionV>
            <wp:extent cx="360000" cy="360000"/>
            <wp:effectExtent l="0" t="0" r="0" b="2540"/>
            <wp:wrapTight wrapText="bothSides">
              <wp:wrapPolygon edited="0">
                <wp:start x="5724" y="0"/>
                <wp:lineTo x="0" y="4580"/>
                <wp:lineTo x="0" y="14883"/>
                <wp:lineTo x="4580" y="19463"/>
                <wp:lineTo x="4580" y="20608"/>
                <wp:lineTo x="14883" y="20608"/>
                <wp:lineTo x="14883" y="19463"/>
                <wp:lineTo x="19463" y="13739"/>
                <wp:lineTo x="19463" y="4580"/>
                <wp:lineTo x="13739" y="0"/>
                <wp:lineTo x="5724" y="0"/>
              </wp:wrapPolygon>
            </wp:wrapTight>
            <wp:docPr id="391128448" name="Picture 391128448" descr="A blue smiley fa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448" name="Picture 391128448" descr="A blue smiley face with a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6E1879">
        <w:rPr>
          <w:rFonts w:ascii="Morebi Rounded Med" w:hAnsi="Morebi Rounded Med" w:cs="Arial"/>
          <w:b/>
          <w:bCs/>
          <w:noProof/>
          <w:color w:val="44B8BE" w:themeColor="accent1"/>
          <w:sz w:val="40"/>
          <w:szCs w:val="40"/>
        </w:rPr>
        <w:t xml:space="preserve"> </w:t>
      </w:r>
      <w:r w:rsidR="04B8A2F5" w:rsidRPr="00880831">
        <w:rPr>
          <w:rFonts w:ascii="Morebi Rounded Med" w:hAnsi="Morebi Rounded Med" w:cs="Arial"/>
          <w:b/>
          <w:bCs/>
          <w:noProof/>
          <w:color w:val="44B8BE" w:themeColor="accent1"/>
          <w:sz w:val="40"/>
          <w:szCs w:val="40"/>
        </w:rPr>
        <w:t>V</w:t>
      </w:r>
      <w:r>
        <w:rPr>
          <w:rFonts w:ascii="Morebi Rounded Med" w:hAnsi="Morebi Rounded Med" w:cs="Arial"/>
          <w:b/>
          <w:bCs/>
          <w:noProof/>
          <w:color w:val="44B8BE" w:themeColor="accent1"/>
          <w:sz w:val="40"/>
          <w:szCs w:val="40"/>
        </w:rPr>
        <w:t>oel je goed op je werk</w:t>
      </w:r>
      <w:bookmarkEnd w:id="9"/>
    </w:p>
    <w:p w14:paraId="7AF2DBE5" w14:textId="77777777" w:rsidR="00FE110C" w:rsidRDefault="00FE110C" w:rsidP="1C868251">
      <w:pPr>
        <w:rPr>
          <w:lang w:val="nl-BE"/>
        </w:rPr>
      </w:pPr>
    </w:p>
    <w:p w14:paraId="2A315C8C" w14:textId="6B501998" w:rsidR="00DE16D2" w:rsidRDefault="7BD3A147" w:rsidP="1C868251">
      <w:pPr>
        <w:rPr>
          <w:rFonts w:eastAsia="PT Sans" w:cs="PT Sans"/>
          <w:sz w:val="19"/>
          <w:szCs w:val="19"/>
          <w:lang w:val="nl-BE"/>
        </w:rPr>
      </w:pPr>
      <w:r w:rsidRPr="2B7D21D9">
        <w:rPr>
          <w:lang w:val="nl-BE"/>
        </w:rPr>
        <w:t>We vinden het belangrijk dat je je goed voelt op je werk.</w:t>
      </w:r>
      <w:r w:rsidR="009C11DF">
        <w:rPr>
          <w:lang w:val="nl-BE"/>
        </w:rPr>
        <w:t xml:space="preserve"> Communicatie met het dienstenchequebedrijf en</w:t>
      </w:r>
      <w:r w:rsidR="007B311D">
        <w:rPr>
          <w:lang w:val="nl-BE"/>
        </w:rPr>
        <w:t xml:space="preserve"> met</w:t>
      </w:r>
      <w:r w:rsidR="009C11DF">
        <w:rPr>
          <w:lang w:val="nl-BE"/>
        </w:rPr>
        <w:t xml:space="preserve"> de klant is hierbij essentieel.</w:t>
      </w:r>
    </w:p>
    <w:p w14:paraId="1DD53B30" w14:textId="77777777" w:rsidR="009B3DB1" w:rsidRPr="00F46EC2" w:rsidRDefault="009B3DB1" w:rsidP="1C868251">
      <w:pPr>
        <w:rPr>
          <w:rFonts w:eastAsia="PT Sans" w:cs="PT Sans"/>
          <w:sz w:val="19"/>
          <w:szCs w:val="19"/>
          <w:lang w:val="nl-BE"/>
        </w:rPr>
      </w:pPr>
    </w:p>
    <w:p w14:paraId="0D96BC3B" w14:textId="25B24BF9" w:rsidR="004A464D" w:rsidRPr="00F46EC2" w:rsidRDefault="009B3DB1" w:rsidP="1C868251">
      <w:pPr>
        <w:rPr>
          <w:lang w:val="nl-BE"/>
        </w:rPr>
      </w:pPr>
      <w:r w:rsidRPr="00E96BB8">
        <w:rPr>
          <w:rFonts w:cs="Arial"/>
          <w:noProof/>
          <w:color w:val="44B8BE" w:themeColor="accent1"/>
        </w:rPr>
        <w:drawing>
          <wp:anchor distT="0" distB="0" distL="114300" distR="114300" simplePos="0" relativeHeight="251658256" behindDoc="0" locked="0" layoutInCell="1" allowOverlap="1" wp14:anchorId="15B6D638" wp14:editId="1D52E9E3">
            <wp:simplePos x="0" y="0"/>
            <wp:positionH relativeFrom="margin">
              <wp:posOffset>7620</wp:posOffset>
            </wp:positionH>
            <wp:positionV relativeFrom="paragraph">
              <wp:posOffset>8087</wp:posOffset>
            </wp:positionV>
            <wp:extent cx="438150" cy="4381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pic:spPr>
                </pic:pic>
              </a:graphicData>
            </a:graphic>
            <wp14:sizeRelH relativeFrom="margin">
              <wp14:pctWidth>0</wp14:pctWidth>
            </wp14:sizeRelH>
            <wp14:sizeRelV relativeFrom="margin">
              <wp14:pctHeight>0</wp14:pctHeight>
            </wp14:sizeRelV>
          </wp:anchor>
        </w:drawing>
      </w:r>
    </w:p>
    <w:p w14:paraId="0EC8F942" w14:textId="5C7593C1" w:rsidR="00DE16D2" w:rsidRPr="00F46EC2" w:rsidRDefault="7BD3A147" w:rsidP="009B3DB1">
      <w:pPr>
        <w:pStyle w:val="Heading2"/>
        <w:ind w:left="851" w:hanging="851"/>
      </w:pPr>
      <w:bookmarkStart w:id="10" w:name="_Toc147008677"/>
      <w:r w:rsidRPr="00F46EC2">
        <w:t>Duidelijke afspraken</w:t>
      </w:r>
      <w:bookmarkEnd w:id="10"/>
    </w:p>
    <w:p w14:paraId="43A1760A" w14:textId="56FB78F5" w:rsidR="00DE16D2" w:rsidRPr="00F46EC2" w:rsidRDefault="7BD3A147" w:rsidP="1C868251">
      <w:pPr>
        <w:rPr>
          <w:lang w:val="nl-BE"/>
        </w:rPr>
      </w:pPr>
      <w:r w:rsidRPr="00F46EC2">
        <w:rPr>
          <w:lang w:val="nl-BE"/>
        </w:rPr>
        <w:t xml:space="preserve">Als je </w:t>
      </w:r>
      <w:r w:rsidR="00D8636B" w:rsidRPr="00F46EC2">
        <w:rPr>
          <w:lang w:val="nl-BE"/>
        </w:rPr>
        <w:t>bij</w:t>
      </w:r>
      <w:r w:rsidRPr="00F46EC2">
        <w:rPr>
          <w:lang w:val="nl-BE"/>
        </w:rPr>
        <w:t xml:space="preserve"> een nieuwe klant </w:t>
      </w:r>
      <w:r w:rsidR="00D8636B" w:rsidRPr="00F46EC2">
        <w:rPr>
          <w:lang w:val="nl-BE"/>
        </w:rPr>
        <w:t>start</w:t>
      </w:r>
      <w:r w:rsidRPr="00F46EC2">
        <w:rPr>
          <w:lang w:val="nl-BE"/>
        </w:rPr>
        <w:t>, is het belangrijk om samen met hem/haar het volgende uit te werken:</w:t>
      </w:r>
    </w:p>
    <w:p w14:paraId="47CF9BC9" w14:textId="4A04B2CA" w:rsidR="00DE16D2" w:rsidRPr="00F46EC2" w:rsidRDefault="7BD3A147" w:rsidP="0094493B">
      <w:pPr>
        <w:pStyle w:val="ListParagraph"/>
        <w:numPr>
          <w:ilvl w:val="0"/>
          <w:numId w:val="15"/>
        </w:numPr>
        <w:rPr>
          <w:lang w:val="nl-BE"/>
        </w:rPr>
      </w:pPr>
      <w:r w:rsidRPr="00F46EC2">
        <w:rPr>
          <w:lang w:val="nl-BE"/>
        </w:rPr>
        <w:t>de taken die elke week, elke twee weken, elke maand, moeten worden uitgevoerd</w:t>
      </w:r>
    </w:p>
    <w:p w14:paraId="4F1FF635" w14:textId="37F38D55" w:rsidR="00DE16D2" w:rsidRPr="00F46EC2" w:rsidRDefault="7BD3A147" w:rsidP="0094493B">
      <w:pPr>
        <w:pStyle w:val="ListParagraph"/>
        <w:numPr>
          <w:ilvl w:val="0"/>
          <w:numId w:val="15"/>
        </w:numPr>
        <w:rPr>
          <w:lang w:val="nl-BE"/>
        </w:rPr>
      </w:pPr>
      <w:r w:rsidRPr="00F46EC2">
        <w:rPr>
          <w:lang w:val="nl-BE"/>
        </w:rPr>
        <w:t xml:space="preserve">de plaats van </w:t>
      </w:r>
      <w:r w:rsidR="00535957" w:rsidRPr="00F46EC2">
        <w:rPr>
          <w:lang w:val="nl-BE"/>
        </w:rPr>
        <w:t>het poetsmateriaal</w:t>
      </w:r>
      <w:r w:rsidRPr="00F46EC2">
        <w:rPr>
          <w:lang w:val="nl-BE"/>
        </w:rPr>
        <w:t xml:space="preserve">, </w:t>
      </w:r>
      <w:r w:rsidR="004A464D" w:rsidRPr="00F46EC2">
        <w:rPr>
          <w:lang w:val="nl-BE"/>
        </w:rPr>
        <w:t xml:space="preserve">de </w:t>
      </w:r>
      <w:r w:rsidR="00535957" w:rsidRPr="00F46EC2">
        <w:rPr>
          <w:lang w:val="nl-BE"/>
        </w:rPr>
        <w:t>poetsproducten</w:t>
      </w:r>
      <w:r w:rsidRPr="00F46EC2">
        <w:rPr>
          <w:lang w:val="nl-BE"/>
        </w:rPr>
        <w:t xml:space="preserve">, </w:t>
      </w:r>
      <w:r w:rsidR="004A464D" w:rsidRPr="00F46EC2">
        <w:rPr>
          <w:lang w:val="nl-BE"/>
        </w:rPr>
        <w:t xml:space="preserve">het </w:t>
      </w:r>
      <w:r w:rsidR="00535957" w:rsidRPr="00F46EC2">
        <w:rPr>
          <w:lang w:val="nl-BE"/>
        </w:rPr>
        <w:t>EHBO materiaal</w:t>
      </w:r>
      <w:r w:rsidRPr="00F46EC2">
        <w:rPr>
          <w:lang w:val="nl-BE"/>
        </w:rPr>
        <w:t>,</w:t>
      </w:r>
      <w:r w:rsidR="004A464D" w:rsidRPr="00F46EC2">
        <w:rPr>
          <w:lang w:val="nl-BE"/>
        </w:rPr>
        <w:t xml:space="preserve"> </w:t>
      </w:r>
      <w:r w:rsidRPr="00F46EC2">
        <w:rPr>
          <w:lang w:val="nl-BE"/>
        </w:rPr>
        <w:t>...</w:t>
      </w:r>
    </w:p>
    <w:p w14:paraId="5E5618DA" w14:textId="2183F4A8" w:rsidR="00DE16D2" w:rsidRPr="00F46EC2" w:rsidRDefault="7BD3A147" w:rsidP="1C868251">
      <w:pPr>
        <w:rPr>
          <w:lang w:val="nl-BE"/>
        </w:rPr>
      </w:pPr>
      <w:r w:rsidRPr="00F46EC2">
        <w:rPr>
          <w:rFonts w:eastAsia="PT Sans" w:cs="PT Sans"/>
          <w:sz w:val="19"/>
          <w:szCs w:val="19"/>
          <w:lang w:val="nl-BE"/>
        </w:rPr>
        <w:t xml:space="preserve"> </w:t>
      </w:r>
    </w:p>
    <w:p w14:paraId="4E1B8B86" w14:textId="1FEA99A0" w:rsidR="00DE16D2" w:rsidRPr="00F46EC2" w:rsidRDefault="7BD3A147" w:rsidP="1C868251">
      <w:pPr>
        <w:rPr>
          <w:lang w:val="nl-BE"/>
        </w:rPr>
      </w:pPr>
      <w:r w:rsidRPr="00F46EC2">
        <w:rPr>
          <w:lang w:val="nl-BE"/>
        </w:rPr>
        <w:t xml:space="preserve">Als de klant </w:t>
      </w:r>
      <w:r w:rsidR="004A464D" w:rsidRPr="00F46EC2">
        <w:rPr>
          <w:lang w:val="nl-BE"/>
        </w:rPr>
        <w:t>niet aanwezig</w:t>
      </w:r>
      <w:r w:rsidRPr="00F46EC2">
        <w:rPr>
          <w:lang w:val="nl-BE"/>
        </w:rPr>
        <w:t xml:space="preserve"> is wanneer je </w:t>
      </w:r>
      <w:r w:rsidR="004A464D" w:rsidRPr="00F46EC2">
        <w:rPr>
          <w:lang w:val="nl-BE"/>
        </w:rPr>
        <w:t xml:space="preserve">in de woning </w:t>
      </w:r>
      <w:r w:rsidRPr="00F46EC2">
        <w:rPr>
          <w:lang w:val="nl-BE"/>
        </w:rPr>
        <w:t xml:space="preserve">werkt, bespreek dan met hem/haar wat het beste communicatiekanaal is, </w:t>
      </w:r>
      <w:r w:rsidR="004A464D" w:rsidRPr="00F46EC2">
        <w:rPr>
          <w:lang w:val="nl-BE"/>
        </w:rPr>
        <w:t>bv.</w:t>
      </w:r>
      <w:r w:rsidRPr="00F46EC2">
        <w:rPr>
          <w:lang w:val="nl-BE"/>
        </w:rPr>
        <w:t xml:space="preserve"> om te laten weten dat hij/ze een product moet kopen.</w:t>
      </w:r>
    </w:p>
    <w:p w14:paraId="700880C1" w14:textId="13798A52" w:rsidR="00DE16D2" w:rsidRPr="00F46EC2" w:rsidRDefault="7BD3A147" w:rsidP="1C868251">
      <w:pPr>
        <w:rPr>
          <w:lang w:val="nl-BE"/>
        </w:rPr>
      </w:pPr>
      <w:r w:rsidRPr="00F46EC2">
        <w:rPr>
          <w:lang w:val="nl-BE"/>
        </w:rPr>
        <w:t xml:space="preserve"> </w:t>
      </w:r>
    </w:p>
    <w:p w14:paraId="7AC70884" w14:textId="78A224C3" w:rsidR="00DE16D2" w:rsidRPr="00F46EC2" w:rsidRDefault="004A464D" w:rsidP="1C868251">
      <w:pPr>
        <w:rPr>
          <w:lang w:val="nl-BE"/>
        </w:rPr>
      </w:pPr>
      <w:r w:rsidRPr="2B7D21D9">
        <w:rPr>
          <w:lang w:val="nl-BE"/>
        </w:rPr>
        <w:t>Is het niet helemaal</w:t>
      </w:r>
      <w:r w:rsidR="7BD3A147" w:rsidRPr="2B7D21D9">
        <w:rPr>
          <w:lang w:val="nl-BE"/>
        </w:rPr>
        <w:t xml:space="preserve"> duidelijk? Stel vragen om misverstanden te voorkomen.</w:t>
      </w:r>
    </w:p>
    <w:p w14:paraId="55203F07" w14:textId="57133CC6" w:rsidR="004A464D" w:rsidRDefault="009B3DB1" w:rsidP="1C868251">
      <w:pPr>
        <w:rPr>
          <w:lang w:val="nl-BE"/>
        </w:rPr>
      </w:pPr>
      <w:r>
        <w:rPr>
          <w:noProof/>
        </w:rPr>
        <w:drawing>
          <wp:anchor distT="0" distB="0" distL="114300" distR="114300" simplePos="0" relativeHeight="251658255" behindDoc="0" locked="0" layoutInCell="1" allowOverlap="1" wp14:anchorId="33177668" wp14:editId="10E36E07">
            <wp:simplePos x="0" y="0"/>
            <wp:positionH relativeFrom="column">
              <wp:posOffset>-61595</wp:posOffset>
            </wp:positionH>
            <wp:positionV relativeFrom="paragraph">
              <wp:posOffset>184785</wp:posOffset>
            </wp:positionV>
            <wp:extent cx="360000" cy="360000"/>
            <wp:effectExtent l="0" t="0" r="2540" b="2540"/>
            <wp:wrapSquare wrapText="bothSides"/>
            <wp:docPr id="187" name="Picture 187" descr="A group of people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group of people with speech bubbles&#10;&#10;Description automatically generated"/>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3C0E06E" w14:textId="0C191BAC" w:rsidR="009B3DB1" w:rsidRPr="00F46EC2" w:rsidRDefault="009B3DB1" w:rsidP="1C868251">
      <w:pPr>
        <w:rPr>
          <w:lang w:val="nl-BE"/>
        </w:rPr>
      </w:pPr>
    </w:p>
    <w:p w14:paraId="7495A554" w14:textId="46376B11" w:rsidR="00DE16D2" w:rsidRPr="00F46EC2" w:rsidRDefault="00FE3BDB" w:rsidP="00FE3BDB">
      <w:pPr>
        <w:pStyle w:val="Heading2"/>
        <w:ind w:left="851" w:hanging="851"/>
      </w:pPr>
      <w:bookmarkStart w:id="11" w:name="_Toc147008678"/>
      <w:r>
        <w:tab/>
      </w:r>
      <w:r w:rsidR="7BD3A147" w:rsidRPr="00F46EC2">
        <w:t>Dur</w:t>
      </w:r>
      <w:r w:rsidR="00BF483D" w:rsidRPr="00F46EC2">
        <w:t>f in gesprek gaan</w:t>
      </w:r>
      <w:bookmarkEnd w:id="11"/>
    </w:p>
    <w:p w14:paraId="5640D1F5" w14:textId="7DDBB851" w:rsidR="00DE16D2" w:rsidRPr="00F46EC2" w:rsidRDefault="00BF483D" w:rsidP="2B7D21D9">
      <w:pPr>
        <w:rPr>
          <w:color w:val="9833E9" w:themeColor="accent4" w:themeTint="80"/>
          <w:lang w:val="nl-BE"/>
        </w:rPr>
      </w:pPr>
      <w:r w:rsidRPr="2B7D21D9">
        <w:rPr>
          <w:rFonts w:eastAsia="PT Sans" w:cs="PT Sans"/>
          <w:lang w:val="nl-BE"/>
        </w:rPr>
        <w:t>Lijken de</w:t>
      </w:r>
      <w:r w:rsidR="7BD3A147" w:rsidRPr="2B7D21D9">
        <w:rPr>
          <w:rFonts w:eastAsia="PT Sans" w:cs="PT Sans"/>
          <w:lang w:val="nl-BE"/>
        </w:rPr>
        <w:t xml:space="preserve"> gevraagde taken niet haalbaar in de </w:t>
      </w:r>
      <w:r w:rsidRPr="2B7D21D9">
        <w:rPr>
          <w:rFonts w:eastAsia="PT Sans" w:cs="PT Sans"/>
          <w:lang w:val="nl-BE"/>
        </w:rPr>
        <w:t>voorziene</w:t>
      </w:r>
      <w:r w:rsidR="7BD3A147" w:rsidRPr="2B7D21D9">
        <w:rPr>
          <w:rFonts w:eastAsia="PT Sans" w:cs="PT Sans"/>
          <w:lang w:val="nl-BE"/>
        </w:rPr>
        <w:t xml:space="preserve"> tijd, vraagt de klant je om een verboden taak uit te voeren? Sommige onderwerpen zijn moeilijker te bespreken. Het is belangrijk dat je duidelijk en respectvol </w:t>
      </w:r>
      <w:r w:rsidR="001D5C45" w:rsidRPr="2B7D21D9">
        <w:rPr>
          <w:rFonts w:eastAsia="PT Sans" w:cs="PT Sans"/>
          <w:lang w:val="nl-BE"/>
        </w:rPr>
        <w:t>kan</w:t>
      </w:r>
      <w:r w:rsidR="7BD3A147" w:rsidRPr="2B7D21D9">
        <w:rPr>
          <w:rFonts w:eastAsia="PT Sans" w:cs="PT Sans"/>
          <w:lang w:val="nl-BE"/>
        </w:rPr>
        <w:t xml:space="preserve"> </w:t>
      </w:r>
      <w:r w:rsidR="7BD3A147" w:rsidRPr="00DD6321">
        <w:rPr>
          <w:rFonts w:eastAsia="PT Sans" w:cs="PT Sans"/>
          <w:lang w:val="nl-BE"/>
        </w:rPr>
        <w:t xml:space="preserve">uitleggen dat je het niet </w:t>
      </w:r>
      <w:r w:rsidR="001D5C45" w:rsidRPr="00DD6321">
        <w:rPr>
          <w:rFonts w:eastAsia="PT Sans" w:cs="PT Sans"/>
          <w:lang w:val="nl-BE"/>
        </w:rPr>
        <w:t>kan</w:t>
      </w:r>
      <w:r w:rsidR="7BD3A147" w:rsidRPr="00DD6321">
        <w:rPr>
          <w:rFonts w:eastAsia="PT Sans" w:cs="PT Sans"/>
          <w:lang w:val="nl-BE"/>
        </w:rPr>
        <w:t xml:space="preserve">/mag doen. Alles kan gezegd worden, </w:t>
      </w:r>
      <w:r w:rsidR="1C3A6E10" w:rsidRPr="00DD6321">
        <w:rPr>
          <w:rFonts w:eastAsia="PT Sans" w:cs="PT Sans"/>
          <w:lang w:val="nl-BE"/>
        </w:rPr>
        <w:t xml:space="preserve">mits </w:t>
      </w:r>
      <w:r w:rsidR="7BD3A147" w:rsidRPr="00DD6321">
        <w:rPr>
          <w:rFonts w:eastAsia="PT Sans" w:cs="PT Sans"/>
          <w:lang w:val="nl-BE"/>
        </w:rPr>
        <w:t>op de juiste manier.</w:t>
      </w:r>
      <w:r w:rsidR="0417416E" w:rsidRPr="00DD6321">
        <w:rPr>
          <w:rFonts w:eastAsia="PT Sans" w:cs="PT Sans"/>
          <w:lang w:val="nl-BE"/>
        </w:rPr>
        <w:t xml:space="preserve"> Mogelijks is het helpend om het gesprek samen voor te bereiden met je verantwoordelijke.</w:t>
      </w:r>
    </w:p>
    <w:p w14:paraId="78B490E4" w14:textId="7ECAD07D" w:rsidR="00DE16D2" w:rsidRPr="00DD6321" w:rsidRDefault="00DE16D2" w:rsidP="1C868251">
      <w:pPr>
        <w:rPr>
          <w:szCs w:val="20"/>
          <w:lang w:val="nl-BE"/>
        </w:rPr>
      </w:pPr>
    </w:p>
    <w:p w14:paraId="46FC8A5A" w14:textId="4DB5ECFC" w:rsidR="00DE16D2" w:rsidRPr="00DD6321" w:rsidRDefault="7EB90F4D" w:rsidP="2B7D21D9">
      <w:pPr>
        <w:rPr>
          <w:rFonts w:eastAsia="PT Sans" w:cs="PT Sans"/>
          <w:lang w:val="nl-BE"/>
        </w:rPr>
      </w:pPr>
      <w:r w:rsidRPr="00DD6321">
        <w:rPr>
          <w:rFonts w:eastAsia="PT Sans" w:cs="PT Sans"/>
          <w:lang w:val="nl-BE"/>
        </w:rPr>
        <w:t xml:space="preserve">Maak </w:t>
      </w:r>
      <w:r w:rsidR="7BD3A147" w:rsidRPr="00DD6321">
        <w:rPr>
          <w:rFonts w:eastAsia="PT Sans" w:cs="PT Sans"/>
          <w:lang w:val="nl-BE"/>
        </w:rPr>
        <w:t>mogelijke problemen</w:t>
      </w:r>
      <w:r w:rsidR="6CF79D4C" w:rsidRPr="00DD6321">
        <w:rPr>
          <w:rFonts w:eastAsia="PT Sans" w:cs="PT Sans"/>
          <w:lang w:val="nl-BE"/>
        </w:rPr>
        <w:t xml:space="preserve"> bespreekbaar</w:t>
      </w:r>
      <w:r w:rsidR="7BD3A147" w:rsidRPr="00DD6321">
        <w:rPr>
          <w:rFonts w:eastAsia="PT Sans" w:cs="PT Sans"/>
          <w:lang w:val="nl-BE"/>
        </w:rPr>
        <w:t>. J</w:t>
      </w:r>
      <w:r w:rsidR="12A117F8" w:rsidRPr="00DD6321">
        <w:rPr>
          <w:rFonts w:eastAsia="PT Sans" w:cs="PT Sans"/>
          <w:lang w:val="nl-BE"/>
        </w:rPr>
        <w:t>ij</w:t>
      </w:r>
      <w:r w:rsidR="7BD3A147" w:rsidRPr="00DD6321">
        <w:rPr>
          <w:rFonts w:eastAsia="PT Sans" w:cs="PT Sans"/>
          <w:lang w:val="nl-BE"/>
        </w:rPr>
        <w:t xml:space="preserve"> kent je grenzen. Durf deze te bewaken. Indien deze worden overschreden, maak deze bespreekbaar met de ander vanuit jezelf bv.:</w:t>
      </w:r>
    </w:p>
    <w:p w14:paraId="5A199961" w14:textId="075C45E9" w:rsidR="00DE16D2" w:rsidRPr="00F46EC2" w:rsidRDefault="7BD3A147" w:rsidP="1C868251">
      <w:pPr>
        <w:pStyle w:val="ListParagraph"/>
        <w:numPr>
          <w:ilvl w:val="0"/>
          <w:numId w:val="6"/>
        </w:numPr>
        <w:rPr>
          <w:rFonts w:eastAsia="PT Sans" w:cs="PT Sans"/>
          <w:szCs w:val="20"/>
          <w:lang w:val="nl-BE"/>
        </w:rPr>
      </w:pPr>
      <w:r w:rsidRPr="00F46EC2">
        <w:rPr>
          <w:rFonts w:eastAsia="PT Sans" w:cs="PT Sans"/>
          <w:szCs w:val="20"/>
          <w:lang w:val="nl-BE"/>
        </w:rPr>
        <w:t xml:space="preserve">Ik zie/ik hoor …, </w:t>
      </w:r>
    </w:p>
    <w:p w14:paraId="6DFED3D0" w14:textId="3C97A826" w:rsidR="00DE16D2" w:rsidRPr="00F46EC2" w:rsidRDefault="7BD3A147" w:rsidP="1C868251">
      <w:pPr>
        <w:pStyle w:val="ListParagraph"/>
        <w:numPr>
          <w:ilvl w:val="0"/>
          <w:numId w:val="6"/>
        </w:numPr>
        <w:rPr>
          <w:rFonts w:eastAsia="PT Sans" w:cs="PT Sans"/>
          <w:szCs w:val="20"/>
          <w:lang w:val="nl-BE"/>
        </w:rPr>
      </w:pPr>
      <w:r w:rsidRPr="00F46EC2">
        <w:rPr>
          <w:rFonts w:eastAsia="PT Sans" w:cs="PT Sans"/>
          <w:szCs w:val="20"/>
          <w:lang w:val="nl-BE"/>
        </w:rPr>
        <w:t xml:space="preserve">Ik voel me hierbij…, </w:t>
      </w:r>
    </w:p>
    <w:p w14:paraId="69182806" w14:textId="49FCA038" w:rsidR="00DE16D2" w:rsidRPr="00F46EC2" w:rsidRDefault="7BD3A147" w:rsidP="1C868251">
      <w:pPr>
        <w:pStyle w:val="ListParagraph"/>
        <w:numPr>
          <w:ilvl w:val="0"/>
          <w:numId w:val="6"/>
        </w:numPr>
        <w:rPr>
          <w:rFonts w:eastAsia="PT Sans" w:cs="PT Sans"/>
          <w:szCs w:val="20"/>
          <w:lang w:val="nl-BE"/>
        </w:rPr>
      </w:pPr>
      <w:r w:rsidRPr="00F46EC2">
        <w:rPr>
          <w:rFonts w:eastAsia="PT Sans" w:cs="PT Sans"/>
          <w:szCs w:val="20"/>
          <w:lang w:val="nl-BE"/>
        </w:rPr>
        <w:t xml:space="preserve">Kan je hierin komen/kunnen we afspreken dat …  </w:t>
      </w:r>
    </w:p>
    <w:p w14:paraId="7D24BB97" w14:textId="10F8F7B0" w:rsidR="00DE16D2" w:rsidRPr="00F46EC2" w:rsidRDefault="7BD3A147" w:rsidP="1C868251">
      <w:pPr>
        <w:rPr>
          <w:szCs w:val="20"/>
          <w:lang w:val="nl-BE"/>
        </w:rPr>
      </w:pPr>
      <w:r w:rsidRPr="00F46EC2">
        <w:rPr>
          <w:rFonts w:eastAsia="PT Sans" w:cs="PT Sans"/>
          <w:szCs w:val="20"/>
          <w:lang w:val="nl-BE"/>
        </w:rPr>
        <w:t xml:space="preserve"> </w:t>
      </w:r>
    </w:p>
    <w:p w14:paraId="03D5CB07" w14:textId="38FC21D7" w:rsidR="00DE16D2" w:rsidRPr="00D91741" w:rsidRDefault="6A547C8C" w:rsidP="2B7D21D9">
      <w:pPr>
        <w:rPr>
          <w:rFonts w:eastAsia="PT Sans" w:cs="PT Sans"/>
          <w:lang w:val="nl-BE"/>
        </w:rPr>
      </w:pPr>
      <w:r w:rsidRPr="00D91741">
        <w:rPr>
          <w:rFonts w:eastAsia="PT Sans" w:cs="PT Sans"/>
          <w:lang w:val="nl-BE"/>
        </w:rPr>
        <w:t xml:space="preserve">Kan je </w:t>
      </w:r>
      <w:r w:rsidR="7BD3A147" w:rsidRPr="00D91741">
        <w:rPr>
          <w:rFonts w:eastAsia="PT Sans" w:cs="PT Sans"/>
          <w:lang w:val="nl-BE"/>
        </w:rPr>
        <w:t>de situatie niet oplossen? Maak moeilijkheden bespreekbaar met je leidinggevende, laat ze niet escaleren.</w:t>
      </w:r>
    </w:p>
    <w:p w14:paraId="75C9CB61" w14:textId="02EF5FDC" w:rsidR="00897DF7" w:rsidRPr="00CF34AB" w:rsidRDefault="7BD3A147" w:rsidP="00CF34AB">
      <w:pPr>
        <w:rPr>
          <w:szCs w:val="20"/>
          <w:lang w:val="nl-BE"/>
        </w:rPr>
      </w:pPr>
      <w:r w:rsidRPr="00F46EC2">
        <w:rPr>
          <w:rFonts w:eastAsia="PT Sans" w:cs="PT Sans"/>
          <w:szCs w:val="20"/>
          <w:lang w:val="nl-BE"/>
        </w:rPr>
        <w:t xml:space="preserve"> </w:t>
      </w:r>
      <w:r w:rsidR="00897DF7">
        <w:rPr>
          <w:noProof/>
        </w:rPr>
        <w:drawing>
          <wp:anchor distT="0" distB="0" distL="114300" distR="114300" simplePos="0" relativeHeight="251658257" behindDoc="0" locked="0" layoutInCell="1" allowOverlap="1" wp14:anchorId="1B37DB96" wp14:editId="0000BDBE">
            <wp:simplePos x="0" y="0"/>
            <wp:positionH relativeFrom="column">
              <wp:posOffset>-60325</wp:posOffset>
            </wp:positionH>
            <wp:positionV relativeFrom="paragraph">
              <wp:posOffset>144780</wp:posOffset>
            </wp:positionV>
            <wp:extent cx="360000" cy="360000"/>
            <wp:effectExtent l="0" t="0" r="2540" b="2540"/>
            <wp:wrapSquare wrapText="bothSides"/>
            <wp:docPr id="189" name="Picture 189" descr="A blue symbol with lightning coming out of the head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blue symbol with lightning coming out of the head of a person&#10;&#10;Description automatically generated"/>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C88A2F1" w14:textId="1D85127E" w:rsidR="00FC61E4" w:rsidRPr="00F46EC2" w:rsidRDefault="00FC61E4" w:rsidP="00FC61E4">
      <w:pPr>
        <w:ind w:right="1278"/>
        <w:jc w:val="both"/>
        <w:rPr>
          <w:lang w:val="nl-BE"/>
        </w:rPr>
      </w:pPr>
    </w:p>
    <w:p w14:paraId="15AC1E5E" w14:textId="4FB6DA32" w:rsidR="00DE16D2" w:rsidRPr="00F46EC2" w:rsidRDefault="7BD3A147" w:rsidP="009B3DB1">
      <w:pPr>
        <w:pStyle w:val="Heading2"/>
        <w:ind w:left="851" w:hanging="851"/>
      </w:pPr>
      <w:bookmarkStart w:id="12" w:name="_Toc147008679"/>
      <w:r w:rsidRPr="00F46EC2">
        <w:t>Psychosociale problemen</w:t>
      </w:r>
      <w:bookmarkEnd w:id="12"/>
    </w:p>
    <w:p w14:paraId="7D88FE48" w14:textId="5997BB47" w:rsidR="00DE16D2" w:rsidRPr="00B75F67" w:rsidRDefault="7BD3A147" w:rsidP="2B7D21D9">
      <w:pPr>
        <w:rPr>
          <w:rFonts w:eastAsia="PT Sans" w:cs="PT Sans"/>
          <w:lang w:val="nl-BE"/>
        </w:rPr>
      </w:pPr>
      <w:r w:rsidRPr="00B75F67">
        <w:rPr>
          <w:rFonts w:eastAsia="PT Sans" w:cs="PT Sans"/>
          <w:lang w:val="nl-BE"/>
        </w:rPr>
        <w:t>Je k</w:t>
      </w:r>
      <w:r w:rsidR="00F20E69" w:rsidRPr="00B75F67">
        <w:rPr>
          <w:rFonts w:eastAsia="PT Sans" w:cs="PT Sans"/>
          <w:lang w:val="nl-BE"/>
        </w:rPr>
        <w:t>an</w:t>
      </w:r>
      <w:r w:rsidRPr="00B75F67">
        <w:rPr>
          <w:rFonts w:eastAsia="PT Sans" w:cs="PT Sans"/>
          <w:lang w:val="nl-BE"/>
        </w:rPr>
        <w:t xml:space="preserve"> stress en oververmoeidheid voelen als gevolg van </w:t>
      </w:r>
      <w:r w:rsidR="00B75F67" w:rsidRPr="00B75F67">
        <w:rPr>
          <w:rFonts w:eastAsia="PT Sans" w:cs="PT Sans"/>
          <w:lang w:val="nl-BE"/>
        </w:rPr>
        <w:t>bv.</w:t>
      </w:r>
      <w:r w:rsidR="0D3E6369" w:rsidRPr="00B75F67">
        <w:rPr>
          <w:rFonts w:eastAsia="PT Sans" w:cs="PT Sans"/>
          <w:lang w:val="nl-BE"/>
        </w:rPr>
        <w:t xml:space="preserve"> volgende </w:t>
      </w:r>
      <w:r w:rsidRPr="00B75F67">
        <w:rPr>
          <w:rFonts w:eastAsia="PT Sans" w:cs="PT Sans"/>
          <w:lang w:val="nl-BE"/>
        </w:rPr>
        <w:t xml:space="preserve">factoren: </w:t>
      </w:r>
    </w:p>
    <w:p w14:paraId="60C3919A" w14:textId="5DD4A068" w:rsidR="00DE16D2" w:rsidRPr="00F46EC2" w:rsidRDefault="7BD3A147" w:rsidP="1C868251">
      <w:pPr>
        <w:pStyle w:val="ListParagraph"/>
        <w:numPr>
          <w:ilvl w:val="0"/>
          <w:numId w:val="3"/>
        </w:numPr>
        <w:rPr>
          <w:rFonts w:eastAsia="PT Sans" w:cs="PT Sans"/>
          <w:szCs w:val="20"/>
          <w:lang w:val="nl-BE"/>
        </w:rPr>
      </w:pPr>
      <w:r w:rsidRPr="00F46EC2">
        <w:rPr>
          <w:rFonts w:eastAsia="PT Sans" w:cs="PT Sans"/>
          <w:szCs w:val="20"/>
          <w:lang w:val="nl-BE"/>
        </w:rPr>
        <w:t>De organisatie van je agenda: je hebt niet genoeg tijd om van de ene klant naar de andere te gaan</w:t>
      </w:r>
    </w:p>
    <w:p w14:paraId="7C287A01" w14:textId="411AA8F2" w:rsidR="00DE16D2" w:rsidRPr="00F46EC2" w:rsidRDefault="7BD3A147" w:rsidP="1C868251">
      <w:pPr>
        <w:pStyle w:val="ListParagraph"/>
        <w:numPr>
          <w:ilvl w:val="0"/>
          <w:numId w:val="3"/>
        </w:numPr>
        <w:rPr>
          <w:rFonts w:eastAsia="PT Sans" w:cs="PT Sans"/>
          <w:szCs w:val="20"/>
          <w:lang w:val="nl-BE"/>
        </w:rPr>
      </w:pPr>
      <w:r w:rsidRPr="00F46EC2">
        <w:rPr>
          <w:rFonts w:eastAsia="PT Sans" w:cs="PT Sans"/>
          <w:szCs w:val="20"/>
          <w:lang w:val="nl-BE"/>
        </w:rPr>
        <w:t>Relaties tussen mensen: je hebt veel empathie voor een klant die het moeilijk heeft</w:t>
      </w:r>
    </w:p>
    <w:p w14:paraId="540F99EF" w14:textId="36D02CB9" w:rsidR="00DE16D2" w:rsidRPr="00B75F67" w:rsidRDefault="7BD3A147" w:rsidP="1C868251">
      <w:pPr>
        <w:pStyle w:val="ListParagraph"/>
        <w:numPr>
          <w:ilvl w:val="0"/>
          <w:numId w:val="3"/>
        </w:numPr>
        <w:rPr>
          <w:rFonts w:eastAsia="PT Sans" w:cs="PT Sans"/>
          <w:szCs w:val="20"/>
          <w:lang w:val="nl-BE"/>
        </w:rPr>
      </w:pPr>
      <w:r w:rsidRPr="00B75F67">
        <w:rPr>
          <w:rFonts w:eastAsia="PT Sans" w:cs="PT Sans"/>
          <w:lang w:val="nl-BE"/>
        </w:rPr>
        <w:t>Je bent vaak alleen op de werkvloer en dit weegt zwaar op je</w:t>
      </w:r>
    </w:p>
    <w:p w14:paraId="36E66654" w14:textId="476F1530" w:rsidR="6133A5C9" w:rsidRPr="00B75F67" w:rsidRDefault="6133A5C9" w:rsidP="2B7D21D9">
      <w:pPr>
        <w:pStyle w:val="ListParagraph"/>
        <w:numPr>
          <w:ilvl w:val="0"/>
          <w:numId w:val="3"/>
        </w:numPr>
        <w:rPr>
          <w:rFonts w:eastAsia="Calibri" w:cs="Arial"/>
          <w:szCs w:val="20"/>
          <w:lang w:val="nl-BE"/>
        </w:rPr>
      </w:pPr>
      <w:r w:rsidRPr="00B75F67">
        <w:rPr>
          <w:rFonts w:eastAsia="PT Sans" w:cs="PT Sans"/>
          <w:szCs w:val="20"/>
          <w:lang w:val="nl-BE"/>
        </w:rPr>
        <w:t>...</w:t>
      </w:r>
    </w:p>
    <w:p w14:paraId="0647765A" w14:textId="45A272E8" w:rsidR="00DE16D2" w:rsidRPr="00B75F67" w:rsidRDefault="00DE16D2" w:rsidP="1C868251">
      <w:pPr>
        <w:rPr>
          <w:rFonts w:eastAsia="PT Sans" w:cs="PT Sans"/>
          <w:szCs w:val="20"/>
          <w:lang w:val="nl-BE"/>
        </w:rPr>
      </w:pPr>
    </w:p>
    <w:p w14:paraId="71444E29" w14:textId="3E22641C" w:rsidR="000F4BB8" w:rsidRPr="00F46EC2" w:rsidRDefault="7BD3A147" w:rsidP="0094493B">
      <w:pPr>
        <w:jc w:val="both"/>
        <w:rPr>
          <w:rFonts w:eastAsia="PT Sans" w:cs="PT Sans"/>
          <w:szCs w:val="20"/>
          <w:lang w:val="nl-BE"/>
        </w:rPr>
      </w:pPr>
      <w:r w:rsidRPr="00F46EC2">
        <w:rPr>
          <w:rFonts w:eastAsia="PT Sans" w:cs="PT Sans"/>
          <w:szCs w:val="20"/>
          <w:lang w:val="nl-BE"/>
        </w:rPr>
        <w:t>Vraag om hulp en ondersteuning wanneer nodig</w:t>
      </w:r>
      <w:r w:rsidR="000F4BB8" w:rsidRPr="00F46EC2">
        <w:rPr>
          <w:rFonts w:eastAsia="PT Sans" w:cs="PT Sans"/>
          <w:szCs w:val="20"/>
          <w:lang w:val="nl-BE"/>
        </w:rPr>
        <w:t>:</w:t>
      </w:r>
    </w:p>
    <w:p w14:paraId="460DFA9D" w14:textId="77777777" w:rsidR="000F4BB8" w:rsidRPr="00F46EC2" w:rsidRDefault="7BD3A147" w:rsidP="000F4BB8">
      <w:pPr>
        <w:pStyle w:val="ListParagraph"/>
        <w:numPr>
          <w:ilvl w:val="0"/>
          <w:numId w:val="26"/>
        </w:numPr>
        <w:jc w:val="both"/>
        <w:rPr>
          <w:rFonts w:eastAsia="PT Sans" w:cs="PT Sans"/>
          <w:szCs w:val="20"/>
          <w:lang w:val="nl-BE"/>
        </w:rPr>
      </w:pPr>
      <w:r w:rsidRPr="00F46EC2">
        <w:rPr>
          <w:rFonts w:eastAsia="PT Sans" w:cs="PT Sans"/>
          <w:szCs w:val="20"/>
          <w:lang w:val="nl-BE"/>
        </w:rPr>
        <w:t>intern (collega, leidinggevende, personeelsdienst, preventieadviseur, vertrouwenspersoon)</w:t>
      </w:r>
    </w:p>
    <w:p w14:paraId="15A2A8B7" w14:textId="39ECC68C" w:rsidR="0094493B" w:rsidRDefault="7BD3A147" w:rsidP="007D6171">
      <w:pPr>
        <w:pStyle w:val="ListParagraph"/>
        <w:numPr>
          <w:ilvl w:val="0"/>
          <w:numId w:val="26"/>
        </w:numPr>
        <w:jc w:val="both"/>
        <w:rPr>
          <w:rFonts w:eastAsia="PT Sans" w:cs="PT Sans"/>
          <w:lang w:val="nl-BE"/>
        </w:rPr>
      </w:pPr>
      <w:r w:rsidRPr="2B7D21D9">
        <w:rPr>
          <w:rFonts w:eastAsia="PT Sans" w:cs="PT Sans"/>
          <w:lang w:val="nl-BE"/>
        </w:rPr>
        <w:t>extern (preventieadviseur psychosociaal welzijn)</w:t>
      </w:r>
    </w:p>
    <w:p w14:paraId="7C0E0094" w14:textId="6522570C" w:rsidR="007D6171" w:rsidRDefault="00250A80" w:rsidP="007D6171">
      <w:pPr>
        <w:jc w:val="both"/>
        <w:rPr>
          <w:rFonts w:eastAsia="PT Sans" w:cs="PT Sans"/>
          <w:lang w:val="nl-BE"/>
        </w:rPr>
      </w:pPr>
      <w:r>
        <w:rPr>
          <w:rFonts w:eastAsia="PT Sans" w:cs="PT Sans"/>
          <w:lang w:val="nl-BE"/>
        </w:rPr>
        <w:br w:type="column"/>
      </w:r>
      <w:r>
        <w:rPr>
          <w:noProof/>
        </w:rPr>
        <w:lastRenderedPageBreak/>
        <w:drawing>
          <wp:anchor distT="0" distB="0" distL="114300" distR="114300" simplePos="0" relativeHeight="251658263" behindDoc="1" locked="0" layoutInCell="1" allowOverlap="1" wp14:anchorId="39C01FFD" wp14:editId="77EA1BD2">
            <wp:simplePos x="0" y="0"/>
            <wp:positionH relativeFrom="margin">
              <wp:posOffset>-47625</wp:posOffset>
            </wp:positionH>
            <wp:positionV relativeFrom="paragraph">
              <wp:posOffset>52705</wp:posOffset>
            </wp:positionV>
            <wp:extent cx="360000" cy="360000"/>
            <wp:effectExtent l="0" t="0" r="2540" b="2540"/>
            <wp:wrapTight wrapText="bothSides">
              <wp:wrapPolygon edited="0">
                <wp:start x="4580" y="0"/>
                <wp:lineTo x="2290" y="3435"/>
                <wp:lineTo x="0" y="13739"/>
                <wp:lineTo x="0" y="20608"/>
                <wp:lineTo x="20608" y="20608"/>
                <wp:lineTo x="20608" y="6869"/>
                <wp:lineTo x="19463" y="2290"/>
                <wp:lineTo x="14883" y="0"/>
                <wp:lineTo x="4580" y="0"/>
              </wp:wrapPolygon>
            </wp:wrapTight>
            <wp:docPr id="38" name="Picture 38" descr="A person and person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and person with speech bubbles&#10;&#10;Description automatically generated"/>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524769C1" w14:textId="53EDCEC6" w:rsidR="00DE16D2" w:rsidRPr="00F46EC2" w:rsidRDefault="7BD3A147" w:rsidP="00F551B2">
      <w:pPr>
        <w:pStyle w:val="Heading2"/>
        <w:ind w:left="576"/>
      </w:pPr>
      <w:bookmarkStart w:id="13" w:name="_Toc147008680"/>
      <w:r w:rsidRPr="00F46EC2">
        <w:t>Grensoverschrijdend gedrag</w:t>
      </w:r>
      <w:bookmarkEnd w:id="13"/>
      <w:r w:rsidRPr="00F46EC2">
        <w:t xml:space="preserve"> </w:t>
      </w:r>
    </w:p>
    <w:p w14:paraId="06315B39" w14:textId="53FED33C" w:rsidR="00DE16D2" w:rsidRPr="00B75F67" w:rsidRDefault="5E0EA782" w:rsidP="2B7D21D9">
      <w:pPr>
        <w:rPr>
          <w:lang w:val="nl-BE"/>
        </w:rPr>
      </w:pPr>
      <w:r w:rsidRPr="00B75F67">
        <w:rPr>
          <w:rFonts w:eastAsia="PT Sans" w:cs="PT Sans"/>
          <w:lang w:val="nl-BE"/>
        </w:rPr>
        <w:t xml:space="preserve">Verbale of fysieke </w:t>
      </w:r>
      <w:r w:rsidR="7BD3A147" w:rsidRPr="00B75F67">
        <w:rPr>
          <w:rFonts w:eastAsia="PT Sans" w:cs="PT Sans"/>
          <w:lang w:val="nl-BE"/>
        </w:rPr>
        <w:t>agressie, pesterijen en ongewenst seksueel gedrag zijn grensoverschrijdende gedragen.</w:t>
      </w:r>
    </w:p>
    <w:p w14:paraId="694F7AAC" w14:textId="2437C7A7" w:rsidR="00DE16D2" w:rsidRPr="00F46EC2" w:rsidRDefault="7BD3A147" w:rsidP="1C868251">
      <w:pPr>
        <w:rPr>
          <w:szCs w:val="20"/>
          <w:lang w:val="nl-BE"/>
        </w:rPr>
      </w:pPr>
      <w:r w:rsidRPr="00F46EC2">
        <w:rPr>
          <w:rFonts w:eastAsia="PT Sans" w:cs="PT Sans"/>
          <w:b/>
          <w:bCs/>
          <w:szCs w:val="20"/>
          <w:lang w:val="nl-BE"/>
        </w:rPr>
        <w:t xml:space="preserve">We tolereren dit soort gedrag niet. Als dit </w:t>
      </w:r>
      <w:r w:rsidR="004E410A" w:rsidRPr="00F46EC2">
        <w:rPr>
          <w:rFonts w:eastAsia="PT Sans" w:cs="PT Sans"/>
          <w:b/>
          <w:bCs/>
          <w:szCs w:val="20"/>
          <w:lang w:val="nl-BE"/>
        </w:rPr>
        <w:t>jou</w:t>
      </w:r>
      <w:r w:rsidRPr="00F46EC2">
        <w:rPr>
          <w:rFonts w:eastAsia="PT Sans" w:cs="PT Sans"/>
          <w:b/>
          <w:bCs/>
          <w:szCs w:val="20"/>
          <w:lang w:val="nl-BE"/>
        </w:rPr>
        <w:t xml:space="preserve"> overkomt, neem dan onmiddellijk contact met ons op</w:t>
      </w:r>
      <w:r w:rsidR="00A92DCA" w:rsidRPr="00F46EC2">
        <w:rPr>
          <w:rFonts w:eastAsia="PT Sans" w:cs="PT Sans"/>
          <w:b/>
          <w:bCs/>
          <w:szCs w:val="20"/>
          <w:lang w:val="nl-BE"/>
        </w:rPr>
        <w:t>.</w:t>
      </w:r>
    </w:p>
    <w:p w14:paraId="273C4343" w14:textId="102EBCFA" w:rsidR="05D3ABE7" w:rsidRPr="00F46EC2" w:rsidRDefault="7BD3A147" w:rsidP="05D3ABE7">
      <w:pPr>
        <w:rPr>
          <w:szCs w:val="20"/>
          <w:lang w:val="nl-BE"/>
        </w:rPr>
      </w:pPr>
      <w:r w:rsidRPr="00F46EC2">
        <w:rPr>
          <w:rFonts w:eastAsia="PT Sans" w:cs="PT Sans"/>
          <w:lang w:val="nl-BE"/>
        </w:rPr>
        <w:t xml:space="preserve"> </w:t>
      </w:r>
    </w:p>
    <w:p w14:paraId="2EA10943" w14:textId="3ECA7E9E" w:rsidR="00DE16D2" w:rsidRPr="00F46EC2" w:rsidRDefault="7BD3A147" w:rsidP="1C868251">
      <w:pPr>
        <w:rPr>
          <w:rFonts w:eastAsia="PT Sans" w:cs="PT Sans"/>
          <w:szCs w:val="20"/>
          <w:lang w:val="nl-BE"/>
        </w:rPr>
      </w:pPr>
      <w:r w:rsidRPr="00F46EC2">
        <w:rPr>
          <w:rFonts w:eastAsia="PT Sans" w:cs="PT Sans"/>
          <w:lang w:val="nl-BE"/>
        </w:rPr>
        <w:t xml:space="preserve">Hieronder lijsten we enkele hulplijnen op, zodat je weet bij wie je terecht kan als er zich problemen op het werk zouden voordoen. Je kan hen rechtstreeks contacteren of ons ondersteuning vragen.  </w:t>
      </w:r>
    </w:p>
    <w:p w14:paraId="047B09A8" w14:textId="77777777" w:rsidR="005955D4" w:rsidRPr="00F46EC2" w:rsidRDefault="005955D4" w:rsidP="00361581">
      <w:pPr>
        <w:rPr>
          <w:lang w:val="nl-BE"/>
        </w:rPr>
      </w:pPr>
    </w:p>
    <w:tbl>
      <w:tblPr>
        <w:tblStyle w:val="TableGrid"/>
        <w:tblW w:w="9493" w:type="dxa"/>
        <w:tblLook w:val="04A0" w:firstRow="1" w:lastRow="0" w:firstColumn="1" w:lastColumn="0" w:noHBand="0" w:noVBand="1"/>
      </w:tblPr>
      <w:tblGrid>
        <w:gridCol w:w="4673"/>
        <w:gridCol w:w="4820"/>
      </w:tblGrid>
      <w:tr w:rsidR="005955D4" w:rsidRPr="00F46EC2" w14:paraId="2EE88D01" w14:textId="77777777" w:rsidTr="2B7D21D9">
        <w:tc>
          <w:tcPr>
            <w:tcW w:w="4673" w:type="dxa"/>
          </w:tcPr>
          <w:p w14:paraId="0809C248" w14:textId="6785EFEC" w:rsidR="005955D4" w:rsidRPr="00F46EC2" w:rsidRDefault="00A92DCA" w:rsidP="005955D4">
            <w:pPr>
              <w:pStyle w:val="paragraph"/>
              <w:spacing w:before="0" w:beforeAutospacing="0" w:after="0" w:afterAutospacing="0"/>
              <w:ind w:left="720"/>
              <w:textAlignment w:val="baseline"/>
              <w:rPr>
                <w:rFonts w:ascii="Morebi Rounded Med" w:hAnsi="Morebi Rounded Med"/>
                <w:sz w:val="26"/>
                <w:szCs w:val="26"/>
                <w:lang w:val="nl-BE"/>
              </w:rPr>
            </w:pPr>
            <w:r w:rsidRPr="00F46EC2">
              <w:rPr>
                <w:rStyle w:val="normaltextrun"/>
                <w:rFonts w:ascii="Morebi Rounded Med" w:eastAsiaTheme="majorEastAsia" w:hAnsi="Morebi Rounded Med"/>
                <w:color w:val="E1062D"/>
                <w:lang w:val="nl-BE"/>
              </w:rPr>
              <w:t xml:space="preserve">Intern </w:t>
            </w:r>
            <w:r w:rsidR="005955D4" w:rsidRPr="00F46EC2">
              <w:rPr>
                <w:rStyle w:val="normaltextrun"/>
                <w:rFonts w:ascii="Morebi Rounded Med" w:eastAsiaTheme="majorEastAsia" w:hAnsi="Morebi Rounded Med"/>
                <w:color w:val="E1062D"/>
                <w:lang w:val="nl-BE"/>
              </w:rPr>
              <w:t>– bij onze kantoren</w:t>
            </w:r>
          </w:p>
        </w:tc>
        <w:tc>
          <w:tcPr>
            <w:tcW w:w="4820" w:type="dxa"/>
          </w:tcPr>
          <w:p w14:paraId="796EE8DE" w14:textId="74E66AD7" w:rsidR="005955D4" w:rsidRPr="00F46EC2" w:rsidRDefault="00A92DCA" w:rsidP="005955D4">
            <w:pPr>
              <w:pStyle w:val="paragraph"/>
              <w:spacing w:before="0" w:beforeAutospacing="0" w:after="0" w:afterAutospacing="0"/>
              <w:jc w:val="center"/>
              <w:textAlignment w:val="baseline"/>
              <w:rPr>
                <w:rFonts w:ascii="Morebi Rounded Med" w:hAnsi="Morebi Rounded Med"/>
                <w:sz w:val="26"/>
                <w:szCs w:val="26"/>
                <w:lang w:val="nl-BE"/>
              </w:rPr>
            </w:pPr>
            <w:r w:rsidRPr="00F46EC2">
              <w:rPr>
                <w:rStyle w:val="normaltextrun"/>
                <w:rFonts w:ascii="Morebi Rounded Med" w:eastAsiaTheme="majorEastAsia" w:hAnsi="Morebi Rounded Med"/>
                <w:color w:val="E1062D"/>
                <w:lang w:val="nl-BE"/>
              </w:rPr>
              <w:t>Extern</w:t>
            </w:r>
          </w:p>
        </w:tc>
      </w:tr>
      <w:tr w:rsidR="005955D4" w:rsidRPr="00F46EC2" w14:paraId="71C3B993" w14:textId="77777777" w:rsidTr="2B7D21D9">
        <w:tc>
          <w:tcPr>
            <w:tcW w:w="4673" w:type="dxa"/>
          </w:tcPr>
          <w:p w14:paraId="2A7618AF" w14:textId="77777777" w:rsidR="005955D4" w:rsidRPr="00AA1F99" w:rsidRDefault="005955D4" w:rsidP="00B073A8">
            <w:pPr>
              <w:pStyle w:val="paragraph"/>
              <w:spacing w:before="80" w:beforeAutospacing="0" w:after="0" w:afterAutospacing="0"/>
              <w:textAlignment w:val="baseline"/>
              <w:rPr>
                <w:rFonts w:ascii="Morebi Rounded Med" w:hAnsi="Morebi Rounded Med"/>
                <w:color w:val="44B8BE" w:themeColor="accent1"/>
                <w:lang w:val="nl-BE"/>
              </w:rPr>
            </w:pPr>
            <w:r w:rsidRPr="00AA1F99">
              <w:rPr>
                <w:rFonts w:ascii="Morebi Rounded Med" w:hAnsi="Morebi Rounded Med"/>
                <w:color w:val="44B8BE" w:themeColor="accent1"/>
                <w:lang w:val="nl-BE"/>
              </w:rPr>
              <w:t>HULPLIJN</w:t>
            </w:r>
          </w:p>
          <w:p w14:paraId="0F9DC9B1" w14:textId="77777777" w:rsidR="005955D4" w:rsidRPr="00F46EC2" w:rsidRDefault="005955D4" w:rsidP="00B073A8">
            <w:pPr>
              <w:pStyle w:val="paragraph"/>
              <w:spacing w:before="80" w:beforeAutospacing="0" w:after="0" w:afterAutospacing="0"/>
              <w:textAlignment w:val="baseline"/>
              <w:rPr>
                <w:rStyle w:val="normaltextrun"/>
                <w:rFonts w:ascii="PT Sans" w:eastAsiaTheme="majorEastAsia" w:hAnsi="PT Sans"/>
                <w:szCs w:val="20"/>
                <w:lang w:val="nl-BE"/>
              </w:rPr>
            </w:pPr>
          </w:p>
          <w:p w14:paraId="334F5628" w14:textId="77777777" w:rsidR="005955D4" w:rsidRPr="00F46EC2" w:rsidRDefault="005955D4" w:rsidP="00B073A8">
            <w:pPr>
              <w:pStyle w:val="paragraph"/>
              <w:spacing w:before="80" w:beforeAutospacing="0" w:after="0" w:afterAutospacing="0"/>
              <w:textAlignment w:val="baseline"/>
              <w:rPr>
                <w:rStyle w:val="eop"/>
                <w:rFonts w:ascii="PT Sans" w:eastAsiaTheme="majorEastAsia" w:hAnsi="PT Sans"/>
                <w:sz w:val="18"/>
                <w:szCs w:val="18"/>
                <w:lang w:val="nl-BE"/>
              </w:rPr>
            </w:pPr>
            <w:r w:rsidRPr="00F46EC2">
              <w:rPr>
                <w:rStyle w:val="normaltextrun"/>
                <w:rFonts w:ascii="PT Sans" w:eastAsiaTheme="majorEastAsia" w:hAnsi="PT Sans"/>
                <w:sz w:val="18"/>
                <w:szCs w:val="18"/>
                <w:lang w:val="nl-BE"/>
              </w:rPr>
              <w:t xml:space="preserve">Je </w:t>
            </w:r>
            <w:r w:rsidRPr="00F46EC2">
              <w:rPr>
                <w:rStyle w:val="normaltextrun"/>
                <w:rFonts w:ascii="PT Sans" w:hAnsi="PT Sans"/>
                <w:sz w:val="18"/>
                <w:szCs w:val="18"/>
                <w:lang w:val="nl-BE"/>
              </w:rPr>
              <w:t>kan hier terecht terwijl je aan het werk bent bij klanten</w:t>
            </w:r>
            <w:r w:rsidRPr="00F46EC2">
              <w:rPr>
                <w:rStyle w:val="normaltextrun"/>
                <w:rFonts w:ascii="PT Sans" w:eastAsiaTheme="majorEastAsia" w:hAnsi="PT Sans"/>
                <w:sz w:val="18"/>
                <w:szCs w:val="18"/>
                <w:lang w:val="nl-BE"/>
              </w:rPr>
              <w:t xml:space="preserve"> </w:t>
            </w:r>
            <w:r w:rsidRPr="00F46EC2">
              <w:rPr>
                <w:rStyle w:val="normaltextrun"/>
                <w:rFonts w:ascii="PT Sans" w:hAnsi="PT Sans"/>
                <w:sz w:val="18"/>
                <w:szCs w:val="18"/>
                <w:lang w:val="nl-BE"/>
              </w:rPr>
              <w:t>snel een concrete vraag stellen of een incident bespreken. </w:t>
            </w:r>
            <w:r w:rsidRPr="00F46EC2">
              <w:rPr>
                <w:rStyle w:val="eop"/>
                <w:rFonts w:ascii="PT Sans" w:hAnsi="PT Sans"/>
                <w:sz w:val="18"/>
                <w:szCs w:val="18"/>
                <w:lang w:val="nl-BE"/>
              </w:rPr>
              <w:t> </w:t>
            </w:r>
          </w:p>
          <w:p w14:paraId="05A9019E" w14:textId="77777777" w:rsidR="005955D4" w:rsidRPr="00F46EC2" w:rsidRDefault="005955D4" w:rsidP="00B073A8">
            <w:pPr>
              <w:pStyle w:val="paragraph"/>
              <w:spacing w:before="80" w:beforeAutospacing="0" w:after="0" w:afterAutospacing="0"/>
              <w:textAlignment w:val="baseline"/>
              <w:rPr>
                <w:rStyle w:val="eop"/>
                <w:rFonts w:ascii="PT Sans" w:eastAsiaTheme="majorEastAsia" w:hAnsi="PT Sans"/>
                <w:sz w:val="18"/>
                <w:szCs w:val="18"/>
                <w:lang w:val="nl-BE"/>
              </w:rPr>
            </w:pPr>
          </w:p>
          <w:p w14:paraId="3FAFD002" w14:textId="77777777" w:rsidR="005955D4" w:rsidRPr="00F46EC2" w:rsidRDefault="005955D4" w:rsidP="00B073A8">
            <w:pPr>
              <w:pStyle w:val="paragraph"/>
              <w:spacing w:before="80" w:beforeAutospacing="0" w:after="0" w:afterAutospacing="0"/>
              <w:textAlignment w:val="baseline"/>
              <w:rPr>
                <w:rStyle w:val="eop"/>
                <w:rFonts w:ascii="PT Sans" w:eastAsiaTheme="majorEastAsia" w:hAnsi="PT Sans"/>
                <w:szCs w:val="20"/>
                <w:lang w:val="nl-BE"/>
              </w:rPr>
            </w:pPr>
          </w:p>
          <w:p w14:paraId="5EAF1B4A" w14:textId="002080E7" w:rsidR="005955D4" w:rsidRPr="00F46EC2" w:rsidRDefault="005955D4" w:rsidP="00B073A8">
            <w:pPr>
              <w:pStyle w:val="paragraph"/>
              <w:spacing w:before="8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05023FAB" wp14:editId="05A4AB23">
                  <wp:extent cx="289560" cy="289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820" w:type="dxa"/>
          </w:tcPr>
          <w:p w14:paraId="7EB6C20B" w14:textId="1326CA21" w:rsidR="005955D4" w:rsidRPr="00AA1F99" w:rsidRDefault="005955D4" w:rsidP="00B073A8">
            <w:pPr>
              <w:pStyle w:val="paragraph"/>
              <w:spacing w:before="80" w:beforeAutospacing="0" w:after="0" w:afterAutospacing="0"/>
              <w:textAlignment w:val="baseline"/>
              <w:rPr>
                <w:rFonts w:ascii="Morebi Rounded Med" w:hAnsi="Morebi Rounded Med"/>
                <w:color w:val="44B8BE" w:themeColor="accent1"/>
                <w:lang w:val="nl-BE"/>
              </w:rPr>
            </w:pPr>
            <w:r w:rsidRPr="00AA1F99">
              <w:rPr>
                <w:rFonts w:ascii="Morebi Rounded Med" w:hAnsi="Morebi Rounded Med"/>
                <w:color w:val="44B8BE" w:themeColor="accent1"/>
                <w:lang w:val="nl-BE"/>
              </w:rPr>
              <w:t xml:space="preserve">SUPPORT LINE SECUREX – </w:t>
            </w:r>
            <w:r w:rsidR="00625069" w:rsidRPr="00AA1F99">
              <w:rPr>
                <w:rFonts w:ascii="Morebi Rounded Med" w:hAnsi="Morebi Rounded Med"/>
                <w:color w:val="44B8BE" w:themeColor="accent1"/>
                <w:lang w:val="nl-BE"/>
              </w:rPr>
              <w:br/>
            </w:r>
            <w:r w:rsidRPr="00AA1F99">
              <w:rPr>
                <w:rFonts w:ascii="Morebi Rounded Med" w:hAnsi="Morebi Rounded Med"/>
                <w:color w:val="44B8BE" w:themeColor="accent1"/>
                <w:lang w:val="nl-BE"/>
              </w:rPr>
              <w:t>EXTERNE DIENST</w:t>
            </w:r>
          </w:p>
          <w:p w14:paraId="443F09DF" w14:textId="450324A6" w:rsidR="005955D4" w:rsidRPr="00B75F67" w:rsidRDefault="18A0A525" w:rsidP="00B073A8">
            <w:pPr>
              <w:pStyle w:val="paragraph"/>
              <w:spacing w:before="80" w:beforeAutospacing="0" w:after="0" w:afterAutospacing="0"/>
              <w:textAlignment w:val="baseline"/>
              <w:rPr>
                <w:rStyle w:val="normaltextrun"/>
                <w:rFonts w:ascii="PT Sans" w:eastAsiaTheme="majorEastAsia" w:hAnsi="PT Sans"/>
                <w:sz w:val="18"/>
                <w:szCs w:val="18"/>
                <w:lang w:val="nl-BE"/>
              </w:rPr>
            </w:pPr>
            <w:r w:rsidRPr="00B75F67">
              <w:rPr>
                <w:rStyle w:val="normaltextrun"/>
                <w:rFonts w:ascii="PT Sans" w:hAnsi="PT Sans"/>
                <w:sz w:val="18"/>
                <w:szCs w:val="18"/>
                <w:lang w:val="nl-BE"/>
              </w:rPr>
              <w:t xml:space="preserve">Je kan in gesprek gaan met een preventieadviseur psychosociaal welzijn voor raad, advies en ondersteuning rond </w:t>
            </w:r>
            <w:r w:rsidRPr="00B75F67">
              <w:rPr>
                <w:rStyle w:val="normaltextrun"/>
                <w:rFonts w:ascii="PT Sans" w:hAnsi="PT Sans"/>
                <w:b/>
                <w:bCs/>
                <w:sz w:val="18"/>
                <w:szCs w:val="18"/>
                <w:lang w:val="nl-BE"/>
              </w:rPr>
              <w:t>stress, burn-out,</w:t>
            </w:r>
            <w:r w:rsidR="0D709D03" w:rsidRPr="00B75F67">
              <w:rPr>
                <w:rStyle w:val="normaltextrun"/>
                <w:rFonts w:ascii="PT Sans" w:hAnsi="PT Sans"/>
                <w:b/>
                <w:bCs/>
                <w:sz w:val="18"/>
                <w:szCs w:val="18"/>
                <w:lang w:val="nl-BE"/>
              </w:rPr>
              <w:t xml:space="preserve"> conflicten</w:t>
            </w:r>
            <w:r w:rsidRPr="00B75F67">
              <w:rPr>
                <w:rStyle w:val="normaltextrun"/>
                <w:rFonts w:ascii="PT Sans" w:hAnsi="PT Sans"/>
                <w:b/>
                <w:bCs/>
                <w:sz w:val="18"/>
                <w:szCs w:val="18"/>
                <w:lang w:val="nl-BE"/>
              </w:rPr>
              <w:t xml:space="preserve"> agressie, pesterijen, ongewenst seksueel gedrag</w:t>
            </w:r>
            <w:r w:rsidR="007A0032">
              <w:rPr>
                <w:rStyle w:val="normaltextrun"/>
                <w:rFonts w:ascii="PT Sans" w:hAnsi="PT Sans"/>
                <w:b/>
                <w:bCs/>
                <w:sz w:val="18"/>
                <w:szCs w:val="18"/>
                <w:lang w:val="nl-BE"/>
              </w:rPr>
              <w:t>…</w:t>
            </w:r>
            <w:r w:rsidRPr="00B75F67">
              <w:rPr>
                <w:rStyle w:val="normaltextrun"/>
                <w:rFonts w:ascii="PT Sans" w:hAnsi="PT Sans"/>
                <w:strike/>
                <w:sz w:val="18"/>
                <w:szCs w:val="18"/>
                <w:lang w:val="nl-BE"/>
              </w:rPr>
              <w:t xml:space="preserve"> </w:t>
            </w:r>
          </w:p>
          <w:p w14:paraId="416A7CD0" w14:textId="77777777" w:rsidR="005955D4" w:rsidRPr="00F46EC2" w:rsidRDefault="005955D4" w:rsidP="00B073A8">
            <w:pPr>
              <w:pStyle w:val="paragraph"/>
              <w:spacing w:before="80" w:beforeAutospacing="0" w:after="0" w:afterAutospacing="0"/>
              <w:textAlignment w:val="baseline"/>
              <w:rPr>
                <w:rStyle w:val="normaltextrun"/>
                <w:rFonts w:ascii="PT Sans" w:eastAsiaTheme="majorEastAsia" w:hAnsi="PT Sans"/>
                <w:sz w:val="18"/>
                <w:szCs w:val="18"/>
                <w:lang w:val="nl-BE"/>
              </w:rPr>
            </w:pPr>
            <w:r w:rsidRPr="00F46EC2">
              <w:rPr>
                <w:rStyle w:val="normaltextrun"/>
                <w:rFonts w:ascii="PT Sans" w:hAnsi="PT Sans"/>
                <w:sz w:val="18"/>
                <w:szCs w:val="18"/>
                <w:lang w:val="nl-BE"/>
              </w:rPr>
              <w:t>Deze gesprekken zijn vertrouwelijk</w:t>
            </w:r>
            <w:r w:rsidRPr="00F46EC2">
              <w:rPr>
                <w:rStyle w:val="normaltextrun"/>
                <w:rFonts w:ascii="PT Sans" w:eastAsiaTheme="majorEastAsia" w:hAnsi="PT Sans"/>
                <w:sz w:val="18"/>
                <w:szCs w:val="18"/>
                <w:lang w:val="nl-BE"/>
              </w:rPr>
              <w:t>.</w:t>
            </w:r>
            <w:r w:rsidRPr="00F46EC2">
              <w:rPr>
                <w:rStyle w:val="normaltextrun"/>
                <w:rFonts w:ascii="PT Sans" w:hAnsi="PT Sans"/>
                <w:sz w:val="18"/>
                <w:szCs w:val="18"/>
                <w:lang w:val="nl-BE"/>
              </w:rPr>
              <w:t xml:space="preserve"> </w:t>
            </w:r>
          </w:p>
          <w:p w14:paraId="2D43185F" w14:textId="77777777" w:rsidR="005955D4" w:rsidRPr="00F46EC2" w:rsidRDefault="005955D4" w:rsidP="00B073A8">
            <w:pPr>
              <w:pStyle w:val="paragraph"/>
              <w:spacing w:before="80" w:beforeAutospacing="0" w:after="0" w:afterAutospacing="0"/>
              <w:textAlignment w:val="baseline"/>
              <w:rPr>
                <w:rStyle w:val="normaltextrun"/>
                <w:rFonts w:ascii="PT Sans" w:eastAsiaTheme="majorEastAsia" w:hAnsi="PT Sans"/>
                <w:sz w:val="18"/>
                <w:szCs w:val="18"/>
                <w:lang w:val="nl-BE"/>
              </w:rPr>
            </w:pPr>
          </w:p>
          <w:p w14:paraId="020AC211" w14:textId="26A78E91" w:rsidR="005955D4" w:rsidRPr="00F46EC2" w:rsidRDefault="005955D4" w:rsidP="00B073A8">
            <w:pPr>
              <w:pStyle w:val="paragraph"/>
              <w:spacing w:before="8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40EA7A48" wp14:editId="2E6AA95B">
                  <wp:extent cx="289560" cy="289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r w:rsidRPr="00B073A8">
              <w:rPr>
                <w:rFonts w:ascii="Morebi Rounded Med" w:hAnsi="Morebi Rounded Med"/>
                <w:color w:val="4A1556" w:themeColor="accent3"/>
                <w:sz w:val="26"/>
                <w:szCs w:val="26"/>
                <w:lang w:val="nl-BE"/>
              </w:rPr>
              <w:t>0800 100 59</w:t>
            </w:r>
          </w:p>
        </w:tc>
      </w:tr>
      <w:tr w:rsidR="005955D4" w:rsidRPr="00F46EC2" w14:paraId="287E2DC0" w14:textId="77777777" w:rsidTr="2B7D21D9">
        <w:tc>
          <w:tcPr>
            <w:tcW w:w="4673" w:type="dxa"/>
          </w:tcPr>
          <w:p w14:paraId="7CB32D78" w14:textId="77777777" w:rsidR="005955D4" w:rsidRPr="00AA1F99" w:rsidRDefault="005955D4" w:rsidP="00B073A8">
            <w:pPr>
              <w:pStyle w:val="paragraph"/>
              <w:spacing w:before="80" w:beforeAutospacing="0" w:after="0" w:afterAutospacing="0"/>
              <w:textAlignment w:val="baseline"/>
              <w:rPr>
                <w:rFonts w:ascii="Morebi Rounded Med" w:hAnsi="Morebi Rounded Med"/>
                <w:color w:val="44B8BE" w:themeColor="accent1"/>
                <w:lang w:val="nl-BE"/>
              </w:rPr>
            </w:pPr>
            <w:r w:rsidRPr="00AA1F99">
              <w:rPr>
                <w:rFonts w:ascii="Morebi Rounded Med" w:hAnsi="Morebi Rounded Med"/>
                <w:color w:val="44B8BE" w:themeColor="accent1"/>
                <w:lang w:val="nl-BE"/>
              </w:rPr>
              <w:t>VERTROUWENSPERSOON</w:t>
            </w:r>
          </w:p>
          <w:p w14:paraId="00E4491D" w14:textId="277E95D0" w:rsidR="005955D4" w:rsidRPr="00B75F67" w:rsidRDefault="18A0A525" w:rsidP="00B073A8">
            <w:pPr>
              <w:pStyle w:val="paragraph"/>
              <w:spacing w:before="80" w:beforeAutospacing="0" w:after="0" w:afterAutospacing="0"/>
              <w:textAlignment w:val="baseline"/>
              <w:rPr>
                <w:rStyle w:val="normaltextrun"/>
                <w:rFonts w:ascii="PT Sans" w:eastAsiaTheme="majorEastAsia" w:hAnsi="PT Sans"/>
                <w:sz w:val="18"/>
                <w:szCs w:val="18"/>
                <w:lang w:val="nl-BE"/>
              </w:rPr>
            </w:pPr>
            <w:r w:rsidRPr="00B75F67">
              <w:rPr>
                <w:rStyle w:val="normaltextrun"/>
                <w:rFonts w:ascii="PT Sans" w:eastAsiaTheme="majorEastAsia" w:hAnsi="PT Sans"/>
                <w:sz w:val="18"/>
                <w:szCs w:val="18"/>
                <w:lang w:val="nl-BE"/>
              </w:rPr>
              <w:t xml:space="preserve">Je kan </w:t>
            </w:r>
            <w:r w:rsidRPr="00B75F67">
              <w:rPr>
                <w:rStyle w:val="normaltextrun"/>
                <w:rFonts w:ascii="PT Sans" w:hAnsi="PT Sans"/>
                <w:sz w:val="18"/>
                <w:szCs w:val="18"/>
                <w:lang w:val="nl-BE"/>
              </w:rPr>
              <w:t xml:space="preserve">bij hem/haar terecht voor raad, advies en ondersteuning rond </w:t>
            </w:r>
            <w:r w:rsidRPr="00B75F67">
              <w:rPr>
                <w:rStyle w:val="normaltextrun"/>
                <w:rFonts w:ascii="PT Sans" w:hAnsi="PT Sans"/>
                <w:b/>
                <w:bCs/>
                <w:sz w:val="18"/>
                <w:szCs w:val="18"/>
                <w:lang w:val="nl-BE"/>
              </w:rPr>
              <w:t xml:space="preserve">stress, burn-out, </w:t>
            </w:r>
            <w:r w:rsidR="360337CC" w:rsidRPr="00B75F67">
              <w:rPr>
                <w:rStyle w:val="normaltextrun"/>
                <w:rFonts w:ascii="PT Sans" w:hAnsi="PT Sans"/>
                <w:b/>
                <w:bCs/>
                <w:sz w:val="18"/>
                <w:szCs w:val="18"/>
                <w:lang w:val="nl-BE"/>
              </w:rPr>
              <w:t xml:space="preserve">conflicten, </w:t>
            </w:r>
            <w:r w:rsidRPr="00B75F67">
              <w:rPr>
                <w:rStyle w:val="normaltextrun"/>
                <w:rFonts w:ascii="PT Sans" w:hAnsi="PT Sans"/>
                <w:b/>
                <w:bCs/>
                <w:sz w:val="18"/>
                <w:szCs w:val="18"/>
                <w:lang w:val="nl-BE"/>
              </w:rPr>
              <w:t>agressie, pesterijen, ongewenst seksueel gedrag</w:t>
            </w:r>
            <w:r w:rsidR="00CF31BC">
              <w:rPr>
                <w:rStyle w:val="normaltextrun"/>
                <w:rFonts w:ascii="PT Sans" w:hAnsi="PT Sans"/>
                <w:b/>
                <w:bCs/>
                <w:sz w:val="18"/>
                <w:szCs w:val="18"/>
                <w:lang w:val="nl-BE"/>
              </w:rPr>
              <w:t>.</w:t>
            </w:r>
          </w:p>
          <w:p w14:paraId="50D57C08" w14:textId="77777777" w:rsidR="005955D4" w:rsidRPr="00F46EC2" w:rsidRDefault="005955D4" w:rsidP="00B073A8">
            <w:pPr>
              <w:pStyle w:val="paragraph"/>
              <w:spacing w:before="80" w:beforeAutospacing="0" w:after="0" w:afterAutospacing="0"/>
              <w:textAlignment w:val="baseline"/>
              <w:rPr>
                <w:rFonts w:ascii="Morebi Rounded Med" w:hAnsi="Morebi Rounded Med"/>
                <w:sz w:val="18"/>
                <w:szCs w:val="18"/>
                <w:lang w:val="nl-BE"/>
              </w:rPr>
            </w:pPr>
            <w:r w:rsidRPr="00F46EC2">
              <w:rPr>
                <w:rStyle w:val="normaltextrun"/>
                <w:rFonts w:ascii="PT Sans" w:hAnsi="PT Sans"/>
                <w:sz w:val="18"/>
                <w:szCs w:val="18"/>
                <w:lang w:val="nl-BE"/>
              </w:rPr>
              <w:t>Deze gesprekken zijn</w:t>
            </w:r>
            <w:r w:rsidRPr="00F46EC2">
              <w:rPr>
                <w:rStyle w:val="normaltextrun"/>
                <w:rFonts w:ascii="PT Sans" w:eastAsiaTheme="majorEastAsia" w:hAnsi="PT Sans"/>
                <w:sz w:val="18"/>
                <w:szCs w:val="18"/>
                <w:lang w:val="nl-BE"/>
              </w:rPr>
              <w:t xml:space="preserve"> vertrouwelijk.</w:t>
            </w:r>
          </w:p>
          <w:p w14:paraId="290415FA" w14:textId="77777777" w:rsidR="005955D4" w:rsidRPr="00F46EC2" w:rsidRDefault="005955D4" w:rsidP="00B073A8">
            <w:pPr>
              <w:pStyle w:val="paragraph"/>
              <w:spacing w:before="8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0C610941" wp14:editId="19460641">
                  <wp:extent cx="289560" cy="289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p>
          <w:p w14:paraId="1CCBD94F" w14:textId="77777777" w:rsidR="005955D4" w:rsidRPr="00F46EC2" w:rsidRDefault="005955D4" w:rsidP="00B073A8">
            <w:pPr>
              <w:pStyle w:val="paragraph"/>
              <w:spacing w:before="8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5CD4BF5E" wp14:editId="27D71BF4">
                  <wp:extent cx="2667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inline>
              </w:drawing>
            </w:r>
            <w:r w:rsidRPr="00F46EC2">
              <w:rPr>
                <w:rFonts w:ascii="Morebi Rounded Med" w:hAnsi="Morebi Rounded Med"/>
                <w:sz w:val="26"/>
                <w:szCs w:val="26"/>
                <w:lang w:val="nl-BE"/>
              </w:rPr>
              <w:t xml:space="preserve">     </w:t>
            </w:r>
          </w:p>
        </w:tc>
        <w:tc>
          <w:tcPr>
            <w:tcW w:w="4820" w:type="dxa"/>
          </w:tcPr>
          <w:p w14:paraId="535C7C19" w14:textId="77777777" w:rsidR="005955D4" w:rsidRPr="00F46EC2" w:rsidRDefault="18A0A525" w:rsidP="00B073A8">
            <w:pPr>
              <w:pStyle w:val="paragraph"/>
              <w:spacing w:before="80" w:beforeAutospacing="0" w:after="0" w:afterAutospacing="0"/>
              <w:textAlignment w:val="baseline"/>
              <w:rPr>
                <w:rStyle w:val="eop"/>
                <w:rFonts w:ascii="Calibri" w:eastAsiaTheme="majorEastAsia" w:hAnsi="Calibri" w:cs="Calibri"/>
                <w:color w:val="E1062D"/>
                <w:lang w:val="nl-BE"/>
              </w:rPr>
            </w:pPr>
            <w:r w:rsidRPr="00AA1F99">
              <w:rPr>
                <w:rFonts w:ascii="Morebi Rounded Med" w:hAnsi="Morebi Rounded Med"/>
                <w:color w:val="44B8BE" w:themeColor="accent1"/>
                <w:lang w:val="nl-BE"/>
              </w:rPr>
              <w:t>Employee Assistance</w:t>
            </w:r>
            <w:r w:rsidRPr="00AA1F99">
              <w:rPr>
                <w:color w:val="44B8BE" w:themeColor="accent1"/>
                <w:lang w:val="nl-BE"/>
              </w:rPr>
              <w:t xml:space="preserve"> </w:t>
            </w:r>
            <w:r w:rsidRPr="00AA1F99">
              <w:rPr>
                <w:rFonts w:ascii="Morebi Rounded Med" w:hAnsi="Morebi Rounded Med"/>
                <w:color w:val="44B8BE" w:themeColor="accent1"/>
                <w:lang w:val="nl-BE"/>
              </w:rPr>
              <w:t>Program (EAP)</w:t>
            </w:r>
            <w:r w:rsidRPr="2B7D21D9">
              <w:rPr>
                <w:rStyle w:val="eop"/>
                <w:rFonts w:ascii="Calibri" w:hAnsi="Calibri" w:cs="Calibri"/>
                <w:color w:val="E1062D"/>
                <w:lang w:val="nl-BE"/>
              </w:rPr>
              <w:t> </w:t>
            </w:r>
          </w:p>
          <w:p w14:paraId="1E11A11A" w14:textId="77777777" w:rsidR="005955D4" w:rsidRDefault="005955D4" w:rsidP="00B073A8">
            <w:pPr>
              <w:pStyle w:val="paragraph"/>
              <w:spacing w:before="80" w:beforeAutospacing="0" w:after="0" w:afterAutospacing="0"/>
              <w:textAlignment w:val="baseline"/>
              <w:rPr>
                <w:rStyle w:val="eop"/>
                <w:rFonts w:ascii="PT Sans" w:hAnsi="PT Sans"/>
                <w:sz w:val="18"/>
                <w:szCs w:val="18"/>
                <w:lang w:val="nl-BE"/>
              </w:rPr>
            </w:pPr>
            <w:r w:rsidRPr="00F46EC2">
              <w:rPr>
                <w:rStyle w:val="normaltextrun"/>
                <w:rFonts w:ascii="PT Sans" w:hAnsi="PT Sans"/>
                <w:sz w:val="18"/>
                <w:szCs w:val="18"/>
                <w:lang w:val="nl-BE"/>
              </w:rPr>
              <w:t>Psychologische bijstand voor huishoudhulpen die het slachtoffer zijn geworden van psychologisch of fysiek geweld op het werk door derden (klant, collega, verantwoordelijke).</w:t>
            </w:r>
            <w:r w:rsidRPr="00F46EC2">
              <w:rPr>
                <w:rStyle w:val="eop"/>
                <w:rFonts w:ascii="PT Sans" w:hAnsi="PT Sans"/>
                <w:sz w:val="18"/>
                <w:szCs w:val="18"/>
                <w:lang w:val="nl-BE"/>
              </w:rPr>
              <w:t> </w:t>
            </w:r>
          </w:p>
          <w:p w14:paraId="7E28CE9C" w14:textId="77777777" w:rsidR="00C25CD6" w:rsidRPr="00F46EC2" w:rsidRDefault="00C25CD6" w:rsidP="00B073A8">
            <w:pPr>
              <w:pStyle w:val="paragraph"/>
              <w:spacing w:before="80" w:beforeAutospacing="0" w:after="0" w:afterAutospacing="0"/>
              <w:textAlignment w:val="baseline"/>
              <w:rPr>
                <w:rStyle w:val="eop"/>
                <w:rFonts w:eastAsiaTheme="majorEastAsia"/>
                <w:sz w:val="18"/>
                <w:szCs w:val="18"/>
                <w:lang w:val="nl-BE"/>
              </w:rPr>
            </w:pPr>
          </w:p>
          <w:p w14:paraId="255E2A01" w14:textId="443C0FC6" w:rsidR="005955D4" w:rsidRPr="00F46EC2" w:rsidRDefault="005955D4" w:rsidP="00B073A8">
            <w:pPr>
              <w:pStyle w:val="paragraph"/>
              <w:spacing w:before="80" w:beforeAutospacing="0" w:after="0" w:afterAutospacing="0"/>
              <w:textAlignment w:val="baseline"/>
              <w:rPr>
                <w:rFonts w:ascii="Morebi Rounded Med" w:hAnsi="Morebi Rounded Med"/>
                <w:sz w:val="26"/>
                <w:szCs w:val="26"/>
                <w:lang w:val="nl-BE"/>
              </w:rPr>
            </w:pPr>
            <w:r w:rsidRPr="00F46EC2">
              <w:rPr>
                <w:rFonts w:asciiTheme="minorHAnsi" w:eastAsiaTheme="minorHAnsi" w:hAnsiTheme="minorHAnsi" w:cstheme="minorBidi"/>
                <w:noProof/>
                <w:sz w:val="22"/>
                <w:szCs w:val="22"/>
                <w:lang w:val="nl-BE" w:eastAsia="en-US"/>
              </w:rPr>
              <w:drawing>
                <wp:inline distT="0" distB="0" distL="0" distR="0" wp14:anchorId="69A7CF64" wp14:editId="4CEFD54F">
                  <wp:extent cx="2895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92DCA" w:rsidRPr="00F46EC2">
              <w:rPr>
                <w:rFonts w:ascii="Morebi Rounded Med" w:hAnsi="Morebi Rounded Med"/>
                <w:sz w:val="26"/>
                <w:szCs w:val="26"/>
                <w:lang w:val="nl-BE"/>
              </w:rPr>
              <w:t xml:space="preserve"> </w:t>
            </w:r>
            <w:r w:rsidRPr="00B073A8">
              <w:rPr>
                <w:rFonts w:ascii="Morebi Rounded Med" w:hAnsi="Morebi Rounded Med"/>
                <w:color w:val="4A1556" w:themeColor="accent3"/>
                <w:sz w:val="26"/>
                <w:szCs w:val="26"/>
                <w:lang w:val="nl-BE"/>
              </w:rPr>
              <w:t>0800 113 35</w:t>
            </w:r>
            <w:r w:rsidR="00C01E99" w:rsidRPr="00B073A8">
              <w:rPr>
                <w:rFonts w:ascii="Morebi Rounded Med" w:hAnsi="Morebi Rounded Med"/>
                <w:color w:val="4A1556" w:themeColor="accent3"/>
                <w:sz w:val="26"/>
                <w:szCs w:val="26"/>
                <w:lang w:val="nl-BE"/>
              </w:rPr>
              <w:t xml:space="preserve"> (indien via Securex)</w:t>
            </w:r>
          </w:p>
        </w:tc>
      </w:tr>
      <w:tr w:rsidR="005955D4" w:rsidRPr="00BA66D9" w14:paraId="49D4D528" w14:textId="77777777" w:rsidTr="2B7D21D9">
        <w:tc>
          <w:tcPr>
            <w:tcW w:w="4673" w:type="dxa"/>
          </w:tcPr>
          <w:p w14:paraId="0BADD9DF" w14:textId="77777777" w:rsidR="005955D4" w:rsidRPr="00AA1F99" w:rsidRDefault="005955D4" w:rsidP="00B073A8">
            <w:pPr>
              <w:pStyle w:val="paragraph"/>
              <w:spacing w:before="80" w:beforeAutospacing="0" w:after="0" w:afterAutospacing="0"/>
              <w:textAlignment w:val="baseline"/>
              <w:rPr>
                <w:rFonts w:ascii="Morebi Rounded Med" w:hAnsi="Morebi Rounded Med"/>
                <w:color w:val="44B8BE" w:themeColor="accent1"/>
                <w:lang w:val="nl-BE"/>
              </w:rPr>
            </w:pPr>
            <w:r w:rsidRPr="00AA1F99">
              <w:rPr>
                <w:rFonts w:ascii="Morebi Rounded Med" w:hAnsi="Morebi Rounded Med"/>
                <w:color w:val="44B8BE" w:themeColor="accent1"/>
                <w:lang w:val="nl-BE"/>
              </w:rPr>
              <w:t>REGISTER VAN FEITEN VAN DERDEN</w:t>
            </w:r>
          </w:p>
          <w:p w14:paraId="278BFF8D" w14:textId="77777777" w:rsidR="005955D4" w:rsidRPr="00F46EC2" w:rsidRDefault="005955D4" w:rsidP="00B073A8">
            <w:pPr>
              <w:pStyle w:val="paragraph"/>
              <w:spacing w:before="80" w:beforeAutospacing="0" w:after="0" w:afterAutospacing="0"/>
              <w:textAlignment w:val="baseline"/>
              <w:rPr>
                <w:rStyle w:val="normaltextrun"/>
                <w:rFonts w:eastAsiaTheme="majorEastAsia"/>
                <w:sz w:val="18"/>
                <w:szCs w:val="18"/>
                <w:lang w:val="nl-BE"/>
              </w:rPr>
            </w:pPr>
            <w:r w:rsidRPr="00F46EC2">
              <w:rPr>
                <w:rStyle w:val="normaltextrun"/>
                <w:rFonts w:ascii="PT Sans" w:hAnsi="PT Sans"/>
                <w:sz w:val="18"/>
                <w:szCs w:val="18"/>
                <w:lang w:val="nl-BE"/>
              </w:rPr>
              <w:t>Als je slachtoffer zou zijn van geweld, pesterijen of ongewenst seksueel gedrag vanwege een klant, kan je een verklaring laten opnemen in het register van feiten van derden. Aan de hand van dit register kan je werkgever passende preventieve maatregelen nemen.</w:t>
            </w:r>
            <w:r w:rsidRPr="00F46EC2">
              <w:rPr>
                <w:rStyle w:val="normaltextrun"/>
                <w:rFonts w:eastAsiaTheme="majorEastAsia"/>
                <w:sz w:val="18"/>
                <w:szCs w:val="18"/>
                <w:lang w:val="nl-BE"/>
              </w:rPr>
              <w:t> </w:t>
            </w:r>
          </w:p>
          <w:p w14:paraId="40D79F43" w14:textId="77777777" w:rsidR="005955D4" w:rsidRPr="00F46EC2" w:rsidRDefault="005955D4" w:rsidP="00B073A8">
            <w:pPr>
              <w:pStyle w:val="paragraph"/>
              <w:spacing w:before="80" w:beforeAutospacing="0" w:after="0" w:afterAutospacing="0"/>
              <w:textAlignment w:val="baseline"/>
              <w:rPr>
                <w:rStyle w:val="normaltextrun"/>
                <w:rFonts w:ascii="PT Sans" w:eastAsiaTheme="majorEastAsia" w:hAnsi="PT Sans"/>
                <w:sz w:val="20"/>
                <w:szCs w:val="20"/>
                <w:lang w:val="nl-BE"/>
              </w:rPr>
            </w:pPr>
          </w:p>
          <w:p w14:paraId="2B059B6B" w14:textId="2DE35814" w:rsidR="005955D4" w:rsidRPr="00F46EC2" w:rsidRDefault="18A0A525" w:rsidP="00B073A8">
            <w:pPr>
              <w:pStyle w:val="paragraph"/>
              <w:spacing w:before="80" w:beforeAutospacing="0" w:after="0" w:afterAutospacing="0"/>
              <w:textAlignment w:val="baseline"/>
              <w:rPr>
                <w:rFonts w:ascii="Morebi Rounded Med" w:hAnsi="Morebi Rounded Med"/>
                <w:sz w:val="26"/>
                <w:szCs w:val="26"/>
                <w:lang w:val="nl-BE"/>
              </w:rPr>
            </w:pPr>
            <w:r w:rsidRPr="2B7D21D9">
              <w:rPr>
                <w:rFonts w:ascii="Wingdings" w:eastAsia="Wingdings" w:hAnsi="Wingdings" w:cs="Wingdings"/>
                <w:sz w:val="26"/>
                <w:szCs w:val="26"/>
                <w:lang w:val="nl-BE"/>
              </w:rPr>
              <w:t>&amp;</w:t>
            </w:r>
            <w:r w:rsidRPr="2B7D21D9">
              <w:rPr>
                <w:rFonts w:ascii="Morebi Rounded Med" w:hAnsi="Morebi Rounded Med"/>
                <w:sz w:val="26"/>
                <w:szCs w:val="26"/>
                <w:lang w:val="nl-BE"/>
              </w:rPr>
              <w:t xml:space="preserve"> </w:t>
            </w:r>
            <w:r w:rsidR="00C3740E" w:rsidRPr="00B073A8">
              <w:rPr>
                <w:rFonts w:ascii="Morebi Rounded Med" w:hAnsi="Morebi Rounded Med"/>
                <w:color w:val="4A1556" w:themeColor="accent3"/>
                <w:sz w:val="22"/>
                <w:szCs w:val="22"/>
                <w:lang w:val="nl-BE"/>
              </w:rPr>
              <w:t>Je kan dit vinden</w:t>
            </w:r>
            <w:r w:rsidRPr="00B073A8">
              <w:rPr>
                <w:rFonts w:ascii="Morebi Rounded Med" w:hAnsi="Morebi Rounded Med"/>
                <w:color w:val="4A1556" w:themeColor="accent3"/>
                <w:sz w:val="22"/>
                <w:szCs w:val="22"/>
                <w:lang w:val="nl-BE"/>
              </w:rPr>
              <w:t xml:space="preserve"> XXXXXXXX</w:t>
            </w:r>
          </w:p>
        </w:tc>
        <w:tc>
          <w:tcPr>
            <w:tcW w:w="4820" w:type="dxa"/>
          </w:tcPr>
          <w:p w14:paraId="112815B1" w14:textId="77777777" w:rsidR="005955D4" w:rsidRPr="00F46EC2" w:rsidRDefault="005955D4" w:rsidP="00B073A8">
            <w:pPr>
              <w:pStyle w:val="paragraph"/>
              <w:spacing w:before="80" w:beforeAutospacing="0" w:after="0" w:afterAutospacing="0"/>
              <w:textAlignment w:val="baseline"/>
              <w:rPr>
                <w:rFonts w:ascii="Morebi Rounded Med" w:hAnsi="Morebi Rounded Med"/>
                <w:sz w:val="26"/>
                <w:szCs w:val="26"/>
                <w:lang w:val="nl-BE"/>
              </w:rPr>
            </w:pPr>
          </w:p>
        </w:tc>
      </w:tr>
    </w:tbl>
    <w:p w14:paraId="26B8510A" w14:textId="77777777" w:rsidR="005955D4" w:rsidRPr="00F46EC2" w:rsidRDefault="005955D4" w:rsidP="00361581">
      <w:pPr>
        <w:rPr>
          <w:lang w:val="nl-BE"/>
        </w:rPr>
      </w:pPr>
    </w:p>
    <w:p w14:paraId="347F9D6E" w14:textId="77777777" w:rsidR="001B368A" w:rsidRPr="00F46EC2" w:rsidRDefault="001B368A" w:rsidP="005E2AA4">
      <w:pPr>
        <w:rPr>
          <w:lang w:val="nl-BE"/>
        </w:rPr>
      </w:pPr>
    </w:p>
    <w:p w14:paraId="03F0661A" w14:textId="7FA57EB3" w:rsidR="00816CD7" w:rsidRPr="00F46EC2" w:rsidRDefault="00816CD7">
      <w:pPr>
        <w:widowControl/>
        <w:spacing w:after="160" w:line="259" w:lineRule="auto"/>
        <w:rPr>
          <w:lang w:val="nl-BE"/>
        </w:rPr>
      </w:pPr>
      <w:r w:rsidRPr="00F46EC2">
        <w:rPr>
          <w:lang w:val="nl-BE"/>
        </w:rPr>
        <w:br w:type="page"/>
      </w:r>
    </w:p>
    <w:p w14:paraId="750B397A" w14:textId="35885355" w:rsidR="0038257F" w:rsidRPr="00726BF7" w:rsidRDefault="006C3D1B" w:rsidP="00726BF7">
      <w:pPr>
        <w:pStyle w:val="Kop1"/>
        <w:pBdr>
          <w:bottom w:val="single" w:sz="4" w:space="1" w:color="E00030" w:themeColor="accent2"/>
        </w:pBdr>
        <w:tabs>
          <w:tab w:val="clear" w:pos="360"/>
        </w:tabs>
        <w:ind w:left="0"/>
        <w:outlineLvl w:val="0"/>
        <w:rPr>
          <w:rFonts w:ascii="Morebi Rounded Med" w:hAnsi="Morebi Rounded Med" w:cs="Arial"/>
          <w:b/>
          <w:bCs/>
          <w:color w:val="44B8BE" w:themeColor="accent1"/>
          <w:sz w:val="40"/>
          <w:szCs w:val="40"/>
        </w:rPr>
      </w:pPr>
      <w:bookmarkStart w:id="14" w:name="_Toc147008681"/>
      <w:r>
        <w:rPr>
          <w:noProof/>
        </w:rPr>
        <w:lastRenderedPageBreak/>
        <w:drawing>
          <wp:anchor distT="0" distB="0" distL="114300" distR="114300" simplePos="0" relativeHeight="251658264" behindDoc="0" locked="0" layoutInCell="1" allowOverlap="1" wp14:anchorId="4C29FEBF" wp14:editId="49F1AA63">
            <wp:simplePos x="0" y="0"/>
            <wp:positionH relativeFrom="margin">
              <wp:align>left</wp:align>
            </wp:positionH>
            <wp:positionV relativeFrom="paragraph">
              <wp:posOffset>498475</wp:posOffset>
            </wp:positionV>
            <wp:extent cx="360000" cy="360000"/>
            <wp:effectExtent l="0" t="0" r="0" b="2540"/>
            <wp:wrapSquare wrapText="bothSides"/>
            <wp:docPr id="39" name="Picture 39" descr="A purple line drawing of a soap dispen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urple line drawing of a soap dispenser&#10;&#10;Description automatically generated"/>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296D48">
        <w:rPr>
          <w:rFonts w:ascii="Morebi Rounded Med" w:hAnsi="Morebi Rounded Med" w:cs="Arial"/>
          <w:b/>
          <w:bCs/>
          <w:noProof/>
          <w:color w:val="44B8BE" w:themeColor="accent1"/>
          <w:sz w:val="40"/>
          <w:szCs w:val="40"/>
        </w:rPr>
        <w:drawing>
          <wp:inline distT="0" distB="0" distL="0" distR="0" wp14:anchorId="4A1B09E1" wp14:editId="3C249C24">
            <wp:extent cx="360000" cy="360000"/>
            <wp:effectExtent l="0" t="0" r="2540" b="2540"/>
            <wp:docPr id="391128449" name="Picture 391128449" descr="A bucket of bubbl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449" name="Picture 391128449" descr="A bucket of bubbles and a black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296D48">
        <w:rPr>
          <w:rFonts w:ascii="Morebi Rounded Med" w:hAnsi="Morebi Rounded Med" w:cs="Arial"/>
          <w:b/>
          <w:bCs/>
          <w:color w:val="44B8BE" w:themeColor="accent1"/>
          <w:sz w:val="40"/>
          <w:szCs w:val="40"/>
        </w:rPr>
        <w:t xml:space="preserve"> </w:t>
      </w:r>
      <w:r w:rsidR="00854242" w:rsidRPr="00726BF7">
        <w:rPr>
          <w:rFonts w:ascii="Morebi Rounded Med" w:hAnsi="Morebi Rounded Med" w:cs="Arial"/>
          <w:b/>
          <w:bCs/>
          <w:color w:val="44B8BE" w:themeColor="accent1"/>
          <w:sz w:val="40"/>
          <w:szCs w:val="40"/>
        </w:rPr>
        <w:t>P</w:t>
      </w:r>
      <w:r w:rsidR="00726BF7">
        <w:rPr>
          <w:rFonts w:ascii="Morebi Rounded Med" w:hAnsi="Morebi Rounded Med" w:cs="Arial"/>
          <w:b/>
          <w:bCs/>
          <w:color w:val="44B8BE" w:themeColor="accent1"/>
          <w:sz w:val="40"/>
          <w:szCs w:val="40"/>
        </w:rPr>
        <w:t>oetsmateriaal en Poetstechnieken</w:t>
      </w:r>
      <w:bookmarkEnd w:id="14"/>
    </w:p>
    <w:p w14:paraId="013B6D52" w14:textId="6F15E1E7" w:rsidR="0038257F" w:rsidRPr="00F46EC2" w:rsidRDefault="0038257F" w:rsidP="006C3D1B">
      <w:pPr>
        <w:pStyle w:val="Heading2"/>
        <w:ind w:left="576" w:hanging="576"/>
      </w:pPr>
      <w:bookmarkStart w:id="15" w:name="_Toc147008682"/>
      <w:r w:rsidRPr="00F46EC2">
        <w:t>Geschikt materiaal</w:t>
      </w:r>
      <w:bookmarkEnd w:id="15"/>
    </w:p>
    <w:p w14:paraId="51944A51" w14:textId="29D50D2F" w:rsidR="00586219" w:rsidRPr="00F46EC2" w:rsidRDefault="00C36294" w:rsidP="00586219">
      <w:pPr>
        <w:rPr>
          <w:lang w:val="nl-BE"/>
        </w:rPr>
      </w:pPr>
      <w:r w:rsidRPr="00F46EC2">
        <w:rPr>
          <w:lang w:val="nl-BE"/>
        </w:rPr>
        <w:t>Om de beste resultaten te behalen bij de klant en tegelijkertijd je gezondheid en veiligheid als huishoudhulp te garanderen, is het b</w:t>
      </w:r>
      <w:r w:rsidR="00697791" w:rsidRPr="00F46EC2">
        <w:rPr>
          <w:lang w:val="nl-BE"/>
        </w:rPr>
        <w:t xml:space="preserve">elangrijk dat je beschikt over geschikt materiaal. </w:t>
      </w:r>
    </w:p>
    <w:p w14:paraId="370B9AC1" w14:textId="77777777" w:rsidR="00697791" w:rsidRPr="00F46EC2" w:rsidRDefault="00697791" w:rsidP="00586219">
      <w:pPr>
        <w:rPr>
          <w:lang w:val="nl-BE"/>
        </w:rPr>
      </w:pPr>
    </w:p>
    <w:p w14:paraId="5BF3D71A" w14:textId="750513F5" w:rsidR="00697791" w:rsidRDefault="0042497A" w:rsidP="201259BE">
      <w:pPr>
        <w:rPr>
          <w:lang w:val="nl-BE"/>
        </w:rPr>
      </w:pPr>
      <w:r w:rsidRPr="201259BE">
        <w:rPr>
          <w:lang w:val="nl-BE"/>
        </w:rPr>
        <w:t>Je kan gebruik maken van o</w:t>
      </w:r>
      <w:r w:rsidR="00697791" w:rsidRPr="201259BE">
        <w:rPr>
          <w:lang w:val="nl-BE"/>
        </w:rPr>
        <w:t>nderstaa</w:t>
      </w:r>
      <w:r w:rsidR="007D15D7" w:rsidRPr="201259BE">
        <w:rPr>
          <w:lang w:val="nl-BE"/>
        </w:rPr>
        <w:t xml:space="preserve">nde </w:t>
      </w:r>
      <w:r w:rsidR="00C87559" w:rsidRPr="201259BE">
        <w:rPr>
          <w:lang w:val="nl-BE"/>
        </w:rPr>
        <w:t>checklist</w:t>
      </w:r>
      <w:r w:rsidRPr="201259BE">
        <w:rPr>
          <w:lang w:val="nl-BE"/>
        </w:rPr>
        <w:t>. Dit</w:t>
      </w:r>
      <w:r w:rsidR="007D15D7" w:rsidRPr="201259BE">
        <w:rPr>
          <w:lang w:val="nl-BE"/>
        </w:rPr>
        <w:t xml:space="preserve"> is een leidraad opgesteld door</w:t>
      </w:r>
      <w:r w:rsidR="0EF7382A" w:rsidRPr="201259BE">
        <w:rPr>
          <w:rFonts w:eastAsia="PT Sans" w:cs="PT Sans"/>
          <w:color w:val="000000" w:themeColor="accent5"/>
          <w:sz w:val="19"/>
          <w:szCs w:val="19"/>
          <w:lang w:val="nl-BE"/>
        </w:rPr>
        <w:t xml:space="preserve"> het sectoraal vormingsfonds dienstencheques Vorm</w:t>
      </w:r>
      <w:r w:rsidR="009E7E4A" w:rsidRPr="201259BE">
        <w:rPr>
          <w:lang w:val="nl-BE"/>
        </w:rPr>
        <w:t xml:space="preserve">, die we ook aan onze klanten </w:t>
      </w:r>
      <w:r w:rsidRPr="201259BE">
        <w:rPr>
          <w:lang w:val="nl-BE"/>
        </w:rPr>
        <w:t>aanreiken</w:t>
      </w:r>
      <w:r w:rsidR="009E7E4A" w:rsidRPr="201259BE">
        <w:rPr>
          <w:lang w:val="nl-BE"/>
        </w:rPr>
        <w:t>:</w:t>
      </w:r>
    </w:p>
    <w:p w14:paraId="0CCFF034" w14:textId="77777777" w:rsidR="003A4ED4" w:rsidRPr="00F46EC2" w:rsidRDefault="003A4ED4" w:rsidP="00586219">
      <w:pPr>
        <w:rPr>
          <w:lang w:val="nl-BE"/>
        </w:rPr>
      </w:pPr>
    </w:p>
    <w:p w14:paraId="0677D534" w14:textId="0BDEFC95" w:rsidR="00803738" w:rsidRPr="00F46EC2" w:rsidRDefault="00803738" w:rsidP="00803738">
      <w:pPr>
        <w:rPr>
          <w:lang w:val="nl-BE"/>
        </w:rPr>
      </w:pPr>
      <w:r w:rsidRPr="00F46EC2">
        <w:rPr>
          <w:noProof/>
          <w:lang w:val="nl-BE"/>
        </w:rPr>
        <w:drawing>
          <wp:inline distT="0" distB="0" distL="0" distR="0" wp14:anchorId="048CA97D" wp14:editId="4E5DA808">
            <wp:extent cx="6115050" cy="4391735"/>
            <wp:effectExtent l="0" t="0" r="0" b="8890"/>
            <wp:docPr id="595890880" name="Picture 5958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1129" cy="4410464"/>
                    </a:xfrm>
                    <a:prstGeom prst="rect">
                      <a:avLst/>
                    </a:prstGeom>
                  </pic:spPr>
                </pic:pic>
              </a:graphicData>
            </a:graphic>
          </wp:inline>
        </w:drawing>
      </w:r>
    </w:p>
    <w:p w14:paraId="21AEC1F5" w14:textId="77777777" w:rsidR="005F6D69" w:rsidRDefault="005F6D69" w:rsidP="007B6646">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50D47" w:rsidRPr="00BA66D9" w14:paraId="1ECE7AFA" w14:textId="77777777" w:rsidTr="002A187D">
        <w:tc>
          <w:tcPr>
            <w:tcW w:w="421" w:type="dxa"/>
          </w:tcPr>
          <w:p w14:paraId="16AA217C" w14:textId="512141E0" w:rsidR="00950D47" w:rsidRDefault="00950D47" w:rsidP="007B6646">
            <w:pPr>
              <w:rPr>
                <w:lang w:val="nl-BE"/>
              </w:rPr>
            </w:pPr>
            <w:r w:rsidRPr="00CF5A08">
              <w:rPr>
                <w:rFonts w:ascii="Wingdings" w:eastAsia="Wingdings" w:hAnsi="Wingdings" w:cs="Wingdings"/>
                <w:color w:val="44B8BE" w:themeColor="accent1"/>
                <w:sz w:val="40"/>
                <w:szCs w:val="40"/>
                <w:lang w:val="nl-BE"/>
              </w:rPr>
              <w:t>þ</w:t>
            </w:r>
          </w:p>
        </w:tc>
        <w:tc>
          <w:tcPr>
            <w:tcW w:w="9352" w:type="dxa"/>
          </w:tcPr>
          <w:p w14:paraId="17D3436D" w14:textId="6216C2D4" w:rsidR="00950D47" w:rsidRPr="002A187D" w:rsidRDefault="00950D47" w:rsidP="007B6646">
            <w:pPr>
              <w:rPr>
                <w:rFonts w:ascii="Wingdings" w:eastAsia="Wingdings" w:hAnsi="Wingdings" w:cs="Wingdings"/>
                <w:color w:val="00B050"/>
                <w:sz w:val="40"/>
                <w:szCs w:val="40"/>
                <w:lang w:val="nl-BE"/>
              </w:rPr>
            </w:pPr>
            <w:r w:rsidRPr="00F46EC2">
              <w:rPr>
                <w:lang w:val="nl-BE"/>
              </w:rPr>
              <w:t>Controleer of het poetsmateriaal schoon is en in goede staat</w:t>
            </w:r>
          </w:p>
        </w:tc>
      </w:tr>
      <w:tr w:rsidR="00950D47" w:rsidRPr="00BA66D9" w14:paraId="5EF16CC3" w14:textId="77777777" w:rsidTr="002A187D">
        <w:tc>
          <w:tcPr>
            <w:tcW w:w="421" w:type="dxa"/>
          </w:tcPr>
          <w:p w14:paraId="72507C25" w14:textId="03E905BF" w:rsidR="00950D47" w:rsidRDefault="00950D47" w:rsidP="007B6646">
            <w:pPr>
              <w:rPr>
                <w:lang w:val="nl-BE"/>
              </w:rPr>
            </w:pPr>
            <w:r w:rsidRPr="00CF5A08">
              <w:rPr>
                <w:rFonts w:ascii="Wingdings" w:eastAsia="Wingdings" w:hAnsi="Wingdings" w:cs="Wingdings"/>
                <w:color w:val="44B8BE" w:themeColor="accent1"/>
                <w:sz w:val="40"/>
                <w:szCs w:val="40"/>
                <w:lang w:val="nl-BE"/>
              </w:rPr>
              <w:t>þ</w:t>
            </w:r>
          </w:p>
        </w:tc>
        <w:tc>
          <w:tcPr>
            <w:tcW w:w="9352" w:type="dxa"/>
          </w:tcPr>
          <w:p w14:paraId="14B7818B" w14:textId="221F1F20" w:rsidR="00950D47" w:rsidRDefault="002A187D" w:rsidP="007B6646">
            <w:pPr>
              <w:rPr>
                <w:lang w:val="nl-BE"/>
              </w:rPr>
            </w:pPr>
            <w:r w:rsidRPr="00F46EC2">
              <w:rPr>
                <w:lang w:val="nl-BE"/>
              </w:rPr>
              <w:t>Ga in gesprek met je klant indien het materiaal niet voldoet</w:t>
            </w:r>
          </w:p>
        </w:tc>
      </w:tr>
      <w:tr w:rsidR="00950D47" w:rsidRPr="00BA66D9" w14:paraId="040251A1" w14:textId="77777777" w:rsidTr="002A187D">
        <w:tc>
          <w:tcPr>
            <w:tcW w:w="421" w:type="dxa"/>
          </w:tcPr>
          <w:p w14:paraId="6EE668AD" w14:textId="1D8E1BEC" w:rsidR="00950D47" w:rsidRDefault="00950D47" w:rsidP="007B6646">
            <w:pPr>
              <w:rPr>
                <w:lang w:val="nl-BE"/>
              </w:rPr>
            </w:pPr>
            <w:r w:rsidRPr="00CF5A08">
              <w:rPr>
                <w:rFonts w:ascii="Wingdings" w:eastAsia="Wingdings" w:hAnsi="Wingdings" w:cs="Wingdings"/>
                <w:color w:val="44B8BE" w:themeColor="accent1"/>
                <w:sz w:val="40"/>
                <w:szCs w:val="40"/>
                <w:lang w:val="nl-BE"/>
              </w:rPr>
              <w:t>þ</w:t>
            </w:r>
          </w:p>
        </w:tc>
        <w:tc>
          <w:tcPr>
            <w:tcW w:w="9352" w:type="dxa"/>
          </w:tcPr>
          <w:p w14:paraId="184AAE02" w14:textId="6ED53014" w:rsidR="00950D47" w:rsidRDefault="002A187D" w:rsidP="007B6646">
            <w:pPr>
              <w:rPr>
                <w:lang w:val="nl-BE"/>
              </w:rPr>
            </w:pPr>
            <w:r w:rsidRPr="00F46EC2">
              <w:rPr>
                <w:lang w:val="nl-BE"/>
              </w:rPr>
              <w:t>Vraag hulp aan je verantwoordelijke indien de klant het juiste materiaal niet wil voorzien of indien je bepaalde taken moet doen die heel belastend zijn</w:t>
            </w:r>
          </w:p>
        </w:tc>
      </w:tr>
    </w:tbl>
    <w:p w14:paraId="4C0D76FA" w14:textId="024E37F7" w:rsidR="005F6D69" w:rsidRPr="00F46EC2" w:rsidRDefault="005F6D69" w:rsidP="007B6646">
      <w:pPr>
        <w:rPr>
          <w:lang w:val="nl-BE"/>
        </w:rPr>
      </w:pPr>
    </w:p>
    <w:p w14:paraId="105DC9E1" w14:textId="1D0002C3" w:rsidR="003C3888" w:rsidRPr="00F46EC2" w:rsidRDefault="003C3888" w:rsidP="003C3888">
      <w:pPr>
        <w:rPr>
          <w:lang w:val="nl-BE"/>
        </w:rPr>
      </w:pPr>
    </w:p>
    <w:p w14:paraId="46C52470" w14:textId="2476A9EA" w:rsidR="00473AE0" w:rsidRPr="00F46EC2" w:rsidRDefault="003A4ED4" w:rsidP="000A0D91">
      <w:pPr>
        <w:pStyle w:val="Heading2"/>
        <w:ind w:left="576" w:hanging="576"/>
      </w:pPr>
      <w:bookmarkStart w:id="16" w:name="_Toc147008683"/>
      <w:r>
        <w:br w:type="column"/>
      </w:r>
      <w:r w:rsidRPr="00E96BB8">
        <w:rPr>
          <w:rFonts w:ascii="PT Sans" w:hAnsi="PT Sans"/>
          <w:noProof/>
          <w:sz w:val="22"/>
          <w:szCs w:val="22"/>
        </w:rPr>
        <w:lastRenderedPageBreak/>
        <w:drawing>
          <wp:anchor distT="0" distB="0" distL="114300" distR="114300" simplePos="0" relativeHeight="251658268" behindDoc="0" locked="0" layoutInCell="1" allowOverlap="1" wp14:anchorId="019B8329" wp14:editId="1546CD20">
            <wp:simplePos x="0" y="0"/>
            <wp:positionH relativeFrom="margin">
              <wp:posOffset>-1905</wp:posOffset>
            </wp:positionH>
            <wp:positionV relativeFrom="paragraph">
              <wp:posOffset>10160</wp:posOffset>
            </wp:positionV>
            <wp:extent cx="300990" cy="359410"/>
            <wp:effectExtent l="0" t="0" r="3810" b="254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r="16175"/>
                    <a:stretch/>
                  </pic:blipFill>
                  <pic:spPr bwMode="auto">
                    <a:xfrm>
                      <a:off x="0" y="0"/>
                      <a:ext cx="30099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Pr="00F46EC2">
        <w:rPr>
          <w:noProof/>
        </w:rPr>
        <w:drawing>
          <wp:anchor distT="0" distB="0" distL="114300" distR="114300" simplePos="0" relativeHeight="251658248" behindDoc="0" locked="0" layoutInCell="1" allowOverlap="1" wp14:anchorId="7A42BF86" wp14:editId="21D4C28B">
            <wp:simplePos x="0" y="0"/>
            <wp:positionH relativeFrom="margin">
              <wp:posOffset>104140</wp:posOffset>
            </wp:positionH>
            <wp:positionV relativeFrom="margin">
              <wp:posOffset>530225</wp:posOffset>
            </wp:positionV>
            <wp:extent cx="2247900" cy="16357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7087" t="9008"/>
                    <a:stretch/>
                  </pic:blipFill>
                  <pic:spPr bwMode="auto">
                    <a:xfrm>
                      <a:off x="0" y="0"/>
                      <a:ext cx="2247900" cy="163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7C4" w:rsidRPr="00F46EC2">
        <w:t>Ergo</w:t>
      </w:r>
      <w:r w:rsidR="003C3888" w:rsidRPr="00F46EC2">
        <w:t xml:space="preserve">nomische </w:t>
      </w:r>
      <w:r w:rsidR="00473AE0" w:rsidRPr="00F46EC2">
        <w:t>principes</w:t>
      </w:r>
      <w:bookmarkEnd w:id="16"/>
    </w:p>
    <w:p w14:paraId="37597BF0" w14:textId="1B0C573F" w:rsidR="00620082" w:rsidRPr="00F46EC2" w:rsidRDefault="008525C1" w:rsidP="00620082">
      <w:pPr>
        <w:rPr>
          <w:lang w:val="nl-BE"/>
        </w:rPr>
      </w:pPr>
      <w:r w:rsidRPr="2B7D21D9">
        <w:rPr>
          <w:lang w:val="nl-BE"/>
        </w:rPr>
        <w:t xml:space="preserve">We vinden het belangrijk dat je goed kan schoonmaken zonder je lichaam te belasten. We vragen </w:t>
      </w:r>
      <w:r w:rsidR="0038243F" w:rsidRPr="2B7D21D9">
        <w:rPr>
          <w:lang w:val="nl-BE"/>
        </w:rPr>
        <w:t>je</w:t>
      </w:r>
      <w:r w:rsidRPr="2B7D21D9">
        <w:rPr>
          <w:lang w:val="nl-BE"/>
        </w:rPr>
        <w:t xml:space="preserve"> </w:t>
      </w:r>
      <w:r w:rsidR="00F3352C" w:rsidRPr="2B7D21D9">
        <w:rPr>
          <w:lang w:val="nl-BE"/>
        </w:rPr>
        <w:t xml:space="preserve">bijgevolg </w:t>
      </w:r>
      <w:r w:rsidRPr="2B7D21D9">
        <w:rPr>
          <w:lang w:val="nl-BE"/>
        </w:rPr>
        <w:t xml:space="preserve">om </w:t>
      </w:r>
      <w:r w:rsidR="00F3352C" w:rsidRPr="2B7D21D9">
        <w:rPr>
          <w:lang w:val="nl-BE"/>
        </w:rPr>
        <w:t>aandacht te hebben voor</w:t>
      </w:r>
      <w:r w:rsidRPr="2B7D21D9">
        <w:rPr>
          <w:lang w:val="nl-BE"/>
        </w:rPr>
        <w:t xml:space="preserve"> onderstaande </w:t>
      </w:r>
      <w:r w:rsidR="00761C94" w:rsidRPr="2B7D21D9">
        <w:rPr>
          <w:lang w:val="nl-BE"/>
        </w:rPr>
        <w:t>ergonomische basisprincipes</w:t>
      </w:r>
      <w:r w:rsidR="00620082" w:rsidRPr="2B7D21D9">
        <w:rPr>
          <w:lang w:val="nl-BE"/>
        </w:rPr>
        <w:t xml:space="preserve"> en ze </w:t>
      </w:r>
      <w:r w:rsidRPr="2B7D21D9">
        <w:rPr>
          <w:lang w:val="nl-BE"/>
        </w:rPr>
        <w:t xml:space="preserve">te oefenen </w:t>
      </w:r>
      <w:r w:rsidR="00620082" w:rsidRPr="2B7D21D9">
        <w:rPr>
          <w:lang w:val="nl-BE"/>
        </w:rPr>
        <w:t xml:space="preserve">tijdens je werk. </w:t>
      </w:r>
    </w:p>
    <w:p w14:paraId="7DA586F1" w14:textId="1B4DD882" w:rsidR="00161519" w:rsidRPr="00F46EC2" w:rsidRDefault="00161519" w:rsidP="00620082">
      <w:pPr>
        <w:rPr>
          <w:lang w:val="nl-BE"/>
        </w:rPr>
      </w:pPr>
    </w:p>
    <w:p w14:paraId="59FDFD5B" w14:textId="52D54817" w:rsidR="00161519" w:rsidRPr="00F46EC2" w:rsidRDefault="00161519" w:rsidP="00620082">
      <w:pPr>
        <w:rPr>
          <w:lang w:val="nl-BE"/>
        </w:rPr>
      </w:pPr>
      <w:r w:rsidRPr="00F46EC2">
        <w:rPr>
          <w:lang w:val="nl-BE"/>
        </w:rPr>
        <w:t>Onze wervelkolom</w:t>
      </w:r>
      <w:r w:rsidR="007B0BA3" w:rsidRPr="00F46EC2">
        <w:rPr>
          <w:lang w:val="nl-BE"/>
        </w:rPr>
        <w:t xml:space="preserve"> heeft een S-vorm. Het is belangrijk deze zoveel mogelijk in deze houding te houden tijdens je werk. </w:t>
      </w:r>
    </w:p>
    <w:p w14:paraId="1A284D05" w14:textId="61082281" w:rsidR="00473AE0" w:rsidRDefault="00473AE0" w:rsidP="00473AE0">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D196D" w:rsidRPr="00BA66D9" w14:paraId="1AA4F93D" w14:textId="77777777" w:rsidTr="003E35C5">
        <w:tc>
          <w:tcPr>
            <w:tcW w:w="573" w:type="dxa"/>
          </w:tcPr>
          <w:p w14:paraId="50B0E21F" w14:textId="77777777" w:rsidR="009D196D" w:rsidRDefault="009D196D"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2CDFA40B" w14:textId="1A067C95" w:rsidR="009D196D" w:rsidRPr="00CB4A7F" w:rsidRDefault="009D196D" w:rsidP="003E35C5">
            <w:pPr>
              <w:rPr>
                <w:lang w:val="nl-BE"/>
              </w:rPr>
            </w:pPr>
            <w:r w:rsidRPr="00F46EC2">
              <w:rPr>
                <w:lang w:val="nl-BE"/>
              </w:rPr>
              <w:t>Ga door je knieën bij het heffen en tillen (met je zitvlak achteruit</w:t>
            </w:r>
            <w:r w:rsidR="001F2A85">
              <w:rPr>
                <w:lang w:val="nl-BE"/>
              </w:rPr>
              <w:t>)</w:t>
            </w:r>
          </w:p>
        </w:tc>
      </w:tr>
      <w:tr w:rsidR="009E6DC3" w:rsidRPr="00BA66D9" w14:paraId="55C12A9C" w14:textId="77777777" w:rsidTr="003E35C5">
        <w:tc>
          <w:tcPr>
            <w:tcW w:w="573" w:type="dxa"/>
          </w:tcPr>
          <w:p w14:paraId="23BB1934" w14:textId="77777777" w:rsidR="009E6DC3" w:rsidRDefault="009E6DC3"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5BC2A858" w14:textId="1F7767E7" w:rsidR="009E6DC3" w:rsidRPr="00CB4A7F" w:rsidRDefault="009E6DC3" w:rsidP="003E35C5">
            <w:pPr>
              <w:rPr>
                <w:lang w:val="nl-BE"/>
              </w:rPr>
            </w:pPr>
            <w:r w:rsidRPr="00F46EC2">
              <w:rPr>
                <w:lang w:val="nl-BE"/>
              </w:rPr>
              <w:t>Neem een goed steunvlak aan vanuit de benen (benen gespreid)</w:t>
            </w:r>
          </w:p>
        </w:tc>
      </w:tr>
      <w:tr w:rsidR="009E6DC3" w:rsidRPr="00BA66D9" w14:paraId="7E24FFC1" w14:textId="77777777" w:rsidTr="003E35C5">
        <w:tc>
          <w:tcPr>
            <w:tcW w:w="573" w:type="dxa"/>
          </w:tcPr>
          <w:p w14:paraId="6E8C7910" w14:textId="77777777" w:rsidR="009E6DC3" w:rsidRDefault="009E6DC3"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1E0D4537" w14:textId="01E2A2A7" w:rsidR="009E6DC3" w:rsidRDefault="009E6DC3" w:rsidP="003E35C5">
            <w:pPr>
              <w:rPr>
                <w:lang w:val="nl-BE"/>
              </w:rPr>
            </w:pPr>
            <w:r w:rsidRPr="00F46EC2">
              <w:rPr>
                <w:lang w:val="nl-BE"/>
              </w:rPr>
              <w:t>Neem steun tijdens handelingen (met één hand op een meubel, met je lichaam leunen of steun nemen op jezelf door je hand op je dij te plaatsen)</w:t>
            </w:r>
          </w:p>
        </w:tc>
      </w:tr>
      <w:tr w:rsidR="009D196D" w:rsidRPr="00BA66D9" w14:paraId="660D7B96" w14:textId="77777777" w:rsidTr="003E35C5">
        <w:tc>
          <w:tcPr>
            <w:tcW w:w="573" w:type="dxa"/>
          </w:tcPr>
          <w:p w14:paraId="5880DE50" w14:textId="77777777" w:rsidR="009D196D" w:rsidRDefault="009D196D"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62DD7CE6" w14:textId="468A24C1" w:rsidR="009D196D" w:rsidRPr="009D196D" w:rsidRDefault="009D196D" w:rsidP="003E35C5">
            <w:pPr>
              <w:rPr>
                <w:lang w:val="nl-BE"/>
              </w:rPr>
            </w:pPr>
            <w:r w:rsidRPr="00F46EC2">
              <w:rPr>
                <w:lang w:val="nl-BE"/>
              </w:rPr>
              <w:t>Beperk het tillen van zware voorwerpen zoals zware emmers/stofzuiger</w:t>
            </w:r>
          </w:p>
        </w:tc>
      </w:tr>
      <w:tr w:rsidR="009D196D" w:rsidRPr="00BA66D9" w14:paraId="2CC8384A" w14:textId="77777777" w:rsidTr="003E35C5">
        <w:tc>
          <w:tcPr>
            <w:tcW w:w="573" w:type="dxa"/>
          </w:tcPr>
          <w:p w14:paraId="2E4B293F" w14:textId="77777777" w:rsidR="009D196D" w:rsidRDefault="009D196D"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147A241D" w14:textId="631E97AB" w:rsidR="009D196D" w:rsidRDefault="009D196D" w:rsidP="003E35C5">
            <w:pPr>
              <w:rPr>
                <w:lang w:val="nl-BE"/>
              </w:rPr>
            </w:pPr>
            <w:r w:rsidRPr="00F46EC2">
              <w:rPr>
                <w:lang w:val="nl-BE"/>
              </w:rPr>
              <w:t>Maak gebruik van je (diepe) buikspieren bij extreme houdingen en bij het tillen</w:t>
            </w:r>
          </w:p>
        </w:tc>
      </w:tr>
      <w:tr w:rsidR="009D196D" w14:paraId="31E4B5A9" w14:textId="77777777" w:rsidTr="003E35C5">
        <w:tc>
          <w:tcPr>
            <w:tcW w:w="573" w:type="dxa"/>
          </w:tcPr>
          <w:p w14:paraId="4AA7529D" w14:textId="45E48C7C" w:rsidR="009D196D" w:rsidRPr="00CF5A08" w:rsidRDefault="009D196D"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101933CB" w14:textId="2E4E589D" w:rsidR="009D196D" w:rsidRPr="00F46EC2" w:rsidRDefault="009D196D" w:rsidP="003E35C5">
            <w:pPr>
              <w:rPr>
                <w:lang w:val="nl-BE"/>
              </w:rPr>
            </w:pPr>
            <w:r w:rsidRPr="00F46EC2">
              <w:rPr>
                <w:lang w:val="nl-BE"/>
              </w:rPr>
              <w:t>Zorg voor voldoende afwisseling</w:t>
            </w:r>
          </w:p>
        </w:tc>
      </w:tr>
      <w:tr w:rsidR="009D196D" w:rsidRPr="00BA66D9" w14:paraId="7429AA82" w14:textId="77777777" w:rsidTr="003E35C5">
        <w:tc>
          <w:tcPr>
            <w:tcW w:w="573" w:type="dxa"/>
          </w:tcPr>
          <w:p w14:paraId="0446408D" w14:textId="6BEE403E" w:rsidR="009D196D" w:rsidRPr="00CF5A08" w:rsidRDefault="009D196D"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162713A7" w14:textId="607AEDE5" w:rsidR="009D196D" w:rsidRPr="00F46EC2" w:rsidRDefault="009D196D" w:rsidP="003E35C5">
            <w:pPr>
              <w:rPr>
                <w:lang w:val="nl-BE"/>
              </w:rPr>
            </w:pPr>
            <w:r w:rsidRPr="00F46EC2">
              <w:rPr>
                <w:lang w:val="nl-BE"/>
              </w:rPr>
              <w:t>Neem een rustpauze na 2 uur</w:t>
            </w:r>
          </w:p>
        </w:tc>
      </w:tr>
    </w:tbl>
    <w:p w14:paraId="76EF619E" w14:textId="77777777" w:rsidR="009D196D" w:rsidRPr="00F46EC2" w:rsidRDefault="009D196D" w:rsidP="00473AE0">
      <w:pPr>
        <w:rPr>
          <w:lang w:val="nl-BE"/>
        </w:rPr>
      </w:pPr>
    </w:p>
    <w:p w14:paraId="1E8AD715" w14:textId="47F70CB7" w:rsidR="00BB4E2D" w:rsidRDefault="00BB4E2D" w:rsidP="00BB4E2D">
      <w:pPr>
        <w:rPr>
          <w:lang w:val="nl-BE"/>
        </w:rPr>
      </w:pPr>
      <w:r w:rsidRPr="00F46EC2">
        <w:rPr>
          <w:lang w:val="nl-BE"/>
        </w:rPr>
        <w:t xml:space="preserve">Voor een volledig overzicht van de ergonomische principes bij het schoonmaken van een woning verwijzen we naar de </w:t>
      </w:r>
      <w:hyperlink r:id="rId29">
        <w:r w:rsidRPr="00F46EC2">
          <w:rPr>
            <w:rStyle w:val="Hyperlink"/>
            <w:lang w:val="nl-BE"/>
          </w:rPr>
          <w:t>Schoonmaakgids ergonomisch schoonmaken | Vorm.</w:t>
        </w:r>
      </w:hyperlink>
      <w:r w:rsidR="075D3ABA" w:rsidRPr="00F46EC2">
        <w:rPr>
          <w:lang w:val="nl-BE"/>
        </w:rPr>
        <w:t xml:space="preserve"> (</w:t>
      </w:r>
      <w:hyperlink r:id="rId30">
        <w:r w:rsidR="3CAA36EF" w:rsidRPr="00F46EC2">
          <w:rPr>
            <w:rStyle w:val="Hyperlink"/>
            <w:lang w:val="nl-BE"/>
          </w:rPr>
          <w:t>https://vorm-dc.be</w:t>
        </w:r>
      </w:hyperlink>
      <w:r w:rsidR="3CAA36EF" w:rsidRPr="00F46EC2">
        <w:rPr>
          <w:lang w:val="nl-BE"/>
        </w:rPr>
        <w:t xml:space="preserve"> </w:t>
      </w:r>
      <w:r w:rsidR="7F13EF80" w:rsidRPr="00F46EC2">
        <w:rPr>
          <w:lang w:val="nl-BE"/>
        </w:rPr>
        <w:t>&gt; Tools &gt; Schoonmaakgidsen)</w:t>
      </w:r>
      <w:r w:rsidR="00EF1FC0">
        <w:rPr>
          <w:lang w:val="nl-BE"/>
        </w:rPr>
        <w:t>.</w:t>
      </w:r>
    </w:p>
    <w:p w14:paraId="4C1573E9" w14:textId="77777777" w:rsidR="00EF1FC0" w:rsidRDefault="00EF1FC0" w:rsidP="00BB4E2D">
      <w:pPr>
        <w:rPr>
          <w:lang w:val="nl-BE"/>
        </w:rPr>
      </w:pPr>
    </w:p>
    <w:p w14:paraId="75137C2D" w14:textId="77777777" w:rsidR="00AF5566" w:rsidRDefault="00AF5566" w:rsidP="00BB4E2D">
      <w:pPr>
        <w:rPr>
          <w:lang w:val="nl-BE"/>
        </w:rPr>
      </w:pPr>
    </w:p>
    <w:p w14:paraId="2169BCFF" w14:textId="3F40E67F" w:rsidR="00C87A6A" w:rsidRDefault="00301610" w:rsidP="00473AE0">
      <w:pPr>
        <w:rPr>
          <w:lang w:val="nl-BE"/>
        </w:rPr>
      </w:pPr>
      <w:r>
        <w:rPr>
          <w:noProof/>
        </w:rPr>
        <w:drawing>
          <wp:anchor distT="0" distB="0" distL="114300" distR="114300" simplePos="0" relativeHeight="251658258" behindDoc="1" locked="0" layoutInCell="1" allowOverlap="1" wp14:anchorId="4A574B88" wp14:editId="7A38045E">
            <wp:simplePos x="0" y="0"/>
            <wp:positionH relativeFrom="column">
              <wp:posOffset>0</wp:posOffset>
            </wp:positionH>
            <wp:positionV relativeFrom="paragraph">
              <wp:posOffset>95453</wp:posOffset>
            </wp:positionV>
            <wp:extent cx="359410" cy="359410"/>
            <wp:effectExtent l="0" t="0" r="0" b="2540"/>
            <wp:wrapTight wrapText="bothSides">
              <wp:wrapPolygon edited="0">
                <wp:start x="5724" y="0"/>
                <wp:lineTo x="0" y="12594"/>
                <wp:lineTo x="0" y="17173"/>
                <wp:lineTo x="4580" y="20608"/>
                <wp:lineTo x="9159" y="20608"/>
                <wp:lineTo x="19463" y="14883"/>
                <wp:lineTo x="19463" y="5724"/>
                <wp:lineTo x="11449" y="0"/>
                <wp:lineTo x="5724"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6FBC0AF7" w14:textId="078FC456" w:rsidR="003E35C5" w:rsidRDefault="003E5A06" w:rsidP="007E0B19">
      <w:pPr>
        <w:pStyle w:val="Heading2"/>
        <w:ind w:left="576" w:hanging="576"/>
      </w:pPr>
      <w:bookmarkStart w:id="17" w:name="_Toc147008684"/>
      <w:r w:rsidRPr="00F46EC2">
        <w:t>Werken op hoogte</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3E35C5" w:rsidRPr="00BA66D9" w14:paraId="035D7D3F" w14:textId="77777777" w:rsidTr="201259BE">
        <w:tc>
          <w:tcPr>
            <w:tcW w:w="573" w:type="dxa"/>
          </w:tcPr>
          <w:p w14:paraId="77DB7721" w14:textId="766B86BD" w:rsidR="003E35C5" w:rsidRDefault="0052272B"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39761DAE" w14:textId="7C20F6B5" w:rsidR="003E35C5" w:rsidRPr="009D196D" w:rsidRDefault="0052272B" w:rsidP="00D371D6">
            <w:pPr>
              <w:rPr>
                <w:lang w:val="nl-BE"/>
              </w:rPr>
            </w:pPr>
            <w:r w:rsidRPr="00F46EC2">
              <w:rPr>
                <w:rFonts w:eastAsia="PT Sans" w:cs="PT Sans"/>
                <w:szCs w:val="20"/>
                <w:lang w:val="nl-BE"/>
              </w:rPr>
              <w:t>Vermijd werken op hoogte zoveel mogelijk</w:t>
            </w:r>
          </w:p>
        </w:tc>
      </w:tr>
      <w:tr w:rsidR="003E35C5" w:rsidRPr="00BA66D9" w14:paraId="108FC553" w14:textId="77777777" w:rsidTr="201259BE">
        <w:tc>
          <w:tcPr>
            <w:tcW w:w="573" w:type="dxa"/>
          </w:tcPr>
          <w:p w14:paraId="349A95FB" w14:textId="5B786351" w:rsidR="003E35C5" w:rsidRDefault="0052272B"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29788B96" w14:textId="646F1B1C" w:rsidR="003E35C5" w:rsidRDefault="0052272B" w:rsidP="00D371D6">
            <w:pPr>
              <w:rPr>
                <w:lang w:val="nl-BE"/>
              </w:rPr>
            </w:pPr>
            <w:r w:rsidRPr="00F46EC2">
              <w:rPr>
                <w:b/>
                <w:bCs/>
                <w:lang w:val="nl-BE"/>
              </w:rPr>
              <w:t>Verboden</w:t>
            </w:r>
            <w:r w:rsidRPr="00F46EC2">
              <w:rPr>
                <w:lang w:val="nl-BE"/>
              </w:rPr>
              <w:t xml:space="preserve"> op de rand van het bad te staan, uit het raam te hangen, op een stoel of tafel te staan</w:t>
            </w:r>
          </w:p>
        </w:tc>
      </w:tr>
      <w:tr w:rsidR="003E35C5" w:rsidRPr="00BA66D9" w14:paraId="48672E7E" w14:textId="77777777" w:rsidTr="201259BE">
        <w:tc>
          <w:tcPr>
            <w:tcW w:w="573" w:type="dxa"/>
          </w:tcPr>
          <w:p w14:paraId="7691ADBB" w14:textId="77777777" w:rsidR="003E35C5" w:rsidRPr="00CF5A08" w:rsidRDefault="003E35C5"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DC2E20F" w14:textId="5E4FFD65" w:rsidR="003E35C5" w:rsidRPr="00F46EC2" w:rsidRDefault="003E35C5" w:rsidP="00D371D6">
            <w:pPr>
              <w:rPr>
                <w:lang w:val="nl-BE"/>
              </w:rPr>
            </w:pPr>
            <w:r w:rsidRPr="00F46EC2">
              <w:rPr>
                <w:lang w:val="nl-BE"/>
              </w:rPr>
              <w:t>Gebruik bij voorkeur telescopische stelen om hoger gelegen zones te bereiken</w:t>
            </w:r>
          </w:p>
        </w:tc>
      </w:tr>
      <w:tr w:rsidR="003E35C5" w:rsidRPr="00BA66D9" w14:paraId="4B2CFF11" w14:textId="77777777" w:rsidTr="201259BE">
        <w:tc>
          <w:tcPr>
            <w:tcW w:w="573" w:type="dxa"/>
          </w:tcPr>
          <w:p w14:paraId="396F77D5" w14:textId="77777777" w:rsidR="003E35C5" w:rsidRPr="00CF5A08" w:rsidRDefault="003E35C5"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238703F7" w14:textId="77777777" w:rsidR="003E35C5" w:rsidRPr="00F46EC2" w:rsidRDefault="003E35C5" w:rsidP="003E35C5">
            <w:pPr>
              <w:rPr>
                <w:lang w:val="nl-BE"/>
              </w:rPr>
            </w:pPr>
            <w:r w:rsidRPr="00F46EC2">
              <w:rPr>
                <w:lang w:val="nl-BE"/>
              </w:rPr>
              <w:t>Gebruik een trapladder in goede staat en op een gepaste manier</w:t>
            </w:r>
          </w:p>
          <w:p w14:paraId="0DAFDE8B" w14:textId="77777777" w:rsidR="003E35C5" w:rsidRPr="00F46EC2" w:rsidRDefault="003E35C5" w:rsidP="003E35C5">
            <w:pPr>
              <w:pStyle w:val="ListParagraph"/>
              <w:numPr>
                <w:ilvl w:val="0"/>
                <w:numId w:val="25"/>
              </w:numPr>
              <w:rPr>
                <w:lang w:val="nl-BE"/>
              </w:rPr>
            </w:pPr>
            <w:r w:rsidRPr="00F46EC2">
              <w:rPr>
                <w:lang w:val="nl-BE"/>
              </w:rPr>
              <w:t>Plaats de trapladder steeds op een stevige, vlakke ondergrond zodat deze niet kan wegzakken of kan wiebelen</w:t>
            </w:r>
          </w:p>
          <w:p w14:paraId="2EF93CBC" w14:textId="77777777" w:rsidR="003E35C5" w:rsidRPr="00F46EC2" w:rsidRDefault="003E35C5" w:rsidP="003E35C5">
            <w:pPr>
              <w:pStyle w:val="ListParagraph"/>
              <w:numPr>
                <w:ilvl w:val="0"/>
                <w:numId w:val="25"/>
              </w:numPr>
              <w:rPr>
                <w:lang w:val="nl-BE"/>
              </w:rPr>
            </w:pPr>
            <w:r w:rsidRPr="00F46EC2">
              <w:rPr>
                <w:lang w:val="nl-BE"/>
              </w:rPr>
              <w:t>Open de trapladder volledig en verplaats de trapladder zo vaak als nodig (niet te ver reiken)</w:t>
            </w:r>
          </w:p>
          <w:p w14:paraId="0454FAFA" w14:textId="728A9402" w:rsidR="003E35C5" w:rsidRPr="00925DAD" w:rsidRDefault="1462D8C2" w:rsidP="201259BE">
            <w:pPr>
              <w:pStyle w:val="ListParagraph"/>
              <w:numPr>
                <w:ilvl w:val="0"/>
                <w:numId w:val="25"/>
              </w:numPr>
              <w:rPr>
                <w:b/>
                <w:bCs/>
                <w:lang w:val="nl-BE"/>
              </w:rPr>
            </w:pPr>
            <w:r w:rsidRPr="201259BE">
              <w:rPr>
                <w:b/>
                <w:bCs/>
                <w:lang w:val="nl-BE"/>
              </w:rPr>
              <w:t>Beperk de hoogte van waarop je werkt tot de derde trede</w:t>
            </w:r>
          </w:p>
        </w:tc>
      </w:tr>
    </w:tbl>
    <w:p w14:paraId="6A91CDA3" w14:textId="703FDDF3" w:rsidR="00F31029" w:rsidRDefault="00F31029" w:rsidP="00AC78F3">
      <w:pPr>
        <w:rPr>
          <w:lang w:val="nl-BE"/>
        </w:rPr>
      </w:pPr>
    </w:p>
    <w:p w14:paraId="5097BB2B" w14:textId="316BBFA1" w:rsidR="00696360" w:rsidRPr="00F46EC2" w:rsidRDefault="00F31029" w:rsidP="00092784">
      <w:pPr>
        <w:pStyle w:val="Heading2"/>
        <w:ind w:left="709"/>
      </w:pPr>
      <w:r>
        <w:br w:type="column"/>
      </w:r>
      <w:bookmarkStart w:id="18" w:name="_Toc147008685"/>
      <w:r w:rsidR="00CD4CD9" w:rsidRPr="003C1F93">
        <w:lastRenderedPageBreak/>
        <w:br/>
      </w:r>
      <w:r w:rsidR="00CD4CD9">
        <w:rPr>
          <w:noProof/>
        </w:rPr>
        <w:drawing>
          <wp:anchor distT="0" distB="0" distL="114300" distR="114300" simplePos="0" relativeHeight="251658265" behindDoc="0" locked="0" layoutInCell="1" allowOverlap="1" wp14:anchorId="5CE94590" wp14:editId="520C7AFD">
            <wp:simplePos x="0" y="0"/>
            <wp:positionH relativeFrom="margin">
              <wp:align>left</wp:align>
            </wp:positionH>
            <wp:positionV relativeFrom="paragraph">
              <wp:posOffset>0</wp:posOffset>
            </wp:positionV>
            <wp:extent cx="360000" cy="360000"/>
            <wp:effectExtent l="0" t="0" r="2540" b="2540"/>
            <wp:wrapSquare wrapText="bothSides"/>
            <wp:docPr id="46" name="Picture 46" descr="A person climb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climbing up stairs&#10;&#10;Description automatically generated"/>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882BF9" w:rsidRPr="00F46EC2">
        <w:t>Trappen</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25DAD" w:rsidRPr="00BA66D9" w14:paraId="65C55953" w14:textId="77777777" w:rsidTr="00D371D6">
        <w:tc>
          <w:tcPr>
            <w:tcW w:w="573" w:type="dxa"/>
          </w:tcPr>
          <w:p w14:paraId="7FDB369D" w14:textId="77777777" w:rsidR="00925DAD" w:rsidRDefault="00925DAD"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17CB1A87" w14:textId="7C2540F8" w:rsidR="00925DAD" w:rsidRPr="009D196D" w:rsidRDefault="007C6312" w:rsidP="00D371D6">
            <w:pPr>
              <w:rPr>
                <w:lang w:val="nl-BE"/>
              </w:rPr>
            </w:pPr>
            <w:r w:rsidRPr="00F46EC2">
              <w:rPr>
                <w:lang w:val="nl-BE"/>
              </w:rPr>
              <w:t>Draag niet te veel materiaal (bv. stofzuiger</w:t>
            </w:r>
            <w:r w:rsidR="0066785B">
              <w:rPr>
                <w:lang w:val="nl-BE"/>
              </w:rPr>
              <w:t xml:space="preserve"> en een emmer</w:t>
            </w:r>
            <w:r w:rsidRPr="00F46EC2">
              <w:rPr>
                <w:lang w:val="nl-BE"/>
              </w:rPr>
              <w:t>) op de trap</w:t>
            </w:r>
          </w:p>
        </w:tc>
      </w:tr>
      <w:tr w:rsidR="00925DAD" w:rsidRPr="00BA66D9" w14:paraId="1370F2BC" w14:textId="77777777" w:rsidTr="00D371D6">
        <w:tc>
          <w:tcPr>
            <w:tcW w:w="573" w:type="dxa"/>
          </w:tcPr>
          <w:p w14:paraId="5F00AC67" w14:textId="77777777" w:rsidR="00925DAD" w:rsidRDefault="00925DAD"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37E2D0CC" w14:textId="2971FC55" w:rsidR="00925DAD" w:rsidRDefault="007C6312" w:rsidP="00D371D6">
            <w:pPr>
              <w:rPr>
                <w:lang w:val="nl-BE"/>
              </w:rPr>
            </w:pPr>
            <w:r w:rsidRPr="00F46EC2">
              <w:rPr>
                <w:lang w:val="nl-BE"/>
              </w:rPr>
              <w:t xml:space="preserve">Gebruik de trap niet indien hij niet veilig is (te steil, </w:t>
            </w:r>
            <w:r w:rsidR="00485578">
              <w:rPr>
                <w:lang w:val="nl-BE"/>
              </w:rPr>
              <w:t>slechte staat</w:t>
            </w:r>
            <w:r w:rsidRPr="00F46EC2">
              <w:rPr>
                <w:lang w:val="nl-BE"/>
              </w:rPr>
              <w:t>)</w:t>
            </w:r>
          </w:p>
        </w:tc>
      </w:tr>
      <w:tr w:rsidR="00925DAD" w14:paraId="73D6768E" w14:textId="77777777" w:rsidTr="00D371D6">
        <w:tc>
          <w:tcPr>
            <w:tcW w:w="573" w:type="dxa"/>
          </w:tcPr>
          <w:p w14:paraId="6F1CDADB" w14:textId="77777777" w:rsidR="00925DAD" w:rsidRPr="00CF5A08" w:rsidRDefault="00925DAD"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104E51E" w14:textId="53260A0E" w:rsidR="00925DAD" w:rsidRPr="00F46EC2" w:rsidRDefault="007C6312" w:rsidP="00D371D6">
            <w:pPr>
              <w:rPr>
                <w:lang w:val="nl-BE"/>
              </w:rPr>
            </w:pPr>
            <w:r w:rsidRPr="00F46EC2">
              <w:rPr>
                <w:lang w:val="nl-BE"/>
              </w:rPr>
              <w:t>Hou de leuning vast</w:t>
            </w:r>
          </w:p>
        </w:tc>
      </w:tr>
      <w:tr w:rsidR="00925DAD" w:rsidRPr="00BA66D9" w14:paraId="6F6292E6" w14:textId="77777777" w:rsidTr="00D371D6">
        <w:tc>
          <w:tcPr>
            <w:tcW w:w="573" w:type="dxa"/>
          </w:tcPr>
          <w:p w14:paraId="058F0A71" w14:textId="77777777" w:rsidR="00925DAD" w:rsidRPr="00CF5A08" w:rsidRDefault="00925DAD"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63EBFD55" w14:textId="4D3C7622" w:rsidR="00925DAD" w:rsidRPr="007C6312" w:rsidRDefault="007C6312" w:rsidP="007C6312">
            <w:pPr>
              <w:rPr>
                <w:lang w:val="nl-BE"/>
              </w:rPr>
            </w:pPr>
            <w:r w:rsidRPr="007C6312">
              <w:rPr>
                <w:lang w:val="nl-BE"/>
              </w:rPr>
              <w:t>Ga achterwaarts naar beneden, met het gezicht naar de trap</w:t>
            </w:r>
          </w:p>
        </w:tc>
      </w:tr>
      <w:tr w:rsidR="007C6312" w:rsidRPr="00BA66D9" w14:paraId="3050C0B1" w14:textId="77777777" w:rsidTr="00D371D6">
        <w:tc>
          <w:tcPr>
            <w:tcW w:w="573" w:type="dxa"/>
          </w:tcPr>
          <w:p w14:paraId="27C1FD07" w14:textId="3657B477" w:rsidR="007C6312" w:rsidRPr="00CF5A08" w:rsidRDefault="007C6312"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5814C830" w14:textId="4D892D67" w:rsidR="007C6312" w:rsidRPr="007C6312" w:rsidRDefault="007C6312" w:rsidP="007C6312">
            <w:pPr>
              <w:rPr>
                <w:lang w:val="nl-BE"/>
              </w:rPr>
            </w:pPr>
            <w:r w:rsidRPr="00F46EC2">
              <w:rPr>
                <w:lang w:val="nl-BE"/>
              </w:rPr>
              <w:t>Poets de trap bij voorkeur met een doek</w:t>
            </w:r>
          </w:p>
        </w:tc>
      </w:tr>
    </w:tbl>
    <w:p w14:paraId="7153254E" w14:textId="562783BA" w:rsidR="00300CB8" w:rsidRDefault="00300CB8" w:rsidP="00430CB5">
      <w:pPr>
        <w:rPr>
          <w:lang w:val="nl-BE"/>
        </w:rPr>
      </w:pPr>
    </w:p>
    <w:p w14:paraId="448CD6DE" w14:textId="48BC0D32" w:rsidR="00925DAD" w:rsidRDefault="00300CB8" w:rsidP="00430CB5">
      <w:pPr>
        <w:rPr>
          <w:lang w:val="nl-BE"/>
        </w:rPr>
      </w:pPr>
      <w:r>
        <w:rPr>
          <w:noProof/>
        </w:rPr>
        <w:drawing>
          <wp:anchor distT="0" distB="0" distL="114300" distR="114300" simplePos="0" relativeHeight="251658266" behindDoc="0" locked="0" layoutInCell="1" allowOverlap="1" wp14:anchorId="0077BFC2" wp14:editId="43D72B07">
            <wp:simplePos x="0" y="0"/>
            <wp:positionH relativeFrom="column">
              <wp:posOffset>15240</wp:posOffset>
            </wp:positionH>
            <wp:positionV relativeFrom="paragraph">
              <wp:posOffset>63500</wp:posOffset>
            </wp:positionV>
            <wp:extent cx="360000" cy="360000"/>
            <wp:effectExtent l="0" t="0" r="2540" b="2540"/>
            <wp:wrapSquare wrapText="bothSides"/>
            <wp:docPr id="595890883" name="Picture 595890883" descr="A hand touching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3" name="Picture 595890883" descr="A hand touching a surface&#10;&#10;Description automatically generated"/>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1EE98A48" w14:textId="15B4A583" w:rsidR="002F1789" w:rsidRPr="00F46EC2" w:rsidRDefault="002F1789" w:rsidP="00771623">
      <w:pPr>
        <w:pStyle w:val="Heading2"/>
        <w:ind w:left="709"/>
      </w:pPr>
      <w:bookmarkStart w:id="19" w:name="_Toc147008686"/>
      <w:r w:rsidRPr="00F46EC2">
        <w:t>Afwas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515E02" w:rsidRPr="00BA66D9" w14:paraId="05BF8909" w14:textId="77777777" w:rsidTr="00D371D6">
        <w:tc>
          <w:tcPr>
            <w:tcW w:w="573" w:type="dxa"/>
          </w:tcPr>
          <w:p w14:paraId="3295A16A" w14:textId="77777777" w:rsidR="00515E02" w:rsidRDefault="00515E02"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315E3261" w14:textId="0A0C1A1B" w:rsidR="00515E02" w:rsidRPr="002A187D" w:rsidRDefault="00515E02" w:rsidP="00D371D6">
            <w:pPr>
              <w:rPr>
                <w:rFonts w:ascii="Wingdings" w:eastAsia="Wingdings" w:hAnsi="Wingdings" w:cs="Wingdings"/>
                <w:color w:val="00B050"/>
                <w:sz w:val="40"/>
                <w:szCs w:val="40"/>
                <w:lang w:val="nl-BE"/>
              </w:rPr>
            </w:pPr>
            <w:r w:rsidRPr="00F46EC2">
              <w:rPr>
                <w:rFonts w:eastAsia="PT Sans" w:cs="PT Sans"/>
                <w:szCs w:val="20"/>
                <w:lang w:val="nl-BE"/>
              </w:rPr>
              <w:t>Gebruik een borstel of spons om scherpe producten zoals messen af te wassen</w:t>
            </w:r>
          </w:p>
        </w:tc>
      </w:tr>
    </w:tbl>
    <w:p w14:paraId="454D4991" w14:textId="09FD3A6F" w:rsidR="00A23059" w:rsidRDefault="00A23059" w:rsidP="00A23059">
      <w:pPr>
        <w:rPr>
          <w:lang w:val="nl-BE"/>
        </w:rPr>
      </w:pPr>
    </w:p>
    <w:p w14:paraId="27CCAAF5" w14:textId="4EE72EF1" w:rsidR="00813A87" w:rsidRPr="00F46EC2" w:rsidRDefault="00AF5566" w:rsidP="00A23059">
      <w:pPr>
        <w:rPr>
          <w:lang w:val="nl-BE"/>
        </w:rPr>
      </w:pPr>
      <w:r>
        <w:rPr>
          <w:noProof/>
        </w:rPr>
        <w:drawing>
          <wp:anchor distT="0" distB="0" distL="114300" distR="114300" simplePos="0" relativeHeight="251659300" behindDoc="0" locked="0" layoutInCell="1" allowOverlap="1" wp14:anchorId="5131932F" wp14:editId="4732A193">
            <wp:simplePos x="0" y="0"/>
            <wp:positionH relativeFrom="column">
              <wp:posOffset>-28333</wp:posOffset>
            </wp:positionH>
            <wp:positionV relativeFrom="paragraph">
              <wp:posOffset>59686</wp:posOffset>
            </wp:positionV>
            <wp:extent cx="360000" cy="360000"/>
            <wp:effectExtent l="0" t="0" r="2540" b="2540"/>
            <wp:wrapSquare wrapText="bothSides"/>
            <wp:docPr id="49" name="Picture 49" descr="A grey and white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ey and white trash can&#10;&#10;Description automatically generated"/>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50F7DCC7" w14:textId="17706BE0" w:rsidR="002F1789" w:rsidRPr="00F46EC2" w:rsidRDefault="002F1789" w:rsidP="003E5A06">
      <w:pPr>
        <w:pStyle w:val="Heading2"/>
        <w:ind w:left="709" w:hanging="709"/>
      </w:pPr>
      <w:bookmarkStart w:id="20" w:name="_Toc147008687"/>
      <w:r w:rsidRPr="00F46EC2">
        <w:t>Scherp afval</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515E02" w:rsidRPr="00BA66D9" w14:paraId="2B9975C6" w14:textId="77777777" w:rsidTr="00D371D6">
        <w:tc>
          <w:tcPr>
            <w:tcW w:w="573" w:type="dxa"/>
          </w:tcPr>
          <w:p w14:paraId="08305968" w14:textId="77777777" w:rsidR="00515E02" w:rsidRDefault="00515E02"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41E28F1F" w14:textId="0AF24D20" w:rsidR="00515E02" w:rsidRPr="002A187D" w:rsidRDefault="00515E02" w:rsidP="00D371D6">
            <w:pPr>
              <w:rPr>
                <w:rFonts w:ascii="Wingdings" w:eastAsia="Wingdings" w:hAnsi="Wingdings" w:cs="Wingdings"/>
                <w:color w:val="00B050"/>
                <w:sz w:val="40"/>
                <w:szCs w:val="40"/>
                <w:lang w:val="nl-BE"/>
              </w:rPr>
            </w:pPr>
            <w:r w:rsidRPr="00F46EC2">
              <w:rPr>
                <w:rFonts w:eastAsia="PT Sans" w:cs="PT Sans"/>
                <w:szCs w:val="20"/>
                <w:lang w:val="nl-BE"/>
              </w:rPr>
              <w:t>Ruim gebroken glas of keramiek steeds onmiddellijk op met een vuilblik en borstel, verwijder de kleinere deeltjes met een stofzuiger</w:t>
            </w:r>
          </w:p>
        </w:tc>
      </w:tr>
      <w:tr w:rsidR="00515E02" w:rsidRPr="00BA66D9" w14:paraId="6D747D7D" w14:textId="77777777" w:rsidTr="00D371D6">
        <w:tc>
          <w:tcPr>
            <w:tcW w:w="573" w:type="dxa"/>
          </w:tcPr>
          <w:p w14:paraId="765A200A" w14:textId="5CBF88B7" w:rsidR="00515E02" w:rsidRPr="00CF5A08" w:rsidRDefault="00515E02"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7A8C2500" w14:textId="65CB0974" w:rsidR="00515E02" w:rsidRPr="00F46EC2" w:rsidRDefault="00515E02" w:rsidP="00D371D6">
            <w:pPr>
              <w:rPr>
                <w:rFonts w:eastAsia="PT Sans" w:cs="PT Sans"/>
                <w:szCs w:val="20"/>
                <w:lang w:val="nl-BE"/>
              </w:rPr>
            </w:pPr>
            <w:r w:rsidRPr="00F46EC2">
              <w:rPr>
                <w:rFonts w:eastAsia="PT Sans" w:cs="PT Sans"/>
                <w:szCs w:val="20"/>
                <w:lang w:val="nl-BE"/>
              </w:rPr>
              <w:t>Let op bij het manipuleren van vuilzakken, er kan altijd een scherp voorwerp in zitten</w:t>
            </w:r>
          </w:p>
        </w:tc>
      </w:tr>
    </w:tbl>
    <w:p w14:paraId="0C00D56F" w14:textId="77777777" w:rsidR="00A54447" w:rsidRPr="00F46EC2" w:rsidRDefault="00A54447">
      <w:pPr>
        <w:widowControl/>
        <w:spacing w:after="160" w:line="259" w:lineRule="auto"/>
        <w:rPr>
          <w:lang w:val="nl-BE"/>
        </w:rPr>
      </w:pPr>
    </w:p>
    <w:p w14:paraId="60EBB099" w14:textId="59BC5A17" w:rsidR="0037127D" w:rsidRDefault="00A54447" w:rsidP="000C6B9B">
      <w:pPr>
        <w:rPr>
          <w:rFonts w:eastAsia="PT Sans" w:cs="PT Sans"/>
          <w:b/>
          <w:bCs/>
          <w:color w:val="4D1642"/>
          <w:sz w:val="24"/>
          <w:szCs w:val="24"/>
          <w:lang w:val="nl-BE"/>
        </w:rPr>
      </w:pPr>
      <w:r>
        <w:rPr>
          <w:noProof/>
        </w:rPr>
        <w:drawing>
          <wp:anchor distT="0" distB="0" distL="114300" distR="114300" simplePos="0" relativeHeight="251658259" behindDoc="0" locked="0" layoutInCell="1" allowOverlap="1" wp14:anchorId="539F2ACD" wp14:editId="217F9CDF">
            <wp:simplePos x="0" y="0"/>
            <wp:positionH relativeFrom="margin">
              <wp:align>left</wp:align>
            </wp:positionH>
            <wp:positionV relativeFrom="paragraph">
              <wp:posOffset>8351</wp:posOffset>
            </wp:positionV>
            <wp:extent cx="360000" cy="360000"/>
            <wp:effectExtent l="0" t="0" r="2540" b="254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9DDAE9C" w14:textId="1600A0BB" w:rsidR="000C6B9B" w:rsidRPr="00F46EC2" w:rsidRDefault="000C6B9B" w:rsidP="000C6B9B">
      <w:pPr>
        <w:rPr>
          <w:rFonts w:eastAsia="PT Sans" w:cs="PT Sans"/>
          <w:b/>
          <w:bCs/>
          <w:color w:val="4D1642"/>
          <w:sz w:val="24"/>
          <w:szCs w:val="24"/>
          <w:lang w:val="nl-BE"/>
        </w:rPr>
      </w:pPr>
      <w:r w:rsidRPr="0037127D">
        <w:rPr>
          <w:rFonts w:ascii="Morebi Rounded Med" w:eastAsia="PT Sans" w:hAnsi="Morebi Rounded Med" w:cs="PT Sans"/>
          <w:color w:val="E1062D"/>
          <w:sz w:val="24"/>
          <w:szCs w:val="30"/>
          <w:lang w:val="nl-BE"/>
        </w:rPr>
        <w:t>Een ongeval?</w:t>
      </w:r>
    </w:p>
    <w:p w14:paraId="38804E6B" w14:textId="77777777" w:rsidR="000C6B9B" w:rsidRPr="00F46EC2" w:rsidRDefault="000C6B9B" w:rsidP="000C6B9B">
      <w:pPr>
        <w:rPr>
          <w:rFonts w:eastAsia="PT Sans" w:cs="PT Sans"/>
          <w:b/>
          <w:bCs/>
          <w:color w:val="4D1642"/>
          <w:sz w:val="4"/>
          <w:szCs w:val="4"/>
          <w:lang w:val="nl-BE"/>
        </w:rPr>
      </w:pPr>
    </w:p>
    <w:p w14:paraId="0D34AC54" w14:textId="77777777" w:rsidR="00A54447" w:rsidRDefault="00A54447" w:rsidP="000C6B9B">
      <w:pPr>
        <w:rPr>
          <w:rFonts w:eastAsia="PT Sans" w:cs="PT Sans"/>
          <w:b/>
          <w:bCs/>
          <w:szCs w:val="20"/>
          <w:lang w:val="nl-BE"/>
        </w:rPr>
      </w:pPr>
    </w:p>
    <w:p w14:paraId="2D4D3E1B" w14:textId="65F899E4" w:rsidR="000C6B9B" w:rsidRPr="00F46EC2" w:rsidRDefault="000C6B9B" w:rsidP="000C6B9B">
      <w:pPr>
        <w:rPr>
          <w:rFonts w:eastAsia="PT Sans" w:cs="PT Sans"/>
          <w:szCs w:val="20"/>
          <w:lang w:val="nl-BE"/>
        </w:rPr>
      </w:pPr>
      <w:r w:rsidRPr="00F46EC2">
        <w:rPr>
          <w:rFonts w:eastAsia="PT Sans" w:cs="PT Sans"/>
          <w:b/>
          <w:bCs/>
          <w:szCs w:val="20"/>
          <w:lang w:val="nl-BE"/>
        </w:rPr>
        <w:t>Neem contact op met XXXXXXXX om je verantwoordelijke op de hoogte te brengen van het ongeval.</w:t>
      </w:r>
      <w:r w:rsidRPr="00F46EC2">
        <w:rPr>
          <w:rFonts w:eastAsia="PT Sans" w:cs="PT Sans"/>
          <w:szCs w:val="20"/>
          <w:lang w:val="nl-BE"/>
        </w:rPr>
        <w:t xml:space="preserve"> Hij/zij zal je informeren over de te nemen maatregelen.</w:t>
      </w:r>
    </w:p>
    <w:p w14:paraId="0754667B" w14:textId="77777777" w:rsidR="000C6B9B" w:rsidRPr="00F46EC2" w:rsidRDefault="000C6B9B" w:rsidP="000C6B9B">
      <w:pPr>
        <w:rPr>
          <w:lang w:val="nl-BE"/>
        </w:rPr>
      </w:pPr>
    </w:p>
    <w:p w14:paraId="42F016C5" w14:textId="31F278A8" w:rsidR="00876380" w:rsidRPr="00F46EC2" w:rsidRDefault="00876380" w:rsidP="000C6B9B">
      <w:pPr>
        <w:rPr>
          <w:rFonts w:eastAsia="PT Sans" w:cs="PT Sans"/>
          <w:b/>
          <w:bCs/>
          <w:color w:val="4D1642"/>
          <w:sz w:val="24"/>
          <w:szCs w:val="24"/>
          <w:lang w:val="nl-BE"/>
        </w:rPr>
      </w:pPr>
      <w:r w:rsidRPr="00F46EC2">
        <w:rPr>
          <w:rFonts w:eastAsia="PT Sans" w:cs="PT Sans"/>
          <w:b/>
          <w:bCs/>
          <w:color w:val="4D1642"/>
          <w:sz w:val="24"/>
          <w:szCs w:val="24"/>
          <w:lang w:val="nl-BE"/>
        </w:rPr>
        <w:t>Specifieke pijnklachten</w:t>
      </w:r>
    </w:p>
    <w:p w14:paraId="177F7BA8" w14:textId="26AE4F5B" w:rsidR="00C23DAC" w:rsidRPr="00F46EC2" w:rsidRDefault="00C23DAC" w:rsidP="2B7D21D9">
      <w:pPr>
        <w:autoSpaceDE w:val="0"/>
        <w:autoSpaceDN w:val="0"/>
        <w:adjustRightInd w:val="0"/>
        <w:rPr>
          <w:rFonts w:eastAsia="PT Sans" w:cs="PT Sans"/>
          <w:strike/>
          <w:lang w:val="nl-BE"/>
        </w:rPr>
      </w:pPr>
      <w:r w:rsidRPr="2B7D21D9">
        <w:rPr>
          <w:rFonts w:eastAsia="PT Sans" w:cs="PT Sans"/>
          <w:b/>
          <w:bCs/>
          <w:lang w:val="nl-BE"/>
        </w:rPr>
        <w:t>Je hebt gezondheidsproblemen waarvan je vermoedt dat deze veroorzaakt worden door het uitvoeren van je wer</w:t>
      </w:r>
      <w:r w:rsidR="00C56219" w:rsidRPr="2B7D21D9">
        <w:rPr>
          <w:rFonts w:eastAsia="PT Sans" w:cs="PT Sans"/>
          <w:b/>
          <w:bCs/>
          <w:lang w:val="nl-BE"/>
        </w:rPr>
        <w:t>k</w:t>
      </w:r>
      <w:r w:rsidRPr="2B7D21D9">
        <w:rPr>
          <w:rFonts w:eastAsia="PT Sans" w:cs="PT Sans"/>
          <w:lang w:val="nl-BE"/>
        </w:rPr>
        <w:t xml:space="preserve">, zoals pijn in de pols bij het uitwringen van een doek? Je kan steeds terecht bij onze arbeidsarts voor een </w:t>
      </w:r>
      <w:r w:rsidRPr="2B7D21D9">
        <w:rPr>
          <w:rFonts w:eastAsia="PT Sans" w:cs="PT Sans"/>
          <w:b/>
          <w:bCs/>
          <w:lang w:val="nl-BE"/>
        </w:rPr>
        <w:t>spontane consultatie</w:t>
      </w:r>
      <w:r w:rsidRPr="2B7D21D9">
        <w:rPr>
          <w:rFonts w:eastAsia="PT Sans" w:cs="PT Sans"/>
          <w:lang w:val="nl-BE"/>
        </w:rPr>
        <w:t xml:space="preserve">. De arbeidsarts </w:t>
      </w:r>
      <w:r w:rsidRPr="002F17EA">
        <w:rPr>
          <w:rFonts w:eastAsia="PT Sans" w:cs="PT Sans"/>
          <w:lang w:val="nl-BE"/>
        </w:rPr>
        <w:t>zal</w:t>
      </w:r>
      <w:r w:rsidR="4B8D03B4" w:rsidRPr="002F17EA">
        <w:rPr>
          <w:rFonts w:eastAsia="PT Sans" w:cs="PT Sans"/>
          <w:lang w:val="nl-BE"/>
        </w:rPr>
        <w:t>, als je hiermee akkoord gaat,</w:t>
      </w:r>
      <w:r w:rsidRPr="002F17EA">
        <w:rPr>
          <w:rFonts w:eastAsia="PT Sans" w:cs="PT Sans"/>
          <w:lang w:val="nl-BE"/>
        </w:rPr>
        <w:t xml:space="preserve"> in dat </w:t>
      </w:r>
      <w:r w:rsidRPr="2B7D21D9">
        <w:rPr>
          <w:rFonts w:eastAsia="PT Sans" w:cs="PT Sans"/>
          <w:lang w:val="nl-BE"/>
        </w:rPr>
        <w:t>geval de werkgever verwittige</w:t>
      </w:r>
      <w:r w:rsidR="002F17EA">
        <w:rPr>
          <w:rFonts w:eastAsia="PT Sans" w:cs="PT Sans"/>
          <w:lang w:val="nl-BE"/>
        </w:rPr>
        <w:t>n.</w:t>
      </w:r>
    </w:p>
    <w:p w14:paraId="10B79BCC" w14:textId="77777777" w:rsidR="00C23DAC" w:rsidRPr="00F46EC2" w:rsidRDefault="00C23DAC" w:rsidP="00C23DAC">
      <w:pPr>
        <w:autoSpaceDE w:val="0"/>
        <w:autoSpaceDN w:val="0"/>
        <w:adjustRightInd w:val="0"/>
        <w:rPr>
          <w:rFonts w:eastAsia="PT Sans" w:cs="PT Sans"/>
          <w:szCs w:val="20"/>
          <w:lang w:val="nl-BE"/>
        </w:rPr>
      </w:pPr>
    </w:p>
    <w:p w14:paraId="6EE0AAB0" w14:textId="4D6A8CBC" w:rsidR="00C23DAC" w:rsidRPr="00F46EC2" w:rsidRDefault="00C23DAC" w:rsidP="00C23DAC">
      <w:pPr>
        <w:autoSpaceDE w:val="0"/>
        <w:autoSpaceDN w:val="0"/>
        <w:adjustRightInd w:val="0"/>
        <w:rPr>
          <w:rFonts w:eastAsia="PT Sans" w:cs="PT Sans"/>
          <w:szCs w:val="20"/>
          <w:lang w:val="nl-BE"/>
        </w:rPr>
      </w:pPr>
      <w:r w:rsidRPr="00F46EC2">
        <w:rPr>
          <w:rFonts w:eastAsia="PT Sans" w:cs="PT Sans"/>
          <w:szCs w:val="20"/>
          <w:lang w:val="nl-BE"/>
        </w:rPr>
        <w:t xml:space="preserve">Als de diagnose tendinopathie of carpaal tunnel syndroom is, kan er sprake zijn van een </w:t>
      </w:r>
      <w:r w:rsidRPr="00F46EC2">
        <w:rPr>
          <w:rFonts w:eastAsia="PT Sans" w:cs="PT Sans"/>
          <w:b/>
          <w:szCs w:val="20"/>
          <w:lang w:val="nl-BE"/>
        </w:rPr>
        <w:t>beroepsziekte</w:t>
      </w:r>
      <w:r w:rsidRPr="00F46EC2">
        <w:rPr>
          <w:rFonts w:eastAsia="PT Sans" w:cs="PT Sans"/>
          <w:szCs w:val="20"/>
          <w:lang w:val="nl-BE"/>
        </w:rPr>
        <w:t>. In dat geval heb je mogelijk recht op een arbeidsongeschiktheidsuitkering en vergoeding van de kosten voor gezondheidszorg. Om een beroepsziekte aan te geven, k</w:t>
      </w:r>
      <w:r w:rsidR="00876380" w:rsidRPr="00F46EC2">
        <w:rPr>
          <w:rFonts w:eastAsia="PT Sans" w:cs="PT Sans"/>
          <w:szCs w:val="20"/>
          <w:lang w:val="nl-BE"/>
        </w:rPr>
        <w:t>an je</w:t>
      </w:r>
      <w:r w:rsidRPr="00F46EC2">
        <w:rPr>
          <w:rFonts w:eastAsia="PT Sans" w:cs="PT Sans"/>
          <w:szCs w:val="20"/>
          <w:lang w:val="nl-BE"/>
        </w:rPr>
        <w:t xml:space="preserve"> een afspraak met de </w:t>
      </w:r>
      <w:r w:rsidR="00876380" w:rsidRPr="00F46EC2">
        <w:rPr>
          <w:rFonts w:eastAsia="PT Sans" w:cs="PT Sans"/>
          <w:szCs w:val="20"/>
          <w:lang w:val="nl-BE"/>
        </w:rPr>
        <w:t>arbeids</w:t>
      </w:r>
      <w:r w:rsidRPr="00F46EC2">
        <w:rPr>
          <w:rFonts w:eastAsia="PT Sans" w:cs="PT Sans"/>
          <w:szCs w:val="20"/>
          <w:lang w:val="nl-BE"/>
        </w:rPr>
        <w:t xml:space="preserve">arts aanvragen (spontane raadpleging). </w:t>
      </w:r>
    </w:p>
    <w:p w14:paraId="709B790B" w14:textId="77777777" w:rsidR="00C23DAC" w:rsidRPr="00F46EC2" w:rsidRDefault="00C23DAC" w:rsidP="000C6B9B">
      <w:pPr>
        <w:rPr>
          <w:lang w:val="nl-BE"/>
        </w:rPr>
      </w:pPr>
    </w:p>
    <w:p w14:paraId="4F63DC56" w14:textId="000B0104" w:rsidR="000C53DD" w:rsidRDefault="000C53DD" w:rsidP="000C53DD">
      <w:pPr>
        <w:rPr>
          <w:rFonts w:eastAsia="PT Sans" w:cs="PT Sans"/>
          <w:b/>
          <w:szCs w:val="20"/>
          <w:lang w:val="nl-BE"/>
        </w:rPr>
      </w:pPr>
      <w:r w:rsidRPr="00F46EC2">
        <w:rPr>
          <w:rFonts w:eastAsia="PT Sans" w:cs="PT Sans"/>
          <w:b/>
          <w:szCs w:val="20"/>
          <w:lang w:val="nl-BE"/>
        </w:rPr>
        <w:t>Je kan steeds contact opnemen met de arbeidsarts van Securex via: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87"/>
      </w:tblGrid>
      <w:tr w:rsidR="001C16A5" w14:paraId="77035CFC" w14:textId="77777777" w:rsidTr="00A5613C">
        <w:tc>
          <w:tcPr>
            <w:tcW w:w="3686" w:type="dxa"/>
          </w:tcPr>
          <w:p w14:paraId="026E0939" w14:textId="3B36DFD1" w:rsidR="001C16A5" w:rsidRPr="001C16A5" w:rsidRDefault="001C16A5" w:rsidP="000C53DD">
            <w:pPr>
              <w:rPr>
                <w:rFonts w:eastAsia="PT Sans" w:cs="PT Sans"/>
                <w:szCs w:val="20"/>
                <w:lang w:val="en-GB"/>
              </w:rPr>
            </w:pPr>
            <w:r w:rsidRPr="00F46EC2">
              <w:rPr>
                <w:rFonts w:eastAsia="PT Sans" w:cs="PT Sans"/>
                <w:noProof/>
                <w:szCs w:val="20"/>
                <w:lang w:val="nl-BE"/>
              </w:rPr>
              <w:drawing>
                <wp:inline distT="0" distB="0" distL="0" distR="0" wp14:anchorId="4F24A20F" wp14:editId="4B69FCA7">
                  <wp:extent cx="289560" cy="289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05A5C">
              <w:rPr>
                <w:rFonts w:eastAsia="PT Sans" w:cs="PT Sans"/>
                <w:szCs w:val="20"/>
                <w:lang w:val="en-GB"/>
              </w:rPr>
              <w:t xml:space="preserve">    </w:t>
            </w:r>
            <w:r w:rsidRPr="00205A5C">
              <w:rPr>
                <w:rFonts w:eastAsia="PT Sans" w:cs="PT Sans"/>
                <w:b/>
                <w:bCs/>
                <w:szCs w:val="20"/>
                <w:lang w:val="en-GB"/>
              </w:rPr>
              <w:t>078 05 90 10</w:t>
            </w:r>
          </w:p>
        </w:tc>
        <w:tc>
          <w:tcPr>
            <w:tcW w:w="6087" w:type="dxa"/>
          </w:tcPr>
          <w:p w14:paraId="5264905F" w14:textId="2E8A7E72" w:rsidR="001C16A5" w:rsidRPr="001C16A5" w:rsidRDefault="001C16A5" w:rsidP="000C53DD">
            <w:pPr>
              <w:rPr>
                <w:rFonts w:eastAsia="PT Sans" w:cs="PT Sans"/>
                <w:szCs w:val="20"/>
                <w:lang w:val="en-GB"/>
              </w:rPr>
            </w:pPr>
            <w:r w:rsidRPr="00F46EC2">
              <w:rPr>
                <w:rFonts w:eastAsia="PT Sans" w:cs="PT Sans"/>
                <w:noProof/>
                <w:szCs w:val="20"/>
                <w:lang w:val="nl-BE"/>
              </w:rPr>
              <w:drawing>
                <wp:inline distT="0" distB="0" distL="0" distR="0" wp14:anchorId="615C6803" wp14:editId="310F2A6F">
                  <wp:extent cx="2667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inline>
              </w:drawing>
            </w:r>
            <w:r w:rsidRPr="00205A5C">
              <w:rPr>
                <w:rFonts w:eastAsia="PT Sans" w:cs="PT Sans"/>
                <w:szCs w:val="20"/>
                <w:lang w:val="en-GB"/>
              </w:rPr>
              <w:t xml:space="preserve">     </w:t>
            </w:r>
            <w:r w:rsidRPr="00205A5C">
              <w:rPr>
                <w:rFonts w:eastAsia="PT Sans" w:cs="PT Sans"/>
                <w:b/>
                <w:bCs/>
                <w:szCs w:val="20"/>
                <w:lang w:val="en-GB"/>
              </w:rPr>
              <w:t>MyPrevention@securex.be</w:t>
            </w:r>
          </w:p>
        </w:tc>
      </w:tr>
    </w:tbl>
    <w:p w14:paraId="714F343E" w14:textId="77777777" w:rsidR="000C6B9B" w:rsidRPr="00205A5C" w:rsidRDefault="000C6B9B" w:rsidP="008E2620">
      <w:pPr>
        <w:rPr>
          <w:rFonts w:eastAsia="PT Sans" w:cs="PT Sans"/>
          <w:b/>
          <w:bCs/>
          <w:color w:val="4D1642"/>
          <w:sz w:val="24"/>
          <w:szCs w:val="24"/>
          <w:lang w:val="en-GB"/>
        </w:rPr>
      </w:pPr>
    </w:p>
    <w:p w14:paraId="77F643BD" w14:textId="69760FF6" w:rsidR="008E2620" w:rsidRPr="00205A5C" w:rsidRDefault="008E2620" w:rsidP="008E2620">
      <w:pPr>
        <w:rPr>
          <w:rFonts w:eastAsia="PT Sans" w:cs="PT Sans"/>
          <w:b/>
          <w:bCs/>
          <w:color w:val="4D1642"/>
          <w:sz w:val="24"/>
          <w:szCs w:val="24"/>
          <w:lang w:val="en-GB"/>
        </w:rPr>
      </w:pPr>
      <w:r w:rsidRPr="00205A5C">
        <w:rPr>
          <w:rFonts w:eastAsia="PT Sans" w:cs="PT Sans"/>
          <w:b/>
          <w:bCs/>
          <w:color w:val="4D1642"/>
          <w:sz w:val="24"/>
          <w:szCs w:val="24"/>
          <w:lang w:val="en-GB"/>
        </w:rPr>
        <w:t>Vragen of problemen?</w:t>
      </w:r>
    </w:p>
    <w:p w14:paraId="5E8B2F33" w14:textId="6390D768" w:rsidR="008E2620" w:rsidRPr="00F46EC2" w:rsidRDefault="005C2C57" w:rsidP="00295237">
      <w:pPr>
        <w:rPr>
          <w:lang w:val="nl-BE"/>
        </w:rPr>
      </w:pPr>
      <w:r w:rsidRPr="00F46EC2">
        <w:rPr>
          <w:rFonts w:eastAsia="PT Sans" w:cs="PT Sans"/>
          <w:szCs w:val="20"/>
          <w:lang w:val="nl-BE"/>
        </w:rPr>
        <w:t xml:space="preserve">Bij twijfel of </w:t>
      </w:r>
      <w:r w:rsidR="000C6B9B" w:rsidRPr="00F46EC2">
        <w:rPr>
          <w:rFonts w:eastAsia="PT Sans" w:cs="PT Sans"/>
          <w:szCs w:val="20"/>
          <w:lang w:val="nl-BE"/>
        </w:rPr>
        <w:t xml:space="preserve">bij </w:t>
      </w:r>
      <w:r w:rsidRPr="00F46EC2">
        <w:rPr>
          <w:rFonts w:eastAsia="PT Sans" w:cs="PT Sans"/>
          <w:szCs w:val="20"/>
          <w:lang w:val="nl-BE"/>
        </w:rPr>
        <w:t xml:space="preserve">discussie met je klant kan je steeds contact opnemen met je werkgever via de </w:t>
      </w:r>
      <w:r w:rsidRPr="00F46EC2">
        <w:rPr>
          <w:rFonts w:eastAsia="PT Sans" w:cs="PT Sans"/>
          <w:b/>
          <w:bCs/>
          <w:szCs w:val="20"/>
          <w:lang w:val="nl-BE"/>
        </w:rPr>
        <w:t>hulplijn</w:t>
      </w:r>
      <w:r w:rsidRPr="00F46EC2">
        <w:rPr>
          <w:rFonts w:eastAsia="PT Sans" w:cs="PT Sans"/>
          <w:szCs w:val="20"/>
          <w:lang w:val="nl-BE"/>
        </w:rPr>
        <w:t>.</w:t>
      </w:r>
    </w:p>
    <w:p w14:paraId="1A2E06DC" w14:textId="754C3194" w:rsidR="0040043A" w:rsidRPr="00296D48" w:rsidRDefault="00A20966" w:rsidP="00296D48">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rPr>
      </w:pPr>
      <w:bookmarkStart w:id="21" w:name="_Toc147008688"/>
      <w:r>
        <w:rPr>
          <w:rFonts w:ascii="Morebi Rounded Med" w:hAnsi="Morebi Rounded Med" w:cs="Arial"/>
          <w:b/>
          <w:bCs/>
          <w:noProof/>
          <w:color w:val="44B8BE" w:themeColor="accent1"/>
          <w:sz w:val="40"/>
          <w:szCs w:val="40"/>
        </w:rPr>
        <w:lastRenderedPageBreak/>
        <w:drawing>
          <wp:inline distT="0" distB="0" distL="0" distR="0" wp14:anchorId="25D4D57E" wp14:editId="140C176F">
            <wp:extent cx="360000" cy="360000"/>
            <wp:effectExtent l="0" t="0" r="0" b="2540"/>
            <wp:docPr id="391128450" name="Picture 391128450" descr="A purple line drawing of a spra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450" name="Picture 391128450" descr="A purple line drawing of a spray bottle&#10;&#10;Description automatically generated"/>
                    <pic:cNvPicPr/>
                  </pic:nvPicPr>
                  <pic:blipFill>
                    <a:blip r:embed="rId36" cstate="print">
                      <a:duotone>
                        <a:schemeClr val="accent1">
                          <a:shade val="45000"/>
                          <a:satMod val="135000"/>
                        </a:schemeClr>
                        <a:prstClr val="white"/>
                      </a:duotone>
                      <a:alphaModFix/>
                      <a:extLst>
                        <a:ext uri="{BEBA8EAE-BF5A-486C-A8C5-ECC9F3942E4B}">
                          <a14:imgProps xmlns:a14="http://schemas.microsoft.com/office/drawing/2010/main">
                            <a14:imgLayer r:embed="rId37">
                              <a14:imgEffect>
                                <a14:sharpenSoften amount="51000"/>
                              </a14:imgEffect>
                              <a14:imgEffect>
                                <a14:colorTemperature colorTemp="63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rFonts w:ascii="Morebi Rounded Med" w:hAnsi="Morebi Rounded Med" w:cs="Arial"/>
          <w:b/>
          <w:bCs/>
          <w:noProof/>
          <w:color w:val="44B8BE" w:themeColor="accent1"/>
          <w:sz w:val="40"/>
          <w:szCs w:val="40"/>
        </w:rPr>
        <w:t xml:space="preserve"> </w:t>
      </w:r>
      <w:r w:rsidR="00425E83">
        <w:rPr>
          <w:rFonts w:ascii="Morebi Rounded Med" w:hAnsi="Morebi Rounded Med" w:cs="Arial"/>
          <w:b/>
          <w:bCs/>
          <w:noProof/>
          <w:color w:val="44B8BE" w:themeColor="accent1"/>
          <w:sz w:val="40"/>
          <w:szCs w:val="40"/>
        </w:rPr>
        <w:t xml:space="preserve"> </w:t>
      </w:r>
      <w:r w:rsidR="006629D7" w:rsidRPr="00296D48">
        <w:rPr>
          <w:rFonts w:ascii="Morebi Rounded Med" w:hAnsi="Morebi Rounded Med" w:cs="Arial"/>
          <w:b/>
          <w:bCs/>
          <w:noProof/>
          <w:color w:val="44B8BE" w:themeColor="accent1"/>
          <w:sz w:val="40"/>
          <w:szCs w:val="40"/>
        </w:rPr>
        <w:t>P</w:t>
      </w:r>
      <w:r w:rsidR="00296D48">
        <w:rPr>
          <w:rFonts w:ascii="Morebi Rounded Med" w:hAnsi="Morebi Rounded Med" w:cs="Arial"/>
          <w:b/>
          <w:bCs/>
          <w:noProof/>
          <w:color w:val="44B8BE" w:themeColor="accent1"/>
          <w:sz w:val="40"/>
          <w:szCs w:val="40"/>
        </w:rPr>
        <w:t>oetsproducten</w:t>
      </w:r>
      <w:bookmarkEnd w:id="21"/>
    </w:p>
    <w:p w14:paraId="6ACB417B" w14:textId="35D5CBB4" w:rsidR="002655AF" w:rsidRDefault="00A5613C">
      <w:pPr>
        <w:rPr>
          <w:rFonts w:eastAsia="PT Sans" w:cs="PT Sans"/>
          <w:szCs w:val="20"/>
          <w:lang w:val="nl-BE"/>
        </w:rPr>
      </w:pPr>
      <w:r w:rsidRPr="00F46EC2">
        <w:rPr>
          <w:noProof/>
          <w:lang w:val="nl-BE"/>
        </w:rPr>
        <w:drawing>
          <wp:anchor distT="0" distB="0" distL="114300" distR="114300" simplePos="0" relativeHeight="251658260" behindDoc="0" locked="0" layoutInCell="1" allowOverlap="1" wp14:anchorId="483C5579" wp14:editId="65F48FFB">
            <wp:simplePos x="0" y="0"/>
            <wp:positionH relativeFrom="margin">
              <wp:align>left</wp:align>
            </wp:positionH>
            <wp:positionV relativeFrom="paragraph">
              <wp:posOffset>12065</wp:posOffset>
            </wp:positionV>
            <wp:extent cx="1636395" cy="1350010"/>
            <wp:effectExtent l="0" t="0" r="1905"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6395" cy="1350010"/>
                    </a:xfrm>
                    <a:prstGeom prst="rect">
                      <a:avLst/>
                    </a:prstGeom>
                  </pic:spPr>
                </pic:pic>
              </a:graphicData>
            </a:graphic>
            <wp14:sizeRelH relativeFrom="margin">
              <wp14:pctWidth>0</wp14:pctWidth>
            </wp14:sizeRelH>
            <wp14:sizeRelV relativeFrom="margin">
              <wp14:pctHeight>0</wp14:pctHeight>
            </wp14:sizeRelV>
          </wp:anchor>
        </w:drawing>
      </w:r>
    </w:p>
    <w:p w14:paraId="42AC681A" w14:textId="2F499B41" w:rsidR="7D4D65CA" w:rsidRPr="00F46EC2" w:rsidRDefault="7D4D65CA">
      <w:pPr>
        <w:rPr>
          <w:lang w:val="nl-BE"/>
        </w:rPr>
      </w:pPr>
      <w:r w:rsidRPr="00F46EC2">
        <w:rPr>
          <w:rFonts w:eastAsia="PT Sans" w:cs="PT Sans"/>
          <w:szCs w:val="20"/>
          <w:lang w:val="nl-BE"/>
        </w:rPr>
        <w:t xml:space="preserve">Als huishoudhulp kom je vaak in contact met poetsproducten, deze zijn namelijk essentieel om je werk te kunnen uitvoeren. Om veilig te kunnen werken is het belangrijk dat je geen schadelijke producten gebruikt en jezelf goed beschermt. </w:t>
      </w:r>
    </w:p>
    <w:p w14:paraId="293DE730" w14:textId="7552FB20" w:rsidR="3722DF2E" w:rsidRDefault="3722DF2E">
      <w:pPr>
        <w:rPr>
          <w:lang w:val="nl-BE"/>
        </w:rPr>
      </w:pPr>
    </w:p>
    <w:p w14:paraId="64EF1CA8" w14:textId="77777777" w:rsidR="005066D6" w:rsidRDefault="005066D6">
      <w:pPr>
        <w:rPr>
          <w:lang w:val="nl-BE"/>
        </w:rPr>
      </w:pPr>
    </w:p>
    <w:p w14:paraId="0FD81220" w14:textId="77777777" w:rsidR="005066D6" w:rsidRDefault="005066D6">
      <w:pPr>
        <w:rPr>
          <w:lang w:val="nl-BE"/>
        </w:rPr>
      </w:pPr>
    </w:p>
    <w:p w14:paraId="0786F74E" w14:textId="77777777" w:rsidR="005066D6" w:rsidRDefault="005066D6">
      <w:pPr>
        <w:rPr>
          <w:lang w:val="nl-BE"/>
        </w:rPr>
      </w:pPr>
    </w:p>
    <w:p w14:paraId="69F86D1E" w14:textId="77777777" w:rsidR="005066D6" w:rsidRDefault="005066D6">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78181E" w:rsidRPr="00BA66D9" w14:paraId="4CF15FF0" w14:textId="77777777" w:rsidTr="00D371D6">
        <w:tc>
          <w:tcPr>
            <w:tcW w:w="573" w:type="dxa"/>
          </w:tcPr>
          <w:p w14:paraId="716F837D" w14:textId="77777777" w:rsidR="0078181E" w:rsidRDefault="0078181E" w:rsidP="00D371D6">
            <w:pPr>
              <w:rPr>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5E145442" w14:textId="0F0B35EB" w:rsidR="00B81A6B" w:rsidRPr="00B81A6B" w:rsidRDefault="0078181E" w:rsidP="00D371D6">
            <w:pPr>
              <w:rPr>
                <w:rFonts w:eastAsia="PT Sans" w:cs="PT Sans"/>
                <w:szCs w:val="20"/>
                <w:lang w:val="nl-BE"/>
              </w:rPr>
            </w:pPr>
            <w:r w:rsidRPr="00F46EC2">
              <w:rPr>
                <w:rFonts w:eastAsia="PT Sans" w:cs="PT Sans"/>
                <w:szCs w:val="20"/>
                <w:lang w:val="nl-BE"/>
              </w:rPr>
              <w:t>Gebruik bij voorkeur poetsproducten die het minst schadelijk zijn (natriumbicarbonaat, azijn, Marseille zeep) of producten zonder gevaarsymbolen</w:t>
            </w:r>
          </w:p>
        </w:tc>
      </w:tr>
      <w:tr w:rsidR="0078181E" w:rsidRPr="00BA66D9" w14:paraId="0B67BE33" w14:textId="77777777" w:rsidTr="00D371D6">
        <w:tc>
          <w:tcPr>
            <w:tcW w:w="573" w:type="dxa"/>
          </w:tcPr>
          <w:p w14:paraId="62FA4C9B" w14:textId="77777777" w:rsidR="0078181E" w:rsidRPr="00CF5A08" w:rsidRDefault="0078181E"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3759CF05" w14:textId="7379D83A" w:rsidR="0078181E" w:rsidRPr="00F46EC2" w:rsidRDefault="0078181E" w:rsidP="00D371D6">
            <w:pPr>
              <w:rPr>
                <w:rFonts w:eastAsia="PT Sans" w:cs="PT Sans"/>
                <w:szCs w:val="20"/>
                <w:lang w:val="nl-BE"/>
              </w:rPr>
            </w:pPr>
            <w:r w:rsidRPr="00F46EC2">
              <w:rPr>
                <w:rFonts w:eastAsia="PT Sans" w:cs="PT Sans"/>
                <w:szCs w:val="20"/>
                <w:lang w:val="nl-BE"/>
              </w:rPr>
              <w:t>Gebruik enkel poetsproducten in de originele verpakking, de samenstelling van het product moet duidelijk vermeld worden</w:t>
            </w:r>
          </w:p>
        </w:tc>
      </w:tr>
      <w:tr w:rsidR="001312C2" w:rsidRPr="00BA66D9" w14:paraId="79A64FA9" w14:textId="77777777" w:rsidTr="00D371D6">
        <w:tc>
          <w:tcPr>
            <w:tcW w:w="573" w:type="dxa"/>
          </w:tcPr>
          <w:p w14:paraId="5AF38378" w14:textId="77777777" w:rsidR="001312C2" w:rsidRDefault="001312C2"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4B077F2A" w14:textId="55DD8BDE" w:rsidR="001312C2" w:rsidRPr="009D196D" w:rsidRDefault="001312C2" w:rsidP="00D371D6">
            <w:pPr>
              <w:rPr>
                <w:lang w:val="nl-BE"/>
              </w:rPr>
            </w:pPr>
            <w:r w:rsidRPr="00F46EC2">
              <w:rPr>
                <w:rFonts w:eastAsia="PT Sans" w:cs="PT Sans"/>
                <w:b/>
                <w:bCs/>
                <w:szCs w:val="20"/>
                <w:lang w:val="nl-BE"/>
              </w:rPr>
              <w:t>Verboden</w:t>
            </w:r>
            <w:r w:rsidRPr="00F46EC2">
              <w:rPr>
                <w:rFonts w:eastAsia="PT Sans" w:cs="PT Sans"/>
                <w:szCs w:val="20"/>
                <w:lang w:val="nl-BE"/>
              </w:rPr>
              <w:t xml:space="preserve"> om zeer schadelijke poetsproducten te gebruiken (bleekmiddelen, ontstopper, ammoniak, ovenreiniger)</w:t>
            </w:r>
          </w:p>
        </w:tc>
      </w:tr>
      <w:tr w:rsidR="001312C2" w14:paraId="0479B084" w14:textId="77777777" w:rsidTr="00D371D6">
        <w:tc>
          <w:tcPr>
            <w:tcW w:w="573" w:type="dxa"/>
          </w:tcPr>
          <w:p w14:paraId="7C4B0BB0" w14:textId="77777777" w:rsidR="001312C2" w:rsidRDefault="001312C2"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12249E35" w14:textId="77777777" w:rsidR="001312C2" w:rsidRPr="00F46EC2" w:rsidRDefault="001312C2" w:rsidP="001312C2">
            <w:pPr>
              <w:rPr>
                <w:lang w:val="nl-BE"/>
              </w:rPr>
            </w:pPr>
            <w:r w:rsidRPr="00F46EC2">
              <w:rPr>
                <w:b/>
                <w:bCs/>
                <w:lang w:val="nl-BE"/>
              </w:rPr>
              <w:t>Verboden</w:t>
            </w:r>
            <w:r w:rsidRPr="00F46EC2">
              <w:rPr>
                <w:lang w:val="nl-BE"/>
              </w:rPr>
              <w:t xml:space="preserve"> om producten met onderstaande pictogrammen te gebruiken</w:t>
            </w:r>
          </w:p>
          <w:p w14:paraId="21D61BBE" w14:textId="2B5937A1" w:rsidR="001312C2" w:rsidRPr="00F46EC2" w:rsidRDefault="001312C2" w:rsidP="001312C2">
            <w:pPr>
              <w:pStyle w:val="ListParagraph"/>
              <w:ind w:left="720"/>
              <w:rPr>
                <w:lang w:val="nl-BE"/>
              </w:rPr>
            </w:pPr>
            <w:r w:rsidRPr="00F46EC2">
              <w:rPr>
                <w:lang w:val="nl-BE"/>
              </w:rPr>
              <w:t xml:space="preserve">Gezondheidsschade </w:t>
            </w:r>
            <w:r w:rsidRPr="00F46EC2">
              <w:rPr>
                <w:lang w:val="nl-BE"/>
              </w:rPr>
              <w:tab/>
            </w:r>
            <w:r w:rsidR="00E33252" w:rsidRPr="00F46EC2">
              <w:rPr>
                <w:lang w:val="nl-BE"/>
              </w:rPr>
              <w:tab/>
            </w:r>
            <w:r w:rsidR="00E33252" w:rsidRPr="00F46EC2">
              <w:rPr>
                <w:lang w:val="nl-BE"/>
              </w:rPr>
              <w:tab/>
            </w:r>
            <w:r w:rsidRPr="00F46EC2">
              <w:rPr>
                <w:lang w:val="nl-BE"/>
              </w:rPr>
              <w:t>Corrosief</w:t>
            </w:r>
          </w:p>
          <w:p w14:paraId="660C6488" w14:textId="495490EC" w:rsidR="001312C2" w:rsidRDefault="001312C2" w:rsidP="00C202C2">
            <w:pPr>
              <w:pStyle w:val="ListParagraph"/>
              <w:ind w:left="720"/>
              <w:rPr>
                <w:lang w:val="nl-BE"/>
              </w:rPr>
            </w:pPr>
            <w:r w:rsidRPr="00F46EC2">
              <w:rPr>
                <w:lang w:val="nl-BE"/>
              </w:rPr>
              <w:tab/>
              <w:t xml:space="preserve">        </w:t>
            </w:r>
            <w:r w:rsidRPr="00F46EC2">
              <w:rPr>
                <w:noProof/>
                <w:lang w:val="nl-BE"/>
              </w:rPr>
              <w:drawing>
                <wp:inline distT="0" distB="0" distL="0" distR="0" wp14:anchorId="5DC3EDE1" wp14:editId="4089A748">
                  <wp:extent cx="533400" cy="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F46EC2">
              <w:rPr>
                <w:lang w:val="nl-BE"/>
              </w:rPr>
              <w:tab/>
            </w:r>
            <w:r w:rsidRPr="00F46EC2">
              <w:rPr>
                <w:lang w:val="nl-BE"/>
              </w:rPr>
              <w:tab/>
            </w:r>
            <w:r w:rsidRPr="00F46EC2">
              <w:rPr>
                <w:lang w:val="nl-BE"/>
              </w:rPr>
              <w:tab/>
            </w:r>
            <w:r w:rsidRPr="00F46EC2">
              <w:rPr>
                <w:noProof/>
                <w:lang w:val="nl-BE"/>
              </w:rPr>
              <w:drawing>
                <wp:inline distT="0" distB="0" distL="0" distR="0" wp14:anchorId="7BE34720" wp14:editId="592C8BE3">
                  <wp:extent cx="514350" cy="51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1312C2" w:rsidRPr="00BA66D9" w14:paraId="21BE59DC" w14:textId="77777777" w:rsidTr="00D371D6">
        <w:tc>
          <w:tcPr>
            <w:tcW w:w="573" w:type="dxa"/>
          </w:tcPr>
          <w:p w14:paraId="4B757C23" w14:textId="77777777" w:rsidR="001312C2" w:rsidRPr="00CF5A08" w:rsidRDefault="001312C2"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75282FCA" w14:textId="5006124A" w:rsidR="001312C2" w:rsidRPr="00F46EC2" w:rsidRDefault="006F1F88" w:rsidP="00D371D6">
            <w:pPr>
              <w:rPr>
                <w:lang w:val="nl-BE"/>
              </w:rPr>
            </w:pPr>
            <w:r w:rsidRPr="00F46EC2">
              <w:rPr>
                <w:rFonts w:eastAsia="PT Sans" w:cs="PT Sans"/>
                <w:szCs w:val="20"/>
                <w:lang w:val="nl-BE"/>
              </w:rPr>
              <w:t>Breng de poetsproducten rechtstreeks op de poetsdoek aan</w:t>
            </w:r>
          </w:p>
        </w:tc>
      </w:tr>
      <w:tr w:rsidR="001312C2" w14:paraId="77CD79F9" w14:textId="77777777" w:rsidTr="00D371D6">
        <w:tc>
          <w:tcPr>
            <w:tcW w:w="573" w:type="dxa"/>
          </w:tcPr>
          <w:p w14:paraId="1E8A21F8" w14:textId="23FFA7FD" w:rsidR="001312C2" w:rsidRPr="00CF5A08" w:rsidRDefault="006F1F88" w:rsidP="00D371D6">
            <w:pPr>
              <w:rPr>
                <w:rFonts w:ascii="Wingdings" w:eastAsia="Wingdings" w:hAnsi="Wingdings" w:cs="Wingdings"/>
                <w:color w:val="44B8BE" w:themeColor="accent1"/>
                <w:sz w:val="40"/>
                <w:szCs w:val="40"/>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3445E0CA" w14:textId="42697268" w:rsidR="001312C2" w:rsidRPr="007C6312" w:rsidRDefault="006F1F88" w:rsidP="00D371D6">
            <w:pPr>
              <w:rPr>
                <w:lang w:val="nl-BE"/>
              </w:rPr>
            </w:pPr>
            <w:r w:rsidRPr="00F46EC2">
              <w:rPr>
                <w:rFonts w:eastAsia="PT Sans" w:cs="PT Sans"/>
                <w:szCs w:val="20"/>
                <w:lang w:val="nl-BE"/>
              </w:rPr>
              <w:t>Geen poetsproducten mengen/overgieten</w:t>
            </w:r>
          </w:p>
        </w:tc>
      </w:tr>
      <w:tr w:rsidR="001312C2" w:rsidRPr="00BA66D9" w14:paraId="59B25185" w14:textId="77777777" w:rsidTr="00D371D6">
        <w:tc>
          <w:tcPr>
            <w:tcW w:w="573" w:type="dxa"/>
          </w:tcPr>
          <w:p w14:paraId="20CD486F" w14:textId="77777777" w:rsidR="001312C2" w:rsidRPr="00CF5A08" w:rsidRDefault="001312C2"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7E609147" w14:textId="44FC32FA" w:rsidR="001312C2" w:rsidRPr="007C6312" w:rsidRDefault="006F1F88" w:rsidP="00D371D6">
            <w:pPr>
              <w:rPr>
                <w:lang w:val="nl-BE"/>
              </w:rPr>
            </w:pPr>
            <w:r w:rsidRPr="00F46EC2">
              <w:rPr>
                <w:rFonts w:eastAsia="PT Sans" w:cs="PT Sans"/>
                <w:szCs w:val="20"/>
                <w:lang w:val="nl-BE"/>
              </w:rPr>
              <w:t>Draag handschoenen en verwissel ze regelmatig</w:t>
            </w:r>
          </w:p>
        </w:tc>
      </w:tr>
      <w:tr w:rsidR="006F1F88" w:rsidRPr="00BA66D9" w14:paraId="6A8C03EF" w14:textId="77777777" w:rsidTr="00D371D6">
        <w:tc>
          <w:tcPr>
            <w:tcW w:w="573" w:type="dxa"/>
          </w:tcPr>
          <w:p w14:paraId="29455330" w14:textId="3B8FAD9B" w:rsidR="006F1F88" w:rsidRPr="00CF5A08" w:rsidRDefault="006F1F88" w:rsidP="00D371D6">
            <w:pPr>
              <w:rPr>
                <w:rFonts w:ascii="Wingdings" w:eastAsia="Wingdings" w:hAnsi="Wingdings" w:cs="Wingdings"/>
                <w:color w:val="44B8BE" w:themeColor="accent1"/>
                <w:sz w:val="40"/>
                <w:szCs w:val="40"/>
                <w:lang w:val="nl-BE"/>
              </w:rPr>
            </w:pPr>
            <w:r w:rsidRPr="00CF5A08">
              <w:rPr>
                <w:rFonts w:ascii="Wingdings" w:eastAsia="Wingdings" w:hAnsi="Wingdings" w:cs="Wingdings"/>
                <w:color w:val="44B8BE" w:themeColor="accent1"/>
                <w:sz w:val="40"/>
                <w:szCs w:val="40"/>
                <w:lang w:val="nl-BE"/>
              </w:rPr>
              <w:t>þ</w:t>
            </w:r>
          </w:p>
        </w:tc>
        <w:tc>
          <w:tcPr>
            <w:tcW w:w="9210" w:type="dxa"/>
            <w:vAlign w:val="center"/>
          </w:tcPr>
          <w:p w14:paraId="63951D25" w14:textId="578145D7" w:rsidR="006F1F88" w:rsidRPr="006F1F88" w:rsidRDefault="006F1F88" w:rsidP="006F1F88">
            <w:pPr>
              <w:rPr>
                <w:lang w:val="nl-BE"/>
              </w:rPr>
            </w:pPr>
            <w:r w:rsidRPr="00F46EC2">
              <w:rPr>
                <w:rFonts w:eastAsia="PT Sans" w:cs="PT Sans"/>
                <w:szCs w:val="20"/>
                <w:lang w:val="nl-BE"/>
              </w:rPr>
              <w:t xml:space="preserve">Was je handen regelmatig (na gebruik en voor eten, drinken, roken) </w:t>
            </w:r>
          </w:p>
        </w:tc>
      </w:tr>
    </w:tbl>
    <w:p w14:paraId="61823336" w14:textId="77777777" w:rsidR="001312C2" w:rsidRPr="00F46EC2" w:rsidRDefault="001312C2">
      <w:pPr>
        <w:rPr>
          <w:rFonts w:eastAsia="PT Sans" w:cs="PT Sans"/>
          <w:szCs w:val="20"/>
          <w:lang w:val="nl-BE"/>
        </w:rPr>
      </w:pPr>
    </w:p>
    <w:p w14:paraId="3C17F9B6" w14:textId="1B716DEF" w:rsidR="00C634FD" w:rsidRPr="00F46EC2" w:rsidRDefault="00C634FD" w:rsidP="3722DF2E">
      <w:pPr>
        <w:rPr>
          <w:rFonts w:eastAsia="PT Sans" w:cs="PT Sans"/>
          <w:color w:val="4D1642"/>
          <w:sz w:val="24"/>
          <w:szCs w:val="24"/>
          <w:lang w:val="nl-BE"/>
        </w:rPr>
      </w:pPr>
    </w:p>
    <w:p w14:paraId="41BE21B7" w14:textId="73BE467B" w:rsidR="7D4D65CA" w:rsidRPr="00F46EC2" w:rsidRDefault="7D4D65CA" w:rsidP="3722DF2E">
      <w:pPr>
        <w:rPr>
          <w:rFonts w:eastAsia="PT Sans" w:cs="PT Sans"/>
          <w:b/>
          <w:bCs/>
          <w:color w:val="4D1642"/>
          <w:sz w:val="24"/>
          <w:szCs w:val="24"/>
          <w:lang w:val="nl-BE"/>
        </w:rPr>
      </w:pPr>
      <w:r w:rsidRPr="00F46EC2">
        <w:rPr>
          <w:rFonts w:eastAsia="PT Sans" w:cs="PT Sans"/>
          <w:b/>
          <w:bCs/>
          <w:color w:val="4D1642"/>
          <w:sz w:val="24"/>
          <w:szCs w:val="24"/>
          <w:lang w:val="nl-BE"/>
        </w:rPr>
        <w:t>Een ongeval met chemische producten?</w:t>
      </w:r>
    </w:p>
    <w:p w14:paraId="343A3FA0" w14:textId="77777777" w:rsidR="00FD4E67" w:rsidRPr="00F46EC2" w:rsidRDefault="00FD4E67" w:rsidP="3722DF2E">
      <w:pPr>
        <w:rPr>
          <w:rFonts w:eastAsia="PT Sans" w:cs="PT Sans"/>
          <w:b/>
          <w:bCs/>
          <w:color w:val="4D1642"/>
          <w:sz w:val="4"/>
          <w:szCs w:val="4"/>
          <w:lang w:val="nl-BE"/>
        </w:rPr>
      </w:pPr>
    </w:p>
    <w:p w14:paraId="2E63FC1A" w14:textId="4A55C8CC" w:rsidR="7D4D65CA" w:rsidRPr="00F46EC2" w:rsidRDefault="7D4D65CA" w:rsidP="3722DF2E">
      <w:pPr>
        <w:rPr>
          <w:rFonts w:eastAsia="PT Sans" w:cs="PT Sans"/>
          <w:szCs w:val="20"/>
          <w:lang w:val="nl-BE"/>
        </w:rPr>
      </w:pPr>
      <w:r w:rsidRPr="00F46EC2">
        <w:rPr>
          <w:rFonts w:eastAsia="PT Sans" w:cs="PT Sans"/>
          <w:b/>
          <w:bCs/>
          <w:szCs w:val="20"/>
          <w:lang w:val="nl-BE"/>
        </w:rPr>
        <w:t xml:space="preserve">Neem contact </w:t>
      </w:r>
      <w:r w:rsidR="00A23A62" w:rsidRPr="00F46EC2">
        <w:rPr>
          <w:rFonts w:eastAsia="PT Sans" w:cs="PT Sans"/>
          <w:b/>
          <w:bCs/>
          <w:szCs w:val="20"/>
          <w:lang w:val="nl-BE"/>
        </w:rPr>
        <w:t xml:space="preserve">op </w:t>
      </w:r>
      <w:r w:rsidRPr="00F46EC2">
        <w:rPr>
          <w:rFonts w:eastAsia="PT Sans" w:cs="PT Sans"/>
          <w:b/>
          <w:bCs/>
          <w:szCs w:val="20"/>
          <w:lang w:val="nl-BE"/>
        </w:rPr>
        <w:t>met XXXXXXXX om je verantwoordelijk</w:t>
      </w:r>
      <w:r w:rsidR="00A23A62" w:rsidRPr="00F46EC2">
        <w:rPr>
          <w:rFonts w:eastAsia="PT Sans" w:cs="PT Sans"/>
          <w:b/>
          <w:bCs/>
          <w:szCs w:val="20"/>
          <w:lang w:val="nl-BE"/>
        </w:rPr>
        <w:t>e</w:t>
      </w:r>
      <w:r w:rsidRPr="00F46EC2">
        <w:rPr>
          <w:rFonts w:eastAsia="PT Sans" w:cs="PT Sans"/>
          <w:b/>
          <w:bCs/>
          <w:szCs w:val="20"/>
          <w:lang w:val="nl-BE"/>
        </w:rPr>
        <w:t xml:space="preserve"> op de hoogte </w:t>
      </w:r>
      <w:r w:rsidR="00A23A62" w:rsidRPr="00F46EC2">
        <w:rPr>
          <w:rFonts w:eastAsia="PT Sans" w:cs="PT Sans"/>
          <w:b/>
          <w:bCs/>
          <w:szCs w:val="20"/>
          <w:lang w:val="nl-BE"/>
        </w:rPr>
        <w:t xml:space="preserve">te brengen </w:t>
      </w:r>
      <w:r w:rsidRPr="00F46EC2">
        <w:rPr>
          <w:rFonts w:eastAsia="PT Sans" w:cs="PT Sans"/>
          <w:b/>
          <w:bCs/>
          <w:szCs w:val="20"/>
          <w:lang w:val="nl-BE"/>
        </w:rPr>
        <w:t>van het ongeval.</w:t>
      </w:r>
      <w:r w:rsidRPr="00F46EC2">
        <w:rPr>
          <w:rFonts w:eastAsia="PT Sans" w:cs="PT Sans"/>
          <w:szCs w:val="20"/>
          <w:lang w:val="nl-BE"/>
        </w:rPr>
        <w:t xml:space="preserve"> Hij</w:t>
      </w:r>
      <w:r w:rsidR="00A23A62" w:rsidRPr="00F46EC2">
        <w:rPr>
          <w:rFonts w:eastAsia="PT Sans" w:cs="PT Sans"/>
          <w:szCs w:val="20"/>
          <w:lang w:val="nl-BE"/>
        </w:rPr>
        <w:t>/</w:t>
      </w:r>
      <w:r w:rsidRPr="00F46EC2">
        <w:rPr>
          <w:rFonts w:eastAsia="PT Sans" w:cs="PT Sans"/>
          <w:szCs w:val="20"/>
          <w:lang w:val="nl-BE"/>
        </w:rPr>
        <w:t>zij zal je informeren over de te nemen maatregelen.</w:t>
      </w:r>
    </w:p>
    <w:p w14:paraId="22BF3BD4" w14:textId="01ECFD75" w:rsidR="3722DF2E" w:rsidRPr="00F46EC2" w:rsidRDefault="3722DF2E">
      <w:pPr>
        <w:rPr>
          <w:lang w:val="nl-BE"/>
        </w:rPr>
      </w:pPr>
    </w:p>
    <w:p w14:paraId="7D57DEF8" w14:textId="77777777" w:rsidR="00535E7D" w:rsidRPr="00F46EC2" w:rsidRDefault="00535E7D" w:rsidP="00535E7D">
      <w:pPr>
        <w:rPr>
          <w:rFonts w:eastAsia="PT Sans" w:cs="PT Sans"/>
          <w:b/>
          <w:bCs/>
          <w:color w:val="4D1642"/>
          <w:sz w:val="24"/>
          <w:szCs w:val="24"/>
          <w:lang w:val="nl-BE"/>
        </w:rPr>
      </w:pPr>
      <w:r w:rsidRPr="00F46EC2">
        <w:rPr>
          <w:rFonts w:eastAsia="PT Sans" w:cs="PT Sans"/>
          <w:b/>
          <w:bCs/>
          <w:color w:val="4D1642"/>
          <w:sz w:val="24"/>
          <w:szCs w:val="24"/>
          <w:lang w:val="nl-BE"/>
        </w:rPr>
        <w:t>Specifieke pijnklachten</w:t>
      </w:r>
    </w:p>
    <w:p w14:paraId="5A091E6D" w14:textId="38A0D275" w:rsidR="00535E7D" w:rsidRPr="00F46EC2" w:rsidRDefault="00535E7D" w:rsidP="201259BE">
      <w:pPr>
        <w:autoSpaceDE w:val="0"/>
        <w:autoSpaceDN w:val="0"/>
        <w:adjustRightInd w:val="0"/>
        <w:rPr>
          <w:rFonts w:eastAsia="PT Sans" w:cs="PT Sans"/>
          <w:lang w:val="nl-BE"/>
        </w:rPr>
      </w:pPr>
      <w:r w:rsidRPr="201259BE">
        <w:rPr>
          <w:rFonts w:eastAsia="PT Sans" w:cs="PT Sans"/>
          <w:b/>
          <w:bCs/>
          <w:lang w:val="nl-BE"/>
        </w:rPr>
        <w:t>Je hebt gezondheidsproblemen waarvan je vermoedt dat deze veroorzaakt worden door het uitvoeren van je werk</w:t>
      </w:r>
      <w:r w:rsidRPr="201259BE">
        <w:rPr>
          <w:rFonts w:eastAsia="PT Sans" w:cs="PT Sans"/>
          <w:lang w:val="nl-BE"/>
        </w:rPr>
        <w:t xml:space="preserve">, zoals </w:t>
      </w:r>
      <w:r w:rsidR="009242E0" w:rsidRPr="201259BE">
        <w:rPr>
          <w:rFonts w:eastAsia="PT Sans" w:cs="PT Sans"/>
          <w:lang w:val="nl-BE"/>
        </w:rPr>
        <w:t>dermatitis door de gebruikte producten</w:t>
      </w:r>
      <w:r w:rsidRPr="201259BE">
        <w:rPr>
          <w:rFonts w:eastAsia="PT Sans" w:cs="PT Sans"/>
          <w:lang w:val="nl-BE"/>
        </w:rPr>
        <w:t xml:space="preserve">? Je kan steeds terecht bij onze arbeidsarts voor een </w:t>
      </w:r>
      <w:r w:rsidRPr="201259BE">
        <w:rPr>
          <w:rFonts w:eastAsia="PT Sans" w:cs="PT Sans"/>
          <w:b/>
          <w:bCs/>
          <w:lang w:val="nl-BE"/>
        </w:rPr>
        <w:t>spontane consultatie</w:t>
      </w:r>
      <w:r w:rsidRPr="201259BE">
        <w:rPr>
          <w:rFonts w:eastAsia="PT Sans" w:cs="PT Sans"/>
          <w:lang w:val="nl-BE"/>
        </w:rPr>
        <w:t>. De arbeidsarts zal</w:t>
      </w:r>
      <w:r w:rsidR="070454BD" w:rsidRPr="201259BE">
        <w:rPr>
          <w:rFonts w:eastAsia="PT Sans" w:cs="PT Sans"/>
          <w:lang w:val="nl-BE"/>
        </w:rPr>
        <w:t>, als je hiermee akkoord gaat,</w:t>
      </w:r>
      <w:r w:rsidRPr="201259BE">
        <w:rPr>
          <w:rFonts w:eastAsia="PT Sans" w:cs="PT Sans"/>
          <w:lang w:val="nl-BE"/>
        </w:rPr>
        <w:t xml:space="preserve"> in dat geval de werkgever verwittige</w:t>
      </w:r>
      <w:r w:rsidR="002F17EA" w:rsidRPr="201259BE">
        <w:rPr>
          <w:rFonts w:eastAsia="PT Sans" w:cs="PT Sans"/>
          <w:lang w:val="nl-BE"/>
        </w:rPr>
        <w:t>n.</w:t>
      </w:r>
    </w:p>
    <w:p w14:paraId="19B247D5" w14:textId="77777777" w:rsidR="00535E7D" w:rsidRPr="00F46EC2" w:rsidRDefault="00535E7D" w:rsidP="00535E7D">
      <w:pPr>
        <w:rPr>
          <w:lang w:val="nl-BE"/>
        </w:rPr>
      </w:pPr>
    </w:p>
    <w:p w14:paraId="33BFE083" w14:textId="77777777" w:rsidR="00A5613C" w:rsidRDefault="00A5613C" w:rsidP="00A5613C">
      <w:pPr>
        <w:rPr>
          <w:rFonts w:eastAsia="PT Sans" w:cs="PT Sans"/>
          <w:b/>
          <w:szCs w:val="20"/>
          <w:lang w:val="nl-BE"/>
        </w:rPr>
      </w:pPr>
      <w:r w:rsidRPr="00F46EC2">
        <w:rPr>
          <w:rFonts w:eastAsia="PT Sans" w:cs="PT Sans"/>
          <w:b/>
          <w:szCs w:val="20"/>
          <w:lang w:val="nl-BE"/>
        </w:rPr>
        <w:t>Je kan steeds contact opnemen met de arbeidsarts van Securex via: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87"/>
      </w:tblGrid>
      <w:tr w:rsidR="00A5613C" w14:paraId="1BD72710" w14:textId="77777777" w:rsidTr="00A5613C">
        <w:tc>
          <w:tcPr>
            <w:tcW w:w="3686" w:type="dxa"/>
          </w:tcPr>
          <w:p w14:paraId="6314CA6B" w14:textId="77777777" w:rsidR="00A5613C" w:rsidRPr="001C16A5" w:rsidRDefault="00A5613C" w:rsidP="0008252A">
            <w:pPr>
              <w:rPr>
                <w:rFonts w:eastAsia="PT Sans" w:cs="PT Sans"/>
                <w:szCs w:val="20"/>
                <w:lang w:val="en-GB"/>
              </w:rPr>
            </w:pPr>
            <w:r w:rsidRPr="00F46EC2">
              <w:rPr>
                <w:rFonts w:eastAsia="PT Sans" w:cs="PT Sans"/>
                <w:noProof/>
                <w:szCs w:val="20"/>
                <w:lang w:val="nl-BE"/>
              </w:rPr>
              <w:drawing>
                <wp:inline distT="0" distB="0" distL="0" distR="0" wp14:anchorId="280256B9" wp14:editId="7CC5BCBD">
                  <wp:extent cx="289560" cy="289560"/>
                  <wp:effectExtent l="0" t="0" r="0" b="0"/>
                  <wp:docPr id="595890886" name="Picture 59589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05A5C">
              <w:rPr>
                <w:rFonts w:eastAsia="PT Sans" w:cs="PT Sans"/>
                <w:szCs w:val="20"/>
                <w:lang w:val="en-GB"/>
              </w:rPr>
              <w:t xml:space="preserve">    </w:t>
            </w:r>
            <w:r w:rsidRPr="00205A5C">
              <w:rPr>
                <w:rFonts w:eastAsia="PT Sans" w:cs="PT Sans"/>
                <w:b/>
                <w:bCs/>
                <w:szCs w:val="20"/>
                <w:lang w:val="en-GB"/>
              </w:rPr>
              <w:t>078 05 90 10</w:t>
            </w:r>
          </w:p>
        </w:tc>
        <w:tc>
          <w:tcPr>
            <w:tcW w:w="6087" w:type="dxa"/>
          </w:tcPr>
          <w:p w14:paraId="2FA659FE" w14:textId="77777777" w:rsidR="00A5613C" w:rsidRPr="001C16A5" w:rsidRDefault="00A5613C" w:rsidP="0008252A">
            <w:pPr>
              <w:rPr>
                <w:rFonts w:eastAsia="PT Sans" w:cs="PT Sans"/>
                <w:szCs w:val="20"/>
                <w:lang w:val="en-GB"/>
              </w:rPr>
            </w:pPr>
            <w:r w:rsidRPr="00F46EC2">
              <w:rPr>
                <w:rFonts w:eastAsia="PT Sans" w:cs="PT Sans"/>
                <w:noProof/>
                <w:szCs w:val="20"/>
                <w:lang w:val="nl-BE"/>
              </w:rPr>
              <w:drawing>
                <wp:inline distT="0" distB="0" distL="0" distR="0" wp14:anchorId="48E68E14" wp14:editId="4FE57300">
                  <wp:extent cx="266700" cy="266700"/>
                  <wp:effectExtent l="0" t="0" r="0" b="0"/>
                  <wp:docPr id="595890887" name="Picture 59589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inline>
              </w:drawing>
            </w:r>
            <w:r w:rsidRPr="00205A5C">
              <w:rPr>
                <w:rFonts w:eastAsia="PT Sans" w:cs="PT Sans"/>
                <w:szCs w:val="20"/>
                <w:lang w:val="en-GB"/>
              </w:rPr>
              <w:t xml:space="preserve">     </w:t>
            </w:r>
            <w:r w:rsidRPr="00205A5C">
              <w:rPr>
                <w:rFonts w:eastAsia="PT Sans" w:cs="PT Sans"/>
                <w:b/>
                <w:bCs/>
                <w:szCs w:val="20"/>
                <w:lang w:val="en-GB"/>
              </w:rPr>
              <w:t>MyPrevention@securex.be</w:t>
            </w:r>
          </w:p>
        </w:tc>
      </w:tr>
    </w:tbl>
    <w:p w14:paraId="2E858436" w14:textId="77777777" w:rsidR="00535E7D" w:rsidRPr="00F46EC2" w:rsidRDefault="00535E7D">
      <w:pPr>
        <w:rPr>
          <w:lang w:val="nl-BE"/>
        </w:rPr>
      </w:pPr>
    </w:p>
    <w:p w14:paraId="1EA6BAC5" w14:textId="77777777" w:rsidR="00535E7D" w:rsidRPr="00F46EC2" w:rsidRDefault="00535E7D">
      <w:pPr>
        <w:rPr>
          <w:lang w:val="nl-BE"/>
        </w:rPr>
      </w:pPr>
    </w:p>
    <w:p w14:paraId="040C4AFD" w14:textId="37B1CC49" w:rsidR="0064137A" w:rsidRDefault="00AF5566" w:rsidP="0064137A">
      <w:pPr>
        <w:rPr>
          <w:rFonts w:eastAsia="PT Sans" w:cs="PT Sans"/>
          <w:b/>
          <w:bCs/>
          <w:color w:val="4D1642"/>
          <w:sz w:val="24"/>
          <w:szCs w:val="24"/>
          <w:lang w:val="nl-BE"/>
        </w:rPr>
      </w:pPr>
      <w:r>
        <w:rPr>
          <w:rFonts w:eastAsia="PT Sans" w:cs="PT Sans"/>
          <w:b/>
          <w:bCs/>
          <w:color w:val="4D1642"/>
          <w:sz w:val="24"/>
          <w:szCs w:val="24"/>
          <w:lang w:val="nl-BE"/>
        </w:rPr>
        <w:br w:type="column"/>
      </w:r>
      <w:r w:rsidR="0064137A" w:rsidRPr="00F46EC2">
        <w:rPr>
          <w:rFonts w:eastAsia="PT Sans" w:cs="PT Sans"/>
          <w:b/>
          <w:bCs/>
          <w:color w:val="4D1642"/>
          <w:sz w:val="24"/>
          <w:szCs w:val="24"/>
          <w:lang w:val="nl-BE"/>
        </w:rPr>
        <w:lastRenderedPageBreak/>
        <w:t>Ben je zwanger?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10"/>
      </w:tblGrid>
      <w:tr w:rsidR="009801D2" w:rsidRPr="00BA66D9" w14:paraId="64C3154B" w14:textId="77777777" w:rsidTr="00D371D6">
        <w:tc>
          <w:tcPr>
            <w:tcW w:w="573" w:type="dxa"/>
          </w:tcPr>
          <w:p w14:paraId="28C207CD" w14:textId="77777777" w:rsidR="009801D2" w:rsidRDefault="009801D2"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36B1F9A6" w14:textId="5C38BDFA" w:rsidR="009801D2" w:rsidRPr="009D196D" w:rsidRDefault="009801D2" w:rsidP="00D371D6">
            <w:pPr>
              <w:rPr>
                <w:lang w:val="nl-BE"/>
              </w:rPr>
            </w:pPr>
            <w:r w:rsidRPr="00F46EC2">
              <w:rPr>
                <w:rFonts w:eastAsia="PT Sans" w:cs="PT Sans"/>
                <w:lang w:val="nl-BE"/>
              </w:rPr>
              <w:t xml:space="preserve">Vermijd elk contact met uitscheidingsproducten (urine, stoelgang, braaksel) van personen in kankerbehandeling zijn (chemo of bestraling) </w:t>
            </w:r>
          </w:p>
        </w:tc>
      </w:tr>
      <w:tr w:rsidR="009801D2" w:rsidRPr="00BA66D9" w14:paraId="34787D63" w14:textId="77777777" w:rsidTr="00D371D6">
        <w:tc>
          <w:tcPr>
            <w:tcW w:w="573" w:type="dxa"/>
          </w:tcPr>
          <w:p w14:paraId="2B14BCBB" w14:textId="77777777" w:rsidR="009801D2" w:rsidRDefault="009801D2" w:rsidP="00D371D6">
            <w:pPr>
              <w:rPr>
                <w:lang w:val="nl-BE"/>
              </w:rPr>
            </w:pPr>
            <w:r w:rsidRPr="0052272B">
              <w:rPr>
                <w:rFonts w:ascii="Wingdings" w:eastAsia="Wingdings" w:hAnsi="Wingdings" w:cs="Wingdings"/>
                <w:color w:val="E00030" w:themeColor="accent2"/>
                <w:sz w:val="40"/>
                <w:szCs w:val="40"/>
                <w:lang w:val="nl-BE"/>
              </w:rPr>
              <w:t>ý</w:t>
            </w:r>
          </w:p>
        </w:tc>
        <w:tc>
          <w:tcPr>
            <w:tcW w:w="9210" w:type="dxa"/>
            <w:vAlign w:val="center"/>
          </w:tcPr>
          <w:p w14:paraId="5B039BAF" w14:textId="0D27303A" w:rsidR="009801D2" w:rsidRDefault="009801D2" w:rsidP="00D371D6">
            <w:pPr>
              <w:rPr>
                <w:lang w:val="nl-BE"/>
              </w:rPr>
            </w:pPr>
            <w:r w:rsidRPr="00024EC3">
              <w:rPr>
                <w:rFonts w:eastAsia="PT Sans" w:cs="PT Sans"/>
                <w:b/>
                <w:bCs/>
                <w:lang w:val="nl-BE"/>
              </w:rPr>
              <w:t>Verboden</w:t>
            </w:r>
            <w:r w:rsidRPr="00F46EC2">
              <w:rPr>
                <w:rFonts w:eastAsia="PT Sans" w:cs="PT Sans"/>
                <w:lang w:val="nl-BE"/>
              </w:rPr>
              <w:t xml:space="preserve"> om het toilet te poetsen van personen in kankerbehandeling zijn (chemo of bestraling) </w:t>
            </w:r>
          </w:p>
        </w:tc>
      </w:tr>
    </w:tbl>
    <w:p w14:paraId="7ED411F6" w14:textId="77777777" w:rsidR="009801D2" w:rsidRPr="00F46EC2" w:rsidRDefault="009801D2" w:rsidP="0064137A">
      <w:pPr>
        <w:rPr>
          <w:rFonts w:eastAsia="PT Sans" w:cs="PT Sans"/>
          <w:b/>
          <w:bCs/>
          <w:color w:val="4D1642"/>
          <w:sz w:val="24"/>
          <w:szCs w:val="24"/>
          <w:lang w:val="nl-BE"/>
        </w:rPr>
      </w:pPr>
    </w:p>
    <w:p w14:paraId="325ACF64" w14:textId="77777777" w:rsidR="00710471" w:rsidRPr="00F46EC2" w:rsidRDefault="00710471" w:rsidP="0064137A">
      <w:pPr>
        <w:rPr>
          <w:rFonts w:eastAsia="PT Sans" w:cs="PT Sans"/>
          <w:b/>
          <w:bCs/>
          <w:sz w:val="4"/>
          <w:szCs w:val="4"/>
          <w:lang w:val="nl-BE"/>
        </w:rPr>
      </w:pPr>
    </w:p>
    <w:p w14:paraId="4FC7DF35" w14:textId="1EE1160B" w:rsidR="0064137A" w:rsidRPr="00F46EC2" w:rsidRDefault="0064137A" w:rsidP="0064137A">
      <w:pPr>
        <w:rPr>
          <w:rFonts w:eastAsia="PT Sans" w:cs="PT Sans"/>
          <w:szCs w:val="20"/>
          <w:lang w:val="nl-BE"/>
        </w:rPr>
      </w:pPr>
      <w:r w:rsidRPr="00F46EC2">
        <w:rPr>
          <w:rFonts w:eastAsia="PT Sans" w:cs="PT Sans"/>
          <w:b/>
          <w:bCs/>
          <w:szCs w:val="20"/>
          <w:lang w:val="nl-BE"/>
        </w:rPr>
        <w:t xml:space="preserve">Neem contact </w:t>
      </w:r>
      <w:r w:rsidR="002A0472" w:rsidRPr="00F46EC2">
        <w:rPr>
          <w:rFonts w:eastAsia="PT Sans" w:cs="PT Sans"/>
          <w:b/>
          <w:bCs/>
          <w:szCs w:val="20"/>
          <w:lang w:val="nl-BE"/>
        </w:rPr>
        <w:t xml:space="preserve">op </w:t>
      </w:r>
      <w:r w:rsidRPr="00F46EC2">
        <w:rPr>
          <w:rFonts w:eastAsia="PT Sans" w:cs="PT Sans"/>
          <w:b/>
          <w:bCs/>
          <w:szCs w:val="20"/>
          <w:lang w:val="nl-BE"/>
        </w:rPr>
        <w:t>met XXXXXXXX om je verantwoordelijk</w:t>
      </w:r>
      <w:r w:rsidR="008968B9" w:rsidRPr="00F46EC2">
        <w:rPr>
          <w:rFonts w:eastAsia="PT Sans" w:cs="PT Sans"/>
          <w:b/>
          <w:bCs/>
          <w:szCs w:val="20"/>
          <w:lang w:val="nl-BE"/>
        </w:rPr>
        <w:t>e</w:t>
      </w:r>
      <w:r w:rsidRPr="00F46EC2">
        <w:rPr>
          <w:rFonts w:eastAsia="PT Sans" w:cs="PT Sans"/>
          <w:b/>
          <w:bCs/>
          <w:szCs w:val="20"/>
          <w:lang w:val="nl-BE"/>
        </w:rPr>
        <w:t xml:space="preserve"> op de hoogte</w:t>
      </w:r>
      <w:r w:rsidR="002A0472" w:rsidRPr="00F46EC2">
        <w:rPr>
          <w:rFonts w:eastAsia="PT Sans" w:cs="PT Sans"/>
          <w:b/>
          <w:bCs/>
          <w:szCs w:val="20"/>
          <w:lang w:val="nl-BE"/>
        </w:rPr>
        <w:t xml:space="preserve"> te brengen</w:t>
      </w:r>
      <w:r w:rsidRPr="00F46EC2">
        <w:rPr>
          <w:rFonts w:eastAsia="PT Sans" w:cs="PT Sans"/>
          <w:b/>
          <w:bCs/>
          <w:szCs w:val="20"/>
          <w:lang w:val="nl-BE"/>
        </w:rPr>
        <w:t xml:space="preserve"> van je zwangerschap.</w:t>
      </w:r>
      <w:r w:rsidRPr="00F46EC2">
        <w:rPr>
          <w:rFonts w:eastAsia="PT Sans" w:cs="PT Sans"/>
          <w:szCs w:val="20"/>
          <w:lang w:val="nl-BE"/>
        </w:rPr>
        <w:t xml:space="preserve"> Hij</w:t>
      </w:r>
      <w:r w:rsidR="002A0472" w:rsidRPr="00F46EC2">
        <w:rPr>
          <w:rFonts w:eastAsia="PT Sans" w:cs="PT Sans"/>
          <w:szCs w:val="20"/>
          <w:lang w:val="nl-BE"/>
        </w:rPr>
        <w:t>/</w:t>
      </w:r>
      <w:r w:rsidRPr="00F46EC2">
        <w:rPr>
          <w:rFonts w:eastAsia="PT Sans" w:cs="PT Sans"/>
          <w:szCs w:val="20"/>
          <w:lang w:val="nl-BE"/>
        </w:rPr>
        <w:t>zij zal je informeren over de te nemen maatregelen.</w:t>
      </w:r>
    </w:p>
    <w:p w14:paraId="2CB582FB" w14:textId="77777777" w:rsidR="0079438D" w:rsidRPr="00F46EC2" w:rsidRDefault="0079438D" w:rsidP="0079438D">
      <w:pPr>
        <w:rPr>
          <w:rFonts w:eastAsia="PT Sans" w:cs="PT Sans"/>
          <w:szCs w:val="20"/>
          <w:lang w:val="nl-BE"/>
        </w:rPr>
      </w:pPr>
    </w:p>
    <w:p w14:paraId="18B7FFAB" w14:textId="358208B4" w:rsidR="008E2620" w:rsidRPr="00F46EC2" w:rsidRDefault="008E2620" w:rsidP="008E2620">
      <w:pPr>
        <w:rPr>
          <w:rFonts w:eastAsia="PT Sans" w:cs="PT Sans"/>
          <w:b/>
          <w:bCs/>
          <w:color w:val="4D1642"/>
          <w:sz w:val="24"/>
          <w:szCs w:val="24"/>
          <w:lang w:val="nl-BE"/>
        </w:rPr>
      </w:pPr>
      <w:r w:rsidRPr="00F46EC2">
        <w:rPr>
          <w:rFonts w:eastAsia="PT Sans" w:cs="PT Sans"/>
          <w:b/>
          <w:bCs/>
          <w:color w:val="4D1642"/>
          <w:sz w:val="24"/>
          <w:szCs w:val="24"/>
          <w:lang w:val="nl-BE"/>
        </w:rPr>
        <w:t>Vragen of problemen?</w:t>
      </w:r>
    </w:p>
    <w:p w14:paraId="2450D6BC" w14:textId="259A0C1B" w:rsidR="00BF08CA" w:rsidRPr="00F46EC2" w:rsidRDefault="00BF08CA" w:rsidP="00BF08CA">
      <w:pPr>
        <w:rPr>
          <w:lang w:val="nl-BE"/>
        </w:rPr>
      </w:pPr>
      <w:r w:rsidRPr="00F46EC2">
        <w:rPr>
          <w:rFonts w:eastAsia="PT Sans" w:cs="PT Sans"/>
          <w:szCs w:val="20"/>
          <w:lang w:val="nl-BE"/>
        </w:rPr>
        <w:t xml:space="preserve">Bij twijfel of </w:t>
      </w:r>
      <w:r w:rsidR="000C6B9B" w:rsidRPr="00F46EC2">
        <w:rPr>
          <w:rFonts w:eastAsia="PT Sans" w:cs="PT Sans"/>
          <w:szCs w:val="20"/>
          <w:lang w:val="nl-BE"/>
        </w:rPr>
        <w:t xml:space="preserve">bij </w:t>
      </w:r>
      <w:r w:rsidRPr="00F46EC2">
        <w:rPr>
          <w:rFonts w:eastAsia="PT Sans" w:cs="PT Sans"/>
          <w:szCs w:val="20"/>
          <w:lang w:val="nl-BE"/>
        </w:rPr>
        <w:t xml:space="preserve">discussie met je klant kan je steeds contact opnemen met je werkgever via de </w:t>
      </w:r>
      <w:r w:rsidRPr="00F46EC2">
        <w:rPr>
          <w:rFonts w:eastAsia="PT Sans" w:cs="PT Sans"/>
          <w:b/>
          <w:bCs/>
          <w:szCs w:val="20"/>
          <w:lang w:val="nl-BE"/>
        </w:rPr>
        <w:t>hulplijn</w:t>
      </w:r>
      <w:r w:rsidRPr="00F46EC2">
        <w:rPr>
          <w:rFonts w:eastAsia="PT Sans" w:cs="PT Sans"/>
          <w:szCs w:val="20"/>
          <w:lang w:val="nl-BE"/>
        </w:rPr>
        <w:t>.</w:t>
      </w:r>
    </w:p>
    <w:p w14:paraId="68110BCC" w14:textId="77777777" w:rsidR="0079438D" w:rsidRPr="00F46EC2" w:rsidRDefault="0079438D" w:rsidP="0064137A">
      <w:pPr>
        <w:rPr>
          <w:rFonts w:eastAsia="PT Sans" w:cs="PT Sans"/>
          <w:color w:val="4D1642"/>
          <w:sz w:val="24"/>
          <w:szCs w:val="24"/>
          <w:lang w:val="nl-BE"/>
        </w:rPr>
      </w:pPr>
    </w:p>
    <w:p w14:paraId="2193A33B" w14:textId="41CADB81" w:rsidR="7D4D65CA" w:rsidRPr="00F46EC2" w:rsidRDefault="7D4D65CA">
      <w:pPr>
        <w:rPr>
          <w:lang w:val="nl-BE"/>
        </w:rPr>
      </w:pPr>
    </w:p>
    <w:p w14:paraId="2524EA9C" w14:textId="35EEDF3F" w:rsidR="7D4D65CA" w:rsidRPr="00F46EC2" w:rsidRDefault="7D4D65CA">
      <w:pPr>
        <w:rPr>
          <w:lang w:val="nl-BE"/>
        </w:rPr>
      </w:pPr>
      <w:r w:rsidRPr="00F46EC2">
        <w:rPr>
          <w:rFonts w:eastAsia="PT Sans" w:cs="PT Sans"/>
          <w:szCs w:val="20"/>
          <w:lang w:val="nl-BE"/>
        </w:rPr>
        <w:t xml:space="preserve"> </w:t>
      </w:r>
    </w:p>
    <w:p w14:paraId="62357730" w14:textId="353AD864" w:rsidR="00436D16" w:rsidRPr="00F46EC2" w:rsidRDefault="7D4D65CA">
      <w:pPr>
        <w:rPr>
          <w:rFonts w:eastAsia="PT Sans" w:cs="PT Sans"/>
          <w:szCs w:val="20"/>
          <w:lang w:val="nl-BE"/>
        </w:rPr>
      </w:pPr>
      <w:r w:rsidRPr="00F46EC2">
        <w:rPr>
          <w:rFonts w:eastAsia="PT Sans" w:cs="PT Sans"/>
          <w:szCs w:val="20"/>
          <w:lang w:val="nl-BE"/>
        </w:rPr>
        <w:t xml:space="preserve"> </w:t>
      </w:r>
    </w:p>
    <w:p w14:paraId="2D8C403B" w14:textId="77777777" w:rsidR="00436D16" w:rsidRPr="00F46EC2" w:rsidRDefault="00436D16">
      <w:pPr>
        <w:widowControl/>
        <w:spacing w:after="160" w:line="259" w:lineRule="auto"/>
        <w:rPr>
          <w:rFonts w:eastAsia="PT Sans" w:cs="PT Sans"/>
          <w:szCs w:val="20"/>
          <w:lang w:val="nl-BE"/>
        </w:rPr>
      </w:pPr>
      <w:r w:rsidRPr="00F46EC2">
        <w:rPr>
          <w:rFonts w:eastAsia="PT Sans" w:cs="PT Sans"/>
          <w:szCs w:val="20"/>
          <w:lang w:val="nl-BE"/>
        </w:rPr>
        <w:br w:type="page"/>
      </w:r>
    </w:p>
    <w:p w14:paraId="50036ECB" w14:textId="2836D069" w:rsidR="002641AD" w:rsidRPr="00195EE5" w:rsidRDefault="00F4586F" w:rsidP="00195EE5">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rPr>
      </w:pPr>
      <w:bookmarkStart w:id="22" w:name="_Toc147008689"/>
      <w:r>
        <w:rPr>
          <w:noProof/>
        </w:rPr>
        <w:lastRenderedPageBreak/>
        <w:drawing>
          <wp:inline distT="0" distB="0" distL="0" distR="0" wp14:anchorId="21394207" wp14:editId="2CA6D778">
            <wp:extent cx="359410" cy="359410"/>
            <wp:effectExtent l="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r w:rsidR="00425E83">
        <w:rPr>
          <w:rFonts w:ascii="Morebi Rounded Med" w:hAnsi="Morebi Rounded Med" w:cs="Arial"/>
          <w:b/>
          <w:bCs/>
          <w:noProof/>
          <w:color w:val="44B8BE" w:themeColor="accent1"/>
          <w:sz w:val="40"/>
          <w:szCs w:val="40"/>
        </w:rPr>
        <w:t xml:space="preserve"> </w:t>
      </w:r>
      <w:r w:rsidRPr="00195EE5">
        <w:rPr>
          <w:rFonts w:ascii="Morebi Rounded Med" w:hAnsi="Morebi Rounded Med" w:cs="Arial"/>
          <w:b/>
          <w:bCs/>
          <w:noProof/>
          <w:color w:val="44B8BE" w:themeColor="accent1"/>
          <w:sz w:val="40"/>
          <w:szCs w:val="40"/>
        </w:rPr>
        <w:t xml:space="preserve"> </w:t>
      </w:r>
      <w:r w:rsidR="002641AD" w:rsidRPr="00195EE5">
        <w:rPr>
          <w:rFonts w:ascii="Morebi Rounded Med" w:hAnsi="Morebi Rounded Med" w:cs="Arial"/>
          <w:b/>
          <w:bCs/>
          <w:noProof/>
          <w:color w:val="44B8BE" w:themeColor="accent1"/>
          <w:sz w:val="40"/>
          <w:szCs w:val="40"/>
        </w:rPr>
        <w:t>V</w:t>
      </w:r>
      <w:r w:rsidR="00195EE5">
        <w:rPr>
          <w:rFonts w:ascii="Morebi Rounded Med" w:hAnsi="Morebi Rounded Med" w:cs="Arial"/>
          <w:b/>
          <w:bCs/>
          <w:noProof/>
          <w:color w:val="44B8BE" w:themeColor="accent1"/>
          <w:sz w:val="40"/>
          <w:szCs w:val="40"/>
        </w:rPr>
        <w:t>eilige werkomgeving</w:t>
      </w:r>
      <w:bookmarkEnd w:id="22"/>
    </w:p>
    <w:p w14:paraId="5F75ABE1" w14:textId="0EB5CD4D" w:rsidR="00983813" w:rsidRPr="00F46EC2" w:rsidRDefault="00983813" w:rsidP="00983813">
      <w:pPr>
        <w:rPr>
          <w:lang w:val="nl-BE"/>
        </w:rPr>
      </w:pPr>
      <w:r w:rsidRPr="00F46EC2">
        <w:rPr>
          <w:lang w:val="nl-BE"/>
        </w:rPr>
        <w:t xml:space="preserve">Als huishoudhulp werk je bij de klant thuis. </w:t>
      </w:r>
      <w:r w:rsidR="009A0EC2" w:rsidRPr="00F46EC2">
        <w:rPr>
          <w:lang w:val="nl-BE"/>
        </w:rPr>
        <w:t>Je werkomgeving is telkens anders en onvoorziene omstandigheden kunnen zich voord</w:t>
      </w:r>
      <w:r w:rsidR="00BE225D" w:rsidRPr="00F46EC2">
        <w:rPr>
          <w:lang w:val="nl-BE"/>
        </w:rPr>
        <w:t>o</w:t>
      </w:r>
      <w:r w:rsidR="009A0EC2" w:rsidRPr="00F46EC2">
        <w:rPr>
          <w:lang w:val="nl-BE"/>
        </w:rPr>
        <w:t xml:space="preserve">en. </w:t>
      </w:r>
      <w:r w:rsidR="0075576E" w:rsidRPr="00F46EC2">
        <w:rPr>
          <w:lang w:val="nl-BE"/>
        </w:rPr>
        <w:t>Het is belangrijk om</w:t>
      </w:r>
      <w:r w:rsidR="00BE225D" w:rsidRPr="00F46EC2">
        <w:rPr>
          <w:lang w:val="nl-BE"/>
        </w:rPr>
        <w:t xml:space="preserve"> te weten waar je op moet letten en</w:t>
      </w:r>
      <w:r w:rsidR="0075576E" w:rsidRPr="00F46EC2">
        <w:rPr>
          <w:lang w:val="nl-BE"/>
        </w:rPr>
        <w:t xml:space="preserve"> </w:t>
      </w:r>
      <w:r w:rsidR="00D3447D" w:rsidRPr="00F46EC2">
        <w:rPr>
          <w:lang w:val="nl-BE"/>
        </w:rPr>
        <w:t xml:space="preserve">voldoende </w:t>
      </w:r>
      <w:r w:rsidR="0075576E" w:rsidRPr="00F46EC2">
        <w:rPr>
          <w:lang w:val="nl-BE"/>
        </w:rPr>
        <w:t xml:space="preserve">aandacht te hebben voor een veilige werkomgeving. </w:t>
      </w:r>
    </w:p>
    <w:p w14:paraId="0E194DF4" w14:textId="77777777" w:rsidR="0033153E" w:rsidRPr="00F46EC2" w:rsidRDefault="0033153E" w:rsidP="00983813">
      <w:pPr>
        <w:rPr>
          <w:lang w:val="nl-BE"/>
        </w:rPr>
      </w:pPr>
    </w:p>
    <w:p w14:paraId="7A3C3881" w14:textId="775A2A5F" w:rsidR="005135EC" w:rsidRPr="00F46EC2" w:rsidRDefault="005135EC" w:rsidP="00FF6028">
      <w:pPr>
        <w:pStyle w:val="Heading2"/>
        <w:ind w:left="576" w:hanging="576"/>
      </w:pPr>
      <w:bookmarkStart w:id="23" w:name="_Toc147008690"/>
      <w:r w:rsidRPr="00F46EC2">
        <w:t>Algemeen</w:t>
      </w:r>
      <w:bookmarkEnd w:id="23"/>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6E6F31" w:rsidRPr="00BA66D9" w14:paraId="59AA4786" w14:textId="77777777" w:rsidTr="00AF275F">
        <w:tc>
          <w:tcPr>
            <w:tcW w:w="573" w:type="dxa"/>
            <w:vAlign w:val="center"/>
          </w:tcPr>
          <w:p w14:paraId="300D484F" w14:textId="77777777" w:rsidR="006E6F31" w:rsidRDefault="006E6F31" w:rsidP="00AF275F">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89BBCE5" w14:textId="7B837D50" w:rsidR="006E6F31" w:rsidRDefault="006E6F31" w:rsidP="00AF275F">
            <w:pPr>
              <w:rPr>
                <w:lang w:val="nl-BE"/>
              </w:rPr>
            </w:pPr>
            <w:r w:rsidRPr="00F46EC2">
              <w:rPr>
                <w:lang w:val="nl-BE"/>
              </w:rPr>
              <w:t>Open regelmatig ramen en deuren om de ruimte te verluchten</w:t>
            </w:r>
          </w:p>
        </w:tc>
      </w:tr>
      <w:tr w:rsidR="006E6F31" w:rsidRPr="00BA66D9" w14:paraId="327FF27A" w14:textId="77777777" w:rsidTr="00AF275F">
        <w:tc>
          <w:tcPr>
            <w:tcW w:w="573" w:type="dxa"/>
            <w:vAlign w:val="center"/>
          </w:tcPr>
          <w:p w14:paraId="0D7B8ACE" w14:textId="3D3FE192" w:rsidR="006E6F31" w:rsidRPr="00621728" w:rsidRDefault="006E6F31"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788B476" w14:textId="6EA1FF28" w:rsidR="006E6F31" w:rsidRPr="00F46EC2" w:rsidRDefault="006E6F31" w:rsidP="00AF275F">
            <w:pPr>
              <w:rPr>
                <w:lang w:val="nl-BE"/>
              </w:rPr>
            </w:pPr>
            <w:r w:rsidRPr="00F46EC2">
              <w:rPr>
                <w:lang w:val="nl-BE"/>
              </w:rPr>
              <w:t>Maak goede afspraken met de klant over de verwarming van de ruimtes waar je moet werken: minimum 16°C</w:t>
            </w:r>
          </w:p>
        </w:tc>
      </w:tr>
      <w:tr w:rsidR="006E6F31" w:rsidRPr="00BA66D9" w14:paraId="2719BEFD" w14:textId="77777777" w:rsidTr="00AF275F">
        <w:tc>
          <w:tcPr>
            <w:tcW w:w="573" w:type="dxa"/>
            <w:vAlign w:val="center"/>
          </w:tcPr>
          <w:p w14:paraId="4ECB8ED2" w14:textId="56BD62E6" w:rsidR="006E6F31" w:rsidRPr="00621728" w:rsidRDefault="006E6F31"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232EF78" w14:textId="6B5F9C50" w:rsidR="006E6F31" w:rsidRPr="00F46EC2" w:rsidRDefault="006E6F31" w:rsidP="00AC7A4A">
            <w:pPr>
              <w:rPr>
                <w:lang w:val="nl-BE"/>
              </w:rPr>
            </w:pPr>
            <w:r w:rsidRPr="00F46EC2">
              <w:rPr>
                <w:lang w:val="nl-BE"/>
              </w:rPr>
              <w:t>Maak goede afspraken met de klant over roken in de ruimtes waar je aanwezig bent</w:t>
            </w:r>
          </w:p>
        </w:tc>
      </w:tr>
      <w:tr w:rsidR="006E6F31" w14:paraId="796C5EE8" w14:textId="77777777" w:rsidTr="00AF275F">
        <w:tc>
          <w:tcPr>
            <w:tcW w:w="573" w:type="dxa"/>
            <w:vAlign w:val="center"/>
          </w:tcPr>
          <w:p w14:paraId="45860032" w14:textId="3A87E89F" w:rsidR="006E6F31" w:rsidRPr="00621728" w:rsidRDefault="006E6F31"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40C24F63" w14:textId="3354F3A7" w:rsidR="006E6F31" w:rsidRPr="00F46EC2" w:rsidRDefault="006E6F31" w:rsidP="00AF275F">
            <w:pPr>
              <w:rPr>
                <w:lang w:val="nl-BE"/>
              </w:rPr>
            </w:pPr>
            <w:r w:rsidRPr="00F46EC2">
              <w:rPr>
                <w:lang w:val="nl-BE"/>
              </w:rPr>
              <w:t>Was regelmatig je handen</w:t>
            </w:r>
          </w:p>
        </w:tc>
      </w:tr>
    </w:tbl>
    <w:p w14:paraId="1CF87643" w14:textId="77777777" w:rsidR="005135EC" w:rsidRDefault="005135EC" w:rsidP="005135EC">
      <w:pPr>
        <w:rPr>
          <w:lang w:val="nl-BE"/>
        </w:rPr>
      </w:pPr>
    </w:p>
    <w:p w14:paraId="5694D3AC" w14:textId="74B3B8B7" w:rsidR="00FF6028" w:rsidRPr="00F46EC2" w:rsidRDefault="00FF6028" w:rsidP="005135EC">
      <w:pPr>
        <w:rPr>
          <w:lang w:val="nl-BE"/>
        </w:rPr>
      </w:pPr>
      <w:r>
        <w:rPr>
          <w:noProof/>
        </w:rPr>
        <w:drawing>
          <wp:anchor distT="0" distB="0" distL="114300" distR="114300" simplePos="0" relativeHeight="251658269" behindDoc="0" locked="0" layoutInCell="1" allowOverlap="1" wp14:anchorId="33EA39E9" wp14:editId="46800874">
            <wp:simplePos x="0" y="0"/>
            <wp:positionH relativeFrom="margin">
              <wp:align>left</wp:align>
            </wp:positionH>
            <wp:positionV relativeFrom="paragraph">
              <wp:posOffset>87630</wp:posOffset>
            </wp:positionV>
            <wp:extent cx="359410" cy="359410"/>
            <wp:effectExtent l="0" t="0" r="0" b="2540"/>
            <wp:wrapSquare wrapText="bothSides"/>
            <wp:docPr id="595890889" name="Picture 595890889" descr="A star on a map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9" name="Picture 595890889" descr="A star on a map pointer&#10;&#10;Description automatically generated"/>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43855048" w14:textId="11AEA9C6" w:rsidR="58EB6EB2" w:rsidRPr="00F46EC2" w:rsidRDefault="005135EC" w:rsidP="00242098">
      <w:pPr>
        <w:pStyle w:val="Heading2"/>
        <w:ind w:left="576" w:hanging="576"/>
      </w:pPr>
      <w:bookmarkStart w:id="24" w:name="_Toc147008691"/>
      <w:r w:rsidRPr="00F46EC2">
        <w:t>Orde en netheid</w:t>
      </w:r>
      <w:bookmarkEnd w:id="24"/>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6E6F31" w:rsidRPr="00BA66D9" w14:paraId="152857A5" w14:textId="77777777" w:rsidTr="00AF275F">
        <w:tc>
          <w:tcPr>
            <w:tcW w:w="573" w:type="dxa"/>
            <w:vAlign w:val="center"/>
          </w:tcPr>
          <w:p w14:paraId="47B7001B" w14:textId="77777777" w:rsidR="006E6F31" w:rsidRPr="00621728" w:rsidRDefault="006E6F31"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9C27C53" w14:textId="437FB4DB" w:rsidR="006E6F31" w:rsidRPr="00F46EC2" w:rsidRDefault="00F7383D" w:rsidP="00AF275F">
            <w:pPr>
              <w:rPr>
                <w:lang w:val="nl-BE"/>
              </w:rPr>
            </w:pPr>
            <w:r w:rsidRPr="00F46EC2">
              <w:rPr>
                <w:lang w:val="nl-BE"/>
              </w:rPr>
              <w:t xml:space="preserve">Zorg steeds dat je voldoende bewegingsruimte hebt voor je start met schoonmaken, ruim desnoods eerst op </w:t>
            </w:r>
          </w:p>
        </w:tc>
      </w:tr>
      <w:tr w:rsidR="006E6F31" w:rsidRPr="00BA66D9" w14:paraId="540E3E05" w14:textId="77777777" w:rsidTr="00AF275F">
        <w:tc>
          <w:tcPr>
            <w:tcW w:w="573" w:type="dxa"/>
            <w:vAlign w:val="center"/>
          </w:tcPr>
          <w:p w14:paraId="47B7001A" w14:textId="77777777" w:rsidR="006E6F31" w:rsidRPr="00621728" w:rsidRDefault="006E6F31"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28BB0E6" w14:textId="030B6024" w:rsidR="006E6F31" w:rsidRPr="00F46EC2" w:rsidRDefault="00F7383D" w:rsidP="00AF275F">
            <w:pPr>
              <w:rPr>
                <w:lang w:val="nl-BE"/>
              </w:rPr>
            </w:pPr>
            <w:r w:rsidRPr="00F46EC2">
              <w:rPr>
                <w:lang w:val="nl-BE"/>
              </w:rPr>
              <w:t>Let op met kabels en tapijten, hierover kan je makkelijk struikelen</w:t>
            </w:r>
          </w:p>
        </w:tc>
      </w:tr>
      <w:tr w:rsidR="006E6F31" w:rsidRPr="00BA66D9" w14:paraId="2B605173" w14:textId="77777777" w:rsidTr="00AF275F">
        <w:tc>
          <w:tcPr>
            <w:tcW w:w="573" w:type="dxa"/>
            <w:vAlign w:val="center"/>
          </w:tcPr>
          <w:p w14:paraId="416E372F" w14:textId="77777777" w:rsidR="006E6F31" w:rsidRDefault="006E6F31" w:rsidP="00AF275F">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3C47D918" w14:textId="68BFBC4A" w:rsidR="006E6F31" w:rsidRDefault="00F7383D" w:rsidP="00AF275F">
            <w:pPr>
              <w:rPr>
                <w:lang w:val="nl-BE"/>
              </w:rPr>
            </w:pPr>
            <w:r w:rsidRPr="00F46EC2">
              <w:rPr>
                <w:lang w:val="nl-BE"/>
              </w:rPr>
              <w:t>Vermijd het lopen over natte vloeren, hierover kan je makkelijk uitglijden</w:t>
            </w:r>
          </w:p>
        </w:tc>
      </w:tr>
    </w:tbl>
    <w:p w14:paraId="6242FA83" w14:textId="77777777" w:rsidR="006E6F31" w:rsidRDefault="006E6F31" w:rsidP="5408582A">
      <w:pPr>
        <w:rPr>
          <w:rFonts w:eastAsia="PT Sans" w:cs="PT Sans"/>
          <w:szCs w:val="20"/>
          <w:lang w:val="nl-BE"/>
        </w:rPr>
      </w:pPr>
    </w:p>
    <w:p w14:paraId="4A1928F5" w14:textId="19F31CFC" w:rsidR="00FF6028" w:rsidRPr="00F46EC2" w:rsidRDefault="00FF6028" w:rsidP="5408582A">
      <w:pPr>
        <w:rPr>
          <w:rFonts w:eastAsia="PT Sans" w:cs="PT Sans"/>
          <w:szCs w:val="20"/>
          <w:lang w:val="nl-BE"/>
        </w:rPr>
      </w:pPr>
      <w:r>
        <w:rPr>
          <w:noProof/>
        </w:rPr>
        <w:drawing>
          <wp:anchor distT="0" distB="0" distL="114300" distR="114300" simplePos="0" relativeHeight="251658270" behindDoc="0" locked="0" layoutInCell="1" allowOverlap="1" wp14:anchorId="01E8CB5C" wp14:editId="01C3A697">
            <wp:simplePos x="0" y="0"/>
            <wp:positionH relativeFrom="margin">
              <wp:align>left</wp:align>
            </wp:positionH>
            <wp:positionV relativeFrom="paragraph">
              <wp:posOffset>104775</wp:posOffset>
            </wp:positionV>
            <wp:extent cx="359410" cy="359410"/>
            <wp:effectExtent l="0" t="0" r="2540" b="2540"/>
            <wp:wrapSquare wrapText="bothSides"/>
            <wp:docPr id="595890891" name="Picture 595890891" descr="A pair of glo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1" name="Picture 595890891" descr="A pair of gloves on a black background&#10;&#10;Description automatically generated"/>
                    <pic:cNvPicPr/>
                  </pic:nvPicPr>
                  <pic:blipFill>
                    <a:blip r:embed="rId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5C2D96E5" w14:textId="4C956290" w:rsidR="00D737A4" w:rsidRPr="00F46EC2" w:rsidRDefault="00D737A4" w:rsidP="00242098">
      <w:pPr>
        <w:pStyle w:val="Heading2"/>
        <w:ind w:left="576" w:hanging="576"/>
      </w:pPr>
      <w:bookmarkStart w:id="25" w:name="_Toc147008692"/>
      <w:r w:rsidRPr="00F46EC2">
        <w:t xml:space="preserve">Werkkledij </w:t>
      </w:r>
      <w:r w:rsidR="00BE62E6" w:rsidRPr="00F46EC2">
        <w:t>en persoonlijke beschermingsmiddelen</w:t>
      </w:r>
      <w:bookmarkEnd w:id="25"/>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C502D" w:rsidRPr="00BA66D9" w14:paraId="62AB0D7F" w14:textId="77777777" w:rsidTr="00AF275F">
        <w:tc>
          <w:tcPr>
            <w:tcW w:w="573" w:type="dxa"/>
            <w:vAlign w:val="center"/>
          </w:tcPr>
          <w:p w14:paraId="5F27E5DF" w14:textId="77777777" w:rsidR="00AC502D" w:rsidRPr="00621728" w:rsidRDefault="00AC502D"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8AA91E0" w14:textId="1E17E780" w:rsidR="00AC502D" w:rsidRPr="00F46EC2" w:rsidRDefault="00AC502D" w:rsidP="00AF275F">
            <w:pPr>
              <w:rPr>
                <w:lang w:val="nl-BE"/>
              </w:rPr>
            </w:pPr>
            <w:r w:rsidRPr="00F46EC2">
              <w:rPr>
                <w:lang w:val="nl-BE"/>
              </w:rPr>
              <w:t>Draag steeds geschikte schoenen; geen slippers, sandalen, gladde zolen of hoge hakken en zorg ervoor dat schoenen stevig om je voet vastzitten</w:t>
            </w:r>
          </w:p>
        </w:tc>
      </w:tr>
      <w:tr w:rsidR="00AC502D" w:rsidRPr="00BA66D9" w14:paraId="2023DFAE" w14:textId="77777777" w:rsidTr="00AF275F">
        <w:tc>
          <w:tcPr>
            <w:tcW w:w="573" w:type="dxa"/>
            <w:vAlign w:val="center"/>
          </w:tcPr>
          <w:p w14:paraId="5731BA25" w14:textId="77777777" w:rsidR="00AC502D" w:rsidRPr="00621728" w:rsidRDefault="00AC502D"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9BF04B2" w14:textId="47D38752" w:rsidR="00AC502D" w:rsidRPr="00F46EC2" w:rsidRDefault="00AC502D" w:rsidP="00AF275F">
            <w:pPr>
              <w:rPr>
                <w:lang w:val="nl-BE"/>
              </w:rPr>
            </w:pPr>
            <w:r w:rsidRPr="00F46EC2">
              <w:rPr>
                <w:lang w:val="nl-BE"/>
              </w:rPr>
              <w:t>Draag de schort en T-shirt van het dienstenchequebedrijf (indien ter beschikking)</w:t>
            </w:r>
          </w:p>
        </w:tc>
      </w:tr>
      <w:tr w:rsidR="00AC502D" w:rsidRPr="00BA66D9" w14:paraId="7A30BF87" w14:textId="77777777" w:rsidTr="00AF275F">
        <w:tc>
          <w:tcPr>
            <w:tcW w:w="573" w:type="dxa"/>
            <w:vAlign w:val="center"/>
          </w:tcPr>
          <w:p w14:paraId="1B48E6D6" w14:textId="5CE2776B" w:rsidR="00AC502D" w:rsidRDefault="00AC502D" w:rsidP="00AF275F">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6CC644D" w14:textId="2EA5BA31" w:rsidR="00AC502D" w:rsidRDefault="00AC502D" w:rsidP="00AF275F">
            <w:pPr>
              <w:rPr>
                <w:lang w:val="nl-BE"/>
              </w:rPr>
            </w:pPr>
            <w:r w:rsidRPr="00F46EC2">
              <w:rPr>
                <w:rFonts w:eastAsia="PT Sans" w:cs="PT Sans"/>
                <w:szCs w:val="20"/>
                <w:lang w:val="nl-BE"/>
              </w:rPr>
              <w:t>Draag handschoenen wanneer nodig en verwissel ze regelmatig</w:t>
            </w:r>
          </w:p>
        </w:tc>
      </w:tr>
    </w:tbl>
    <w:p w14:paraId="0A6EFE8C" w14:textId="77777777" w:rsidR="00AC502D" w:rsidRPr="00F46EC2" w:rsidRDefault="00AC502D" w:rsidP="00370A1A">
      <w:pPr>
        <w:rPr>
          <w:lang w:val="nl-BE"/>
        </w:rPr>
      </w:pPr>
    </w:p>
    <w:p w14:paraId="3057DF99" w14:textId="7FC191AD" w:rsidR="00507275" w:rsidRPr="00F46EC2" w:rsidRDefault="002B733C" w:rsidP="00AC7432">
      <w:pPr>
        <w:pStyle w:val="Heading2"/>
        <w:ind w:left="576" w:hanging="576"/>
      </w:pPr>
      <w:bookmarkStart w:id="26" w:name="_Toc147008693"/>
      <w:r>
        <w:rPr>
          <w:noProof/>
        </w:rPr>
        <w:drawing>
          <wp:anchor distT="0" distB="0" distL="114300" distR="114300" simplePos="0" relativeHeight="251658267" behindDoc="0" locked="0" layoutInCell="1" allowOverlap="1" wp14:anchorId="6E84736F" wp14:editId="651F16B4">
            <wp:simplePos x="0" y="0"/>
            <wp:positionH relativeFrom="margin">
              <wp:align>left</wp:align>
            </wp:positionH>
            <wp:positionV relativeFrom="paragraph">
              <wp:posOffset>80645</wp:posOffset>
            </wp:positionV>
            <wp:extent cx="359410" cy="359410"/>
            <wp:effectExtent l="0" t="0" r="2540" b="2540"/>
            <wp:wrapSquare wrapText="bothSides"/>
            <wp:docPr id="595890884" name="Picture 595890884" descr="A paw prin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4" name="Picture 595890884" descr="A paw print with a black background&#10;&#10;Description automatically generated"/>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br/>
      </w:r>
      <w:r w:rsidR="25CCF4B1" w:rsidRPr="00F46EC2">
        <w:t>Huisdieren</w:t>
      </w:r>
      <w:bookmarkEnd w:id="26"/>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457B3B" w:rsidRPr="00BA66D9" w14:paraId="4743A723" w14:textId="77777777" w:rsidTr="00AF275F">
        <w:tc>
          <w:tcPr>
            <w:tcW w:w="573" w:type="dxa"/>
            <w:vAlign w:val="center"/>
          </w:tcPr>
          <w:p w14:paraId="1A14E857" w14:textId="77777777" w:rsidR="00457B3B" w:rsidRPr="00621728" w:rsidRDefault="00457B3B"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F2205C2" w14:textId="4E925DD0" w:rsidR="00457B3B" w:rsidRPr="00F46EC2" w:rsidRDefault="00457B3B" w:rsidP="00AF275F">
            <w:pPr>
              <w:rPr>
                <w:lang w:val="nl-BE"/>
              </w:rPr>
            </w:pPr>
            <w:r w:rsidRPr="00F46EC2">
              <w:rPr>
                <w:lang w:val="nl-BE"/>
              </w:rPr>
              <w:t>Maak afspraken met de klant over de afwezigheid van huisdieren in de ruimtes waar je aanwezig bent</w:t>
            </w:r>
          </w:p>
        </w:tc>
      </w:tr>
      <w:tr w:rsidR="00457B3B" w:rsidRPr="00BA66D9" w14:paraId="2BED7A2A" w14:textId="77777777" w:rsidTr="00AF275F">
        <w:tc>
          <w:tcPr>
            <w:tcW w:w="573" w:type="dxa"/>
            <w:vAlign w:val="center"/>
          </w:tcPr>
          <w:p w14:paraId="096FC462" w14:textId="77777777" w:rsidR="00457B3B" w:rsidRDefault="00457B3B" w:rsidP="00AF275F">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1FCD8ED6" w14:textId="06BEE88D" w:rsidR="00457B3B" w:rsidRDefault="00457B3B" w:rsidP="00AF275F">
            <w:pPr>
              <w:rPr>
                <w:lang w:val="nl-BE"/>
              </w:rPr>
            </w:pPr>
            <w:r w:rsidRPr="0012604F">
              <w:rPr>
                <w:b/>
                <w:bCs/>
                <w:lang w:val="nl-BE"/>
              </w:rPr>
              <w:t>Verboden</w:t>
            </w:r>
            <w:r w:rsidRPr="00F46EC2">
              <w:rPr>
                <w:lang w:val="nl-BE"/>
              </w:rPr>
              <w:t xml:space="preserve"> om het verblijf van huisdieren schoon te maken, uitwerpselen van dieren op te ruimen, …</w:t>
            </w:r>
          </w:p>
        </w:tc>
      </w:tr>
    </w:tbl>
    <w:p w14:paraId="24B662AD" w14:textId="42D8B6B5" w:rsidR="5408582A" w:rsidRDefault="5408582A" w:rsidP="5408582A">
      <w:pPr>
        <w:rPr>
          <w:lang w:val="nl-BE"/>
        </w:rPr>
      </w:pPr>
    </w:p>
    <w:p w14:paraId="5557EC29" w14:textId="66027F80" w:rsidR="00FF6028" w:rsidRPr="00F46EC2" w:rsidRDefault="00AF5566" w:rsidP="5408582A">
      <w:pPr>
        <w:rPr>
          <w:lang w:val="nl-BE"/>
        </w:rPr>
      </w:pPr>
      <w:r>
        <w:rPr>
          <w:lang w:val="nl-BE"/>
        </w:rPr>
        <w:br w:type="column"/>
      </w:r>
      <w:r w:rsidR="00184352">
        <w:rPr>
          <w:noProof/>
        </w:rPr>
        <w:lastRenderedPageBreak/>
        <w:drawing>
          <wp:anchor distT="0" distB="0" distL="114300" distR="114300" simplePos="0" relativeHeight="251660324" behindDoc="0" locked="0" layoutInCell="1" allowOverlap="1" wp14:anchorId="02BE0E77" wp14:editId="08E24A4A">
            <wp:simplePos x="0" y="0"/>
            <wp:positionH relativeFrom="margin">
              <wp:align>left</wp:align>
            </wp:positionH>
            <wp:positionV relativeFrom="paragraph">
              <wp:posOffset>64040</wp:posOffset>
            </wp:positionV>
            <wp:extent cx="360000" cy="360000"/>
            <wp:effectExtent l="0" t="0" r="2540" b="2540"/>
            <wp:wrapSquare wrapText="bothSides"/>
            <wp:docPr id="595890895" name="Picture 595890895" descr="A purple line drawing of a person with a breathing sp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5" name="Picture 595890895" descr="A purple line drawing of a person with a breathing spray&#10;&#10;Description automatically generated"/>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23A41AE0" w14:textId="6C48A4DD" w:rsidR="00617B45" w:rsidRPr="00F46EC2" w:rsidRDefault="00946E0A" w:rsidP="003E0DBD">
      <w:pPr>
        <w:pStyle w:val="Heading2"/>
        <w:ind w:left="576" w:hanging="576"/>
      </w:pPr>
      <w:bookmarkStart w:id="27" w:name="_Toc147008694"/>
      <w:r w:rsidRPr="00F46EC2">
        <w:t>Zieke gezinsleden</w:t>
      </w:r>
      <w:bookmarkEnd w:id="27"/>
      <w:r w:rsidR="78A1FAB9" w:rsidRPr="00F46EC2">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457B3B" w14:paraId="42592770" w14:textId="77777777" w:rsidTr="00AF275F">
        <w:tc>
          <w:tcPr>
            <w:tcW w:w="573" w:type="dxa"/>
            <w:vAlign w:val="center"/>
          </w:tcPr>
          <w:p w14:paraId="50746F9A" w14:textId="77777777" w:rsidR="00457B3B" w:rsidRPr="00621728" w:rsidRDefault="00457B3B"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DEA58B0" w14:textId="29B80F4C" w:rsidR="00457B3B" w:rsidRPr="00F46EC2" w:rsidRDefault="008B6B01" w:rsidP="00AF275F">
            <w:pPr>
              <w:rPr>
                <w:lang w:val="nl-BE"/>
              </w:rPr>
            </w:pPr>
            <w:r w:rsidRPr="00F46EC2">
              <w:rPr>
                <w:lang w:val="nl-BE"/>
              </w:rPr>
              <w:t>Ruimte verluchten</w:t>
            </w:r>
          </w:p>
        </w:tc>
      </w:tr>
      <w:tr w:rsidR="00457B3B" w:rsidRPr="00BA66D9" w14:paraId="64B07094" w14:textId="77777777" w:rsidTr="00AF275F">
        <w:tc>
          <w:tcPr>
            <w:tcW w:w="573" w:type="dxa"/>
            <w:vAlign w:val="center"/>
          </w:tcPr>
          <w:p w14:paraId="714AC2CF" w14:textId="77777777" w:rsidR="00457B3B" w:rsidRPr="00621728" w:rsidRDefault="00457B3B"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C207835" w14:textId="1FF3CD4C" w:rsidR="00457B3B" w:rsidRPr="00F46EC2" w:rsidRDefault="008B6B01" w:rsidP="00AF275F">
            <w:pPr>
              <w:rPr>
                <w:lang w:val="nl-BE"/>
              </w:rPr>
            </w:pPr>
            <w:r w:rsidRPr="00F46EC2">
              <w:rPr>
                <w:lang w:val="nl-BE"/>
              </w:rPr>
              <w:t>Draag handschoenen en was je handen regelmatig (na gebruik en voor eten, drinken, roken)</w:t>
            </w:r>
          </w:p>
        </w:tc>
      </w:tr>
      <w:tr w:rsidR="00457B3B" w:rsidRPr="00BA66D9" w14:paraId="397A4F91" w14:textId="77777777" w:rsidTr="00AF275F">
        <w:tc>
          <w:tcPr>
            <w:tcW w:w="573" w:type="dxa"/>
            <w:vAlign w:val="center"/>
          </w:tcPr>
          <w:p w14:paraId="5FDBCA1C" w14:textId="77777777" w:rsidR="00457B3B" w:rsidRDefault="00457B3B" w:rsidP="00AF275F">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0DE5870A" w14:textId="48EDBB80" w:rsidR="00457B3B" w:rsidRDefault="008B6B01" w:rsidP="00AF275F">
            <w:pPr>
              <w:rPr>
                <w:lang w:val="nl-BE"/>
              </w:rPr>
            </w:pPr>
            <w:r w:rsidRPr="00F46EC2">
              <w:rPr>
                <w:lang w:val="nl-BE"/>
              </w:rPr>
              <w:t>Vermijd contact met zieke gezinsleden</w:t>
            </w:r>
          </w:p>
        </w:tc>
      </w:tr>
      <w:tr w:rsidR="008B6B01" w:rsidRPr="00BA66D9" w14:paraId="0B3B4472" w14:textId="77777777" w:rsidTr="00AF275F">
        <w:tc>
          <w:tcPr>
            <w:tcW w:w="573" w:type="dxa"/>
            <w:vAlign w:val="center"/>
          </w:tcPr>
          <w:p w14:paraId="40389BD8" w14:textId="1093827D" w:rsidR="008B6B01" w:rsidRPr="00621728" w:rsidRDefault="008B6B01" w:rsidP="00AF275F">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56BF7D6B" w14:textId="2A747920" w:rsidR="008B6B01" w:rsidRPr="00F46EC2" w:rsidRDefault="008B6B01" w:rsidP="00AF275F">
            <w:pPr>
              <w:rPr>
                <w:lang w:val="nl-BE"/>
              </w:rPr>
            </w:pPr>
            <w:r w:rsidRPr="00F46EC2">
              <w:rPr>
                <w:lang w:val="nl-BE"/>
              </w:rPr>
              <w:t>Verzorging van zieke gezinsleden is niet toegelaten</w:t>
            </w:r>
          </w:p>
        </w:tc>
      </w:tr>
      <w:tr w:rsidR="008B6B01" w:rsidRPr="00BA66D9" w14:paraId="64A0BB2C" w14:textId="77777777" w:rsidTr="00AF275F">
        <w:tc>
          <w:tcPr>
            <w:tcW w:w="573" w:type="dxa"/>
            <w:vAlign w:val="center"/>
          </w:tcPr>
          <w:p w14:paraId="76CAB8ED" w14:textId="0601BD7F" w:rsidR="008B6B01" w:rsidRPr="00621728" w:rsidRDefault="008B6B01" w:rsidP="00AF275F">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5A2550FC" w14:textId="7BC5AD67" w:rsidR="008B6B01" w:rsidRPr="008B6B01" w:rsidRDefault="008B6B01" w:rsidP="00AF275F">
            <w:pPr>
              <w:rPr>
                <w:rFonts w:eastAsia="PT Sans" w:cs="PT Sans"/>
                <w:lang w:val="nl-BE"/>
              </w:rPr>
            </w:pPr>
            <w:r w:rsidRPr="00F46EC2">
              <w:rPr>
                <w:rFonts w:eastAsia="PT Sans" w:cs="PT Sans"/>
                <w:lang w:val="nl-BE"/>
              </w:rPr>
              <w:t>Vermijd contact met personen in kankerbehandeling (chemo, bestraling) en hun lichaamsvloeistoffen</w:t>
            </w:r>
          </w:p>
        </w:tc>
      </w:tr>
      <w:tr w:rsidR="008B6B01" w:rsidRPr="00BA66D9" w14:paraId="79EE7F98" w14:textId="77777777" w:rsidTr="00AF275F">
        <w:tc>
          <w:tcPr>
            <w:tcW w:w="573" w:type="dxa"/>
            <w:vAlign w:val="center"/>
          </w:tcPr>
          <w:p w14:paraId="767BB1A5" w14:textId="588E2FC4" w:rsidR="008B6B01" w:rsidRPr="00621728" w:rsidRDefault="008B6B01" w:rsidP="00AF275F">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025B0C2B" w14:textId="36E30E40" w:rsidR="008B6B01" w:rsidRPr="00F46EC2" w:rsidRDefault="008B6B01" w:rsidP="00AF275F">
            <w:pPr>
              <w:rPr>
                <w:rFonts w:eastAsia="PT Sans" w:cs="PT Sans"/>
                <w:lang w:val="nl-BE"/>
              </w:rPr>
            </w:pPr>
            <w:r w:rsidRPr="00F46EC2">
              <w:rPr>
                <w:rFonts w:eastAsia="PT Sans" w:cs="PT Sans"/>
                <w:szCs w:val="20"/>
                <w:lang w:val="nl-BE"/>
              </w:rPr>
              <w:t>Schoonmaken van toilet bij personen in kankerbehandeling (chemo, bestraling) is niet toegelaten</w:t>
            </w:r>
          </w:p>
        </w:tc>
      </w:tr>
    </w:tbl>
    <w:p w14:paraId="694484D7" w14:textId="77777777" w:rsidR="3413A867" w:rsidRDefault="3413A867" w:rsidP="5408582A">
      <w:pPr>
        <w:rPr>
          <w:lang w:val="nl-BE"/>
        </w:rPr>
      </w:pPr>
    </w:p>
    <w:p w14:paraId="618D4ECE" w14:textId="2BE174EA" w:rsidR="00FF6028" w:rsidRPr="00F46EC2" w:rsidRDefault="00FF6028" w:rsidP="5408582A">
      <w:pPr>
        <w:rPr>
          <w:lang w:val="nl-BE"/>
        </w:rPr>
      </w:pPr>
      <w:r>
        <w:rPr>
          <w:noProof/>
        </w:rPr>
        <w:drawing>
          <wp:anchor distT="0" distB="0" distL="114300" distR="114300" simplePos="0" relativeHeight="251658271" behindDoc="0" locked="0" layoutInCell="1" allowOverlap="1" wp14:anchorId="4B935C9E" wp14:editId="194E92C7">
            <wp:simplePos x="0" y="0"/>
            <wp:positionH relativeFrom="margin">
              <wp:align>left</wp:align>
            </wp:positionH>
            <wp:positionV relativeFrom="paragraph">
              <wp:posOffset>81915</wp:posOffset>
            </wp:positionV>
            <wp:extent cx="359410" cy="359410"/>
            <wp:effectExtent l="0" t="0" r="2540" b="2540"/>
            <wp:wrapSquare wrapText="bothSides"/>
            <wp:docPr id="595890890" name="Picture 595890890" descr="A line drawing of a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0" name="Picture 595890890" descr="A line drawing of a lightning bolt&#10;&#10;Description automatically generated"/>
                    <pic:cNvPicPr/>
                  </pic:nvPicPr>
                  <pic:blipFill>
                    <a:blip r:embed="rId4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14F8DCD4" w14:textId="64E47821" w:rsidR="3413A867" w:rsidRPr="00F46EC2" w:rsidRDefault="67280F7F" w:rsidP="00FF6028">
      <w:pPr>
        <w:pStyle w:val="Heading2"/>
        <w:ind w:left="576" w:hanging="576"/>
      </w:pPr>
      <w:bookmarkStart w:id="28" w:name="_Toc147008695"/>
      <w:r w:rsidRPr="00F46EC2">
        <w:t>Elektrische toestellen</w:t>
      </w:r>
      <w:bookmarkEnd w:id="28"/>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8B6B01" w:rsidRPr="00BA66D9" w14:paraId="5C6598F7" w14:textId="77777777" w:rsidTr="00AF275F">
        <w:tc>
          <w:tcPr>
            <w:tcW w:w="573" w:type="dxa"/>
            <w:vAlign w:val="center"/>
          </w:tcPr>
          <w:p w14:paraId="7F50006E" w14:textId="77777777" w:rsidR="008B6B01" w:rsidRPr="00621728" w:rsidRDefault="008B6B01"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3B2D8574" w14:textId="0A7740F6" w:rsidR="008B6B01" w:rsidRPr="00F46EC2" w:rsidRDefault="008B6B01" w:rsidP="00AF275F">
            <w:pPr>
              <w:rPr>
                <w:lang w:val="nl-BE"/>
              </w:rPr>
            </w:pPr>
            <w:r w:rsidRPr="00F46EC2">
              <w:rPr>
                <w:rFonts w:eastAsiaTheme="minorEastAsia"/>
                <w:szCs w:val="20"/>
                <w:lang w:val="nl-BE"/>
              </w:rPr>
              <w:t>Droog je handen voor contact met stopcontacten of kabels</w:t>
            </w:r>
          </w:p>
        </w:tc>
      </w:tr>
      <w:tr w:rsidR="008B6B01" w:rsidRPr="00BA66D9" w14:paraId="00E034F3" w14:textId="77777777" w:rsidTr="00AF275F">
        <w:tc>
          <w:tcPr>
            <w:tcW w:w="573" w:type="dxa"/>
            <w:vAlign w:val="center"/>
          </w:tcPr>
          <w:p w14:paraId="40AA362A" w14:textId="77777777" w:rsidR="008B6B01" w:rsidRDefault="008B6B01" w:rsidP="00AF275F">
            <w:pPr>
              <w:rPr>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5CECBB74" w14:textId="7A0B692D" w:rsidR="008B6B01" w:rsidRDefault="008B6B01" w:rsidP="00AF275F">
            <w:pPr>
              <w:rPr>
                <w:lang w:val="nl-BE"/>
              </w:rPr>
            </w:pPr>
            <w:r w:rsidRPr="00F46EC2">
              <w:rPr>
                <w:rFonts w:eastAsiaTheme="minorEastAsia"/>
                <w:szCs w:val="20"/>
                <w:lang w:val="nl-BE"/>
              </w:rPr>
              <w:t>Gebruik geen vochtige producten op stopcontacten of kabels</w:t>
            </w:r>
          </w:p>
        </w:tc>
      </w:tr>
      <w:tr w:rsidR="008B6B01" w:rsidRPr="00BA66D9" w14:paraId="63A8E0F8" w14:textId="77777777" w:rsidTr="00AF275F">
        <w:tc>
          <w:tcPr>
            <w:tcW w:w="573" w:type="dxa"/>
            <w:vAlign w:val="center"/>
          </w:tcPr>
          <w:p w14:paraId="345BFFA8" w14:textId="77777777" w:rsidR="008B6B01" w:rsidRPr="00621728" w:rsidRDefault="008B6B01" w:rsidP="00AF275F">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486B9E68" w14:textId="13247157" w:rsidR="008B6B01" w:rsidRPr="00F46EC2" w:rsidRDefault="008B6B01" w:rsidP="00AF275F">
            <w:pPr>
              <w:rPr>
                <w:lang w:val="nl-BE"/>
              </w:rPr>
            </w:pPr>
            <w:r w:rsidRPr="00F46EC2">
              <w:rPr>
                <w:rFonts w:eastAsiaTheme="minorEastAsia"/>
                <w:szCs w:val="20"/>
                <w:lang w:val="nl-BE"/>
              </w:rPr>
              <w:t>Gebruik geen elektrische toestellen of stopcontacten met zichtbare schade</w:t>
            </w:r>
          </w:p>
        </w:tc>
      </w:tr>
    </w:tbl>
    <w:p w14:paraId="6467B0B0" w14:textId="0BEAE13E" w:rsidR="3413A867" w:rsidRDefault="3413A867" w:rsidP="3413A867">
      <w:pPr>
        <w:rPr>
          <w:lang w:val="nl-BE"/>
        </w:rPr>
      </w:pPr>
    </w:p>
    <w:p w14:paraId="43372D69" w14:textId="1F5B7ADE" w:rsidR="00F4544C" w:rsidRPr="00F46EC2" w:rsidRDefault="009E228B" w:rsidP="3413A867">
      <w:pPr>
        <w:rPr>
          <w:lang w:val="nl-BE"/>
        </w:rPr>
      </w:pPr>
      <w:r>
        <w:rPr>
          <w:b/>
          <w:bCs/>
          <w:noProof/>
        </w:rPr>
        <w:drawing>
          <wp:anchor distT="0" distB="0" distL="114300" distR="114300" simplePos="0" relativeHeight="251658274" behindDoc="0" locked="0" layoutInCell="1" allowOverlap="1" wp14:anchorId="76D23B9D" wp14:editId="4DEA4573">
            <wp:simplePos x="0" y="0"/>
            <wp:positionH relativeFrom="margin">
              <wp:align>left</wp:align>
            </wp:positionH>
            <wp:positionV relativeFrom="paragraph">
              <wp:posOffset>53975</wp:posOffset>
            </wp:positionV>
            <wp:extent cx="359410" cy="359410"/>
            <wp:effectExtent l="0" t="0" r="2540" b="2540"/>
            <wp:wrapSquare wrapText="bothSides"/>
            <wp:docPr id="595890888" name="Picture 595890888" descr="A grey line drawing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8" name="Picture 595890888" descr="A grey line drawing of a fire&#10;&#10;Description automatically generated"/>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4C4F4A5A" w14:textId="39E9A407" w:rsidR="00D64DF2" w:rsidRPr="00F46EC2" w:rsidRDefault="00F4544C" w:rsidP="00F4544C">
      <w:pPr>
        <w:pStyle w:val="Heading2"/>
        <w:ind w:left="576" w:hanging="576"/>
      </w:pPr>
      <w:bookmarkStart w:id="29" w:name="_Toc147008696"/>
      <w:r>
        <w:rPr>
          <w:b/>
          <w:bCs/>
        </w:rPr>
        <w:t>B</w:t>
      </w:r>
      <w:r w:rsidR="67280F7F" w:rsidRPr="00F46EC2">
        <w:t>rand</w:t>
      </w:r>
      <w:bookmarkEnd w:id="29"/>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rsidRPr="00BA66D9" w14:paraId="67B22DFD" w14:textId="77777777" w:rsidTr="00AF275F">
        <w:tc>
          <w:tcPr>
            <w:tcW w:w="573" w:type="dxa"/>
            <w:vAlign w:val="center"/>
          </w:tcPr>
          <w:p w14:paraId="32F1CA95" w14:textId="77777777" w:rsidR="00AF275F" w:rsidRPr="00621728" w:rsidRDefault="00AF275F"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0F5906C" w14:textId="03773850" w:rsidR="00AF275F" w:rsidRPr="00F46EC2" w:rsidRDefault="00AF275F" w:rsidP="00AF275F">
            <w:pPr>
              <w:rPr>
                <w:lang w:val="nl-BE"/>
              </w:rPr>
            </w:pPr>
            <w:r w:rsidRPr="00F46EC2">
              <w:rPr>
                <w:rFonts w:eastAsiaTheme="minorEastAsia"/>
                <w:szCs w:val="20"/>
                <w:lang w:val="nl-BE"/>
              </w:rPr>
              <w:t>Vraag aan de klant of er een brandblusser of blusdeken aanwezig is</w:t>
            </w:r>
          </w:p>
        </w:tc>
      </w:tr>
    </w:tbl>
    <w:p w14:paraId="1BBFCF36" w14:textId="5D585F5D" w:rsidR="00E653A3" w:rsidRPr="00F46EC2" w:rsidRDefault="00E653A3" w:rsidP="5408582A">
      <w:pPr>
        <w:rPr>
          <w:rFonts w:eastAsia="PT Sans" w:cs="PT Sans"/>
          <w:szCs w:val="20"/>
          <w:lang w:val="nl-BE"/>
        </w:rPr>
      </w:pPr>
    </w:p>
    <w:p w14:paraId="436F1830" w14:textId="028F9528" w:rsidR="003A3DB4" w:rsidRDefault="003A3DB4" w:rsidP="5408582A">
      <w:pPr>
        <w:rPr>
          <w:rFonts w:eastAsia="PT Sans" w:cs="PT Sans"/>
          <w:szCs w:val="20"/>
          <w:lang w:val="nl-BE"/>
        </w:rPr>
      </w:pPr>
      <w:r w:rsidRPr="00F46EC2">
        <w:rPr>
          <w:rFonts w:eastAsia="PT Sans" w:cs="PT Sans"/>
          <w:szCs w:val="20"/>
          <w:lang w:val="nl-BE"/>
        </w:rPr>
        <w:t>Bij (vermoeden van) brand: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14:paraId="7E4CD383" w14:textId="77777777" w:rsidTr="00AF275F">
        <w:tc>
          <w:tcPr>
            <w:tcW w:w="573" w:type="dxa"/>
          </w:tcPr>
          <w:p w14:paraId="3EF524AD" w14:textId="77777777" w:rsidR="00AF275F" w:rsidRPr="00621728" w:rsidRDefault="00AF275F"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5D8CD178" w14:textId="07D2EE38" w:rsidR="00AF275F" w:rsidRPr="00F46EC2" w:rsidRDefault="00AF275F" w:rsidP="00AF275F">
            <w:pPr>
              <w:rPr>
                <w:lang w:val="nl-BE"/>
              </w:rPr>
            </w:pPr>
            <w:r w:rsidRPr="00F46EC2">
              <w:rPr>
                <w:rFonts w:eastAsiaTheme="minorEastAsia"/>
                <w:szCs w:val="20"/>
                <w:lang w:val="nl-BE"/>
              </w:rPr>
              <w:t>Verwittig eventuele aanwezigen</w:t>
            </w:r>
          </w:p>
        </w:tc>
      </w:tr>
      <w:tr w:rsidR="00AF275F" w14:paraId="2B0DEDBE" w14:textId="77777777" w:rsidTr="00AF275F">
        <w:tc>
          <w:tcPr>
            <w:tcW w:w="573" w:type="dxa"/>
          </w:tcPr>
          <w:p w14:paraId="645B5082" w14:textId="77777777" w:rsidR="00AF275F" w:rsidRPr="00621728" w:rsidRDefault="00AF275F"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E2C7840" w14:textId="11AB580C" w:rsidR="00AF275F" w:rsidRPr="00F46EC2" w:rsidRDefault="00AF275F" w:rsidP="00AF275F">
            <w:pPr>
              <w:rPr>
                <w:lang w:val="nl-BE"/>
              </w:rPr>
            </w:pPr>
            <w:r w:rsidRPr="00F46EC2">
              <w:rPr>
                <w:rFonts w:eastAsiaTheme="minorEastAsia"/>
                <w:szCs w:val="20"/>
                <w:lang w:val="nl-BE"/>
              </w:rPr>
              <w:t>Ga onmiddellijk naar buiten</w:t>
            </w:r>
          </w:p>
        </w:tc>
      </w:tr>
      <w:tr w:rsidR="00AF275F" w14:paraId="02B4070B" w14:textId="77777777" w:rsidTr="00AF275F">
        <w:tc>
          <w:tcPr>
            <w:tcW w:w="573" w:type="dxa"/>
          </w:tcPr>
          <w:p w14:paraId="5066583B" w14:textId="77777777" w:rsidR="00AF275F" w:rsidRDefault="00AF275F" w:rsidP="00D371D6">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153B0D8" w14:textId="00A3266F" w:rsidR="00AF275F" w:rsidRDefault="00AF275F" w:rsidP="00AF275F">
            <w:pPr>
              <w:rPr>
                <w:lang w:val="nl-BE"/>
              </w:rPr>
            </w:pPr>
            <w:r w:rsidRPr="00F46EC2">
              <w:rPr>
                <w:rFonts w:eastAsiaTheme="minorEastAsia"/>
                <w:szCs w:val="20"/>
                <w:lang w:val="nl-BE"/>
              </w:rPr>
              <w:t xml:space="preserve">Verwittig de hulpdiensten via </w:t>
            </w:r>
            <w:r w:rsidRPr="00F46EC2">
              <w:rPr>
                <w:rFonts w:eastAsiaTheme="minorEastAsia"/>
                <w:b/>
                <w:bCs/>
                <w:szCs w:val="20"/>
                <w:lang w:val="nl-BE"/>
              </w:rPr>
              <w:t>112</w:t>
            </w:r>
          </w:p>
        </w:tc>
      </w:tr>
    </w:tbl>
    <w:p w14:paraId="21B52FBD" w14:textId="77777777" w:rsidR="00AF275F" w:rsidRPr="00F46EC2" w:rsidRDefault="00AF275F" w:rsidP="5408582A">
      <w:pPr>
        <w:rPr>
          <w:rFonts w:eastAsia="PT Sans" w:cs="PT Sans"/>
          <w:szCs w:val="20"/>
          <w:lang w:val="nl-BE"/>
        </w:rPr>
      </w:pPr>
    </w:p>
    <w:p w14:paraId="0B249E12" w14:textId="77777777" w:rsidR="000B7F19" w:rsidRPr="00F46EC2" w:rsidRDefault="000B7F19" w:rsidP="000B7F19">
      <w:pPr>
        <w:rPr>
          <w:lang w:val="nl-BE"/>
        </w:rPr>
      </w:pPr>
    </w:p>
    <w:p w14:paraId="1F82421F" w14:textId="058AA3E6" w:rsidR="00314AC8" w:rsidRPr="00F46EC2" w:rsidRDefault="00314AC8" w:rsidP="000B7F19">
      <w:pPr>
        <w:rPr>
          <w:rFonts w:eastAsia="PT Sans" w:cs="PT Sans"/>
          <w:b/>
          <w:bCs/>
          <w:color w:val="4D1642"/>
          <w:sz w:val="24"/>
          <w:szCs w:val="24"/>
          <w:lang w:val="nl-BE"/>
        </w:rPr>
      </w:pPr>
      <w:r w:rsidRPr="00F46EC2">
        <w:rPr>
          <w:rFonts w:eastAsia="PT Sans" w:cs="PT Sans"/>
          <w:b/>
          <w:bCs/>
          <w:color w:val="4D1642"/>
          <w:sz w:val="24"/>
          <w:szCs w:val="24"/>
          <w:lang w:val="nl-BE"/>
        </w:rPr>
        <w:t>Een ongeval of brand?</w:t>
      </w:r>
    </w:p>
    <w:p w14:paraId="569B3BF4" w14:textId="77777777" w:rsidR="00514E02" w:rsidRPr="00F46EC2" w:rsidRDefault="00514E02" w:rsidP="000B7F19">
      <w:pPr>
        <w:rPr>
          <w:rFonts w:eastAsia="PT Sans" w:cs="PT Sans"/>
          <w:b/>
          <w:bCs/>
          <w:color w:val="4D1642"/>
          <w:sz w:val="4"/>
          <w:szCs w:val="4"/>
          <w:lang w:val="nl-BE"/>
        </w:rPr>
      </w:pPr>
    </w:p>
    <w:p w14:paraId="16D0C486" w14:textId="7D1DD1DB" w:rsidR="000B7F19" w:rsidRPr="00F46EC2" w:rsidRDefault="000B7F19" w:rsidP="000B7F19">
      <w:pPr>
        <w:rPr>
          <w:rFonts w:eastAsia="PT Sans" w:cs="PT Sans"/>
          <w:szCs w:val="20"/>
          <w:lang w:val="nl-BE"/>
        </w:rPr>
      </w:pPr>
      <w:r w:rsidRPr="00F46EC2">
        <w:rPr>
          <w:rFonts w:eastAsia="PT Sans" w:cs="PT Sans"/>
          <w:b/>
          <w:bCs/>
          <w:szCs w:val="20"/>
          <w:lang w:val="nl-BE"/>
        </w:rPr>
        <w:t xml:space="preserve">Neem contact op met XXXXXXXX om je verantwoordelijke op de hoogte te brengen van </w:t>
      </w:r>
      <w:r w:rsidR="00314AC8" w:rsidRPr="00F46EC2">
        <w:rPr>
          <w:rFonts w:eastAsia="PT Sans" w:cs="PT Sans"/>
          <w:b/>
          <w:bCs/>
          <w:szCs w:val="20"/>
          <w:lang w:val="nl-BE"/>
        </w:rPr>
        <w:t xml:space="preserve">het ongeval of </w:t>
      </w:r>
      <w:r w:rsidRPr="00F46EC2">
        <w:rPr>
          <w:rFonts w:eastAsia="PT Sans" w:cs="PT Sans"/>
          <w:b/>
          <w:bCs/>
          <w:szCs w:val="20"/>
          <w:lang w:val="nl-BE"/>
        </w:rPr>
        <w:t>de brand.</w:t>
      </w:r>
      <w:r w:rsidRPr="00F46EC2">
        <w:rPr>
          <w:rFonts w:eastAsia="PT Sans" w:cs="PT Sans"/>
          <w:szCs w:val="20"/>
          <w:lang w:val="nl-BE"/>
        </w:rPr>
        <w:t xml:space="preserve"> Hij/zij zal je informeren over de te nemen maatregelen.</w:t>
      </w:r>
    </w:p>
    <w:p w14:paraId="75556647" w14:textId="77777777" w:rsidR="00514E02" w:rsidRPr="00F46EC2" w:rsidRDefault="00514E02" w:rsidP="000B7F19">
      <w:pPr>
        <w:rPr>
          <w:lang w:val="nl-BE"/>
        </w:rPr>
      </w:pPr>
    </w:p>
    <w:p w14:paraId="3941A224" w14:textId="3E1EEA17" w:rsidR="000B7F19" w:rsidRPr="00F46EC2" w:rsidRDefault="000B7F19" w:rsidP="000B7F19">
      <w:pPr>
        <w:rPr>
          <w:rFonts w:eastAsia="PT Sans" w:cs="PT Sans"/>
          <w:b/>
          <w:bCs/>
          <w:color w:val="4D1642"/>
          <w:sz w:val="24"/>
          <w:szCs w:val="24"/>
          <w:lang w:val="nl-BE"/>
        </w:rPr>
      </w:pPr>
      <w:r w:rsidRPr="00F46EC2">
        <w:rPr>
          <w:rFonts w:eastAsia="PT Sans" w:cs="PT Sans"/>
          <w:b/>
          <w:bCs/>
          <w:color w:val="4D1642"/>
          <w:sz w:val="24"/>
          <w:szCs w:val="24"/>
          <w:lang w:val="nl-BE"/>
        </w:rPr>
        <w:t>Ben je zwanger?</w:t>
      </w:r>
    </w:p>
    <w:p w14:paraId="25F60510" w14:textId="77777777" w:rsidR="000B7F19" w:rsidRPr="00F46EC2" w:rsidRDefault="000B7F19" w:rsidP="000B7F19">
      <w:pPr>
        <w:rPr>
          <w:rFonts w:eastAsia="PT Sans" w:cs="PT Sans"/>
          <w:szCs w:val="20"/>
          <w:lang w:val="nl-BE"/>
        </w:rPr>
      </w:pPr>
      <w:r w:rsidRPr="00F46EC2">
        <w:rPr>
          <w:rFonts w:eastAsia="PT Sans" w:cs="PT Sans"/>
          <w:b/>
          <w:bCs/>
          <w:szCs w:val="20"/>
          <w:lang w:val="nl-BE"/>
        </w:rPr>
        <w:t>Neem contact op met XXXXXXXX om je verantwoordelijke op de hoogte te brengen van je zwangerschap.</w:t>
      </w:r>
      <w:r w:rsidRPr="00F46EC2">
        <w:rPr>
          <w:rFonts w:eastAsia="PT Sans" w:cs="PT Sans"/>
          <w:szCs w:val="20"/>
          <w:lang w:val="nl-BE"/>
        </w:rPr>
        <w:t xml:space="preserve"> Hij/zij zal je informeren over de te nemen maatregelen.</w:t>
      </w:r>
    </w:p>
    <w:p w14:paraId="6A2D0350" w14:textId="77777777" w:rsidR="000B7F19" w:rsidRPr="00F46EC2" w:rsidRDefault="000B7F19" w:rsidP="000B7F19">
      <w:pPr>
        <w:rPr>
          <w:rFonts w:eastAsia="PT Sans" w:cs="PT Sans"/>
          <w:lang w:val="nl-BE"/>
        </w:rPr>
      </w:pPr>
    </w:p>
    <w:p w14:paraId="61C94E28" w14:textId="3E3F478B" w:rsidR="000B7F19" w:rsidRPr="00F46EC2" w:rsidRDefault="000B7F19" w:rsidP="5408582A">
      <w:pPr>
        <w:rPr>
          <w:rFonts w:eastAsia="PT Sans" w:cs="PT Sans"/>
          <w:b/>
          <w:bCs/>
          <w:color w:val="4D1642"/>
          <w:sz w:val="24"/>
          <w:szCs w:val="24"/>
          <w:lang w:val="nl-BE"/>
        </w:rPr>
      </w:pPr>
      <w:r w:rsidRPr="00F46EC2">
        <w:rPr>
          <w:rFonts w:eastAsia="PT Sans" w:cs="PT Sans"/>
          <w:b/>
          <w:bCs/>
          <w:color w:val="4D1642"/>
          <w:sz w:val="24"/>
          <w:szCs w:val="24"/>
          <w:lang w:val="nl-BE"/>
        </w:rPr>
        <w:t>Vragen of problemen?</w:t>
      </w:r>
    </w:p>
    <w:p w14:paraId="43D18C9B" w14:textId="77777777" w:rsidR="00514E02" w:rsidRPr="00F46EC2" w:rsidRDefault="00514E02" w:rsidP="00514E02">
      <w:pPr>
        <w:rPr>
          <w:lang w:val="nl-BE"/>
        </w:rPr>
      </w:pPr>
      <w:r w:rsidRPr="00F46EC2">
        <w:rPr>
          <w:rFonts w:eastAsia="PT Sans" w:cs="PT Sans"/>
          <w:szCs w:val="20"/>
          <w:lang w:val="nl-BE"/>
        </w:rPr>
        <w:t xml:space="preserve">Bij twijfel of bij discussie met je klant kan je steeds contact opnemen met je werkgever via de </w:t>
      </w:r>
      <w:r w:rsidRPr="00F46EC2">
        <w:rPr>
          <w:rFonts w:eastAsia="PT Sans" w:cs="PT Sans"/>
          <w:b/>
          <w:bCs/>
          <w:szCs w:val="20"/>
          <w:lang w:val="nl-BE"/>
        </w:rPr>
        <w:t>hulplijn</w:t>
      </w:r>
      <w:r w:rsidRPr="00F46EC2">
        <w:rPr>
          <w:rFonts w:eastAsia="PT Sans" w:cs="PT Sans"/>
          <w:szCs w:val="20"/>
          <w:lang w:val="nl-BE"/>
        </w:rPr>
        <w:t>.</w:t>
      </w:r>
    </w:p>
    <w:p w14:paraId="5F07BF4C" w14:textId="3CE6DA4C" w:rsidR="00BC007A" w:rsidRPr="00F46EC2" w:rsidRDefault="00BC007A">
      <w:pPr>
        <w:widowControl/>
        <w:spacing w:after="160" w:line="259" w:lineRule="auto"/>
        <w:rPr>
          <w:lang w:val="nl-BE"/>
        </w:rPr>
      </w:pPr>
      <w:r w:rsidRPr="00F46EC2">
        <w:rPr>
          <w:lang w:val="nl-BE"/>
        </w:rPr>
        <w:br w:type="page"/>
      </w:r>
    </w:p>
    <w:p w14:paraId="4A81A392" w14:textId="7A91B3E4" w:rsidR="001E1E39" w:rsidRPr="00350602" w:rsidRDefault="0035660F" w:rsidP="00350602">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rPr>
      </w:pPr>
      <w:bookmarkStart w:id="30" w:name="_Toc147008697"/>
      <w:r>
        <w:rPr>
          <w:noProof/>
        </w:rPr>
        <w:lastRenderedPageBreak/>
        <w:drawing>
          <wp:inline distT="0" distB="0" distL="0" distR="0" wp14:anchorId="61971CCB" wp14:editId="7396610C">
            <wp:extent cx="360000" cy="36000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350602">
        <w:rPr>
          <w:rFonts w:ascii="Morebi Rounded Med" w:hAnsi="Morebi Rounded Med" w:cs="Arial"/>
          <w:b/>
          <w:bCs/>
          <w:noProof/>
          <w:color w:val="44B8BE" w:themeColor="accent1"/>
          <w:sz w:val="40"/>
          <w:szCs w:val="40"/>
        </w:rPr>
        <w:t xml:space="preserve"> </w:t>
      </w:r>
      <w:r w:rsidR="00CF4D79" w:rsidRPr="00350602">
        <w:rPr>
          <w:rFonts w:ascii="Morebi Rounded Med" w:hAnsi="Morebi Rounded Med" w:cs="Arial"/>
          <w:b/>
          <w:bCs/>
          <w:noProof/>
          <w:color w:val="44B8BE" w:themeColor="accent1"/>
          <w:sz w:val="40"/>
          <w:szCs w:val="40"/>
        </w:rPr>
        <w:t>V</w:t>
      </w:r>
      <w:r w:rsidR="00350602">
        <w:rPr>
          <w:rFonts w:ascii="Morebi Rounded Med" w:hAnsi="Morebi Rounded Med" w:cs="Arial"/>
          <w:b/>
          <w:bCs/>
          <w:noProof/>
          <w:color w:val="44B8BE" w:themeColor="accent1"/>
          <w:sz w:val="40"/>
          <w:szCs w:val="40"/>
        </w:rPr>
        <w:t>eilig onderweg</w:t>
      </w:r>
      <w:bookmarkEnd w:id="30"/>
    </w:p>
    <w:p w14:paraId="54F198D1" w14:textId="28E05D52" w:rsidR="001E1E39" w:rsidRPr="00F46EC2" w:rsidRDefault="001E1E39" w:rsidP="001E1E39">
      <w:pPr>
        <w:rPr>
          <w:lang w:val="nl-BE"/>
        </w:rPr>
      </w:pPr>
      <w:r w:rsidRPr="00F46EC2">
        <w:rPr>
          <w:lang w:val="nl-BE"/>
        </w:rPr>
        <w:t>A</w:t>
      </w:r>
      <w:r w:rsidR="007F526A" w:rsidRPr="00F46EC2">
        <w:rPr>
          <w:lang w:val="nl-BE"/>
        </w:rPr>
        <w:t xml:space="preserve">ls huishoudhulp </w:t>
      </w:r>
      <w:r w:rsidR="00907D3C" w:rsidRPr="00F46EC2">
        <w:rPr>
          <w:lang w:val="nl-BE"/>
        </w:rPr>
        <w:t xml:space="preserve">maak je </w:t>
      </w:r>
      <w:r w:rsidR="00C508E2" w:rsidRPr="00F46EC2">
        <w:rPr>
          <w:lang w:val="nl-BE"/>
        </w:rPr>
        <w:t>heel wat</w:t>
      </w:r>
      <w:r w:rsidR="00907D3C" w:rsidRPr="00F46EC2">
        <w:rPr>
          <w:lang w:val="nl-BE"/>
        </w:rPr>
        <w:t xml:space="preserve"> verplaatsingen aangezien je bij de klant thuis</w:t>
      </w:r>
      <w:r w:rsidR="00C02616" w:rsidRPr="00F46EC2">
        <w:rPr>
          <w:lang w:val="nl-BE"/>
        </w:rPr>
        <w:t xml:space="preserve"> werkt</w:t>
      </w:r>
      <w:r w:rsidR="00907D3C" w:rsidRPr="00F46EC2">
        <w:rPr>
          <w:lang w:val="nl-BE"/>
        </w:rPr>
        <w:t xml:space="preserve">. </w:t>
      </w:r>
      <w:r w:rsidR="000F2577" w:rsidRPr="00F46EC2">
        <w:rPr>
          <w:lang w:val="nl-BE"/>
        </w:rPr>
        <w:t xml:space="preserve">Indien je je verplaatst met een </w:t>
      </w:r>
      <w:r w:rsidR="00C5386F" w:rsidRPr="00F46EC2">
        <w:rPr>
          <w:lang w:val="nl-BE"/>
        </w:rPr>
        <w:t xml:space="preserve">(brom)fiets of step, ben </w:t>
      </w:r>
      <w:r w:rsidR="0025401E" w:rsidRPr="00F46EC2">
        <w:rPr>
          <w:lang w:val="nl-BE"/>
        </w:rPr>
        <w:t xml:space="preserve">je </w:t>
      </w:r>
      <w:r w:rsidR="00C5386F" w:rsidRPr="00F46EC2">
        <w:rPr>
          <w:lang w:val="nl-BE"/>
        </w:rPr>
        <w:t>een zwakke weggebruiker</w:t>
      </w:r>
      <w:r w:rsidR="005B31D5" w:rsidRPr="00F46EC2">
        <w:rPr>
          <w:lang w:val="nl-BE"/>
        </w:rPr>
        <w:t xml:space="preserve"> en is extra aandacht in het verkeer nodig. </w:t>
      </w:r>
      <w:r w:rsidR="00C508E2" w:rsidRPr="00F46EC2">
        <w:rPr>
          <w:lang w:val="nl-BE"/>
        </w:rPr>
        <w:t>Om veilig op je bestemming te geraken</w:t>
      </w:r>
      <w:r w:rsidR="00D9665D" w:rsidRPr="00F46EC2">
        <w:rPr>
          <w:lang w:val="nl-BE"/>
        </w:rPr>
        <w:t>, geven we enkele richtlijnen</w:t>
      </w:r>
      <w:r w:rsidR="00A3798D" w:rsidRPr="00F46EC2">
        <w:rPr>
          <w:lang w:val="nl-BE"/>
        </w:rPr>
        <w:t xml:space="preserve"> mee.</w:t>
      </w:r>
    </w:p>
    <w:p w14:paraId="380E6DDF" w14:textId="77777777" w:rsidR="008A50F3" w:rsidRPr="00F46EC2" w:rsidRDefault="008A50F3" w:rsidP="001E1E39">
      <w:pPr>
        <w:rPr>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rsidRPr="00BA66D9" w14:paraId="2775C4B9" w14:textId="77777777">
        <w:tc>
          <w:tcPr>
            <w:tcW w:w="573" w:type="dxa"/>
            <w:vAlign w:val="center"/>
          </w:tcPr>
          <w:p w14:paraId="570F7443" w14:textId="77777777" w:rsidR="00AF275F" w:rsidRPr="00621728" w:rsidRDefault="00AF275F"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6EC0483" w14:textId="4F95E4AA" w:rsidR="00AF275F" w:rsidRPr="00F46EC2" w:rsidRDefault="00AF275F" w:rsidP="00D371D6">
            <w:pPr>
              <w:rPr>
                <w:lang w:val="nl-BE"/>
              </w:rPr>
            </w:pPr>
            <w:r w:rsidRPr="00F46EC2">
              <w:rPr>
                <w:lang w:val="nl-BE"/>
              </w:rPr>
              <w:t>Gebruik een vervoersmiddel in goede staat</w:t>
            </w:r>
          </w:p>
        </w:tc>
      </w:tr>
      <w:tr w:rsidR="00AF275F" w14:paraId="6648453F" w14:textId="77777777">
        <w:tc>
          <w:tcPr>
            <w:tcW w:w="573" w:type="dxa"/>
            <w:vAlign w:val="center"/>
          </w:tcPr>
          <w:p w14:paraId="6C08AA59" w14:textId="77777777" w:rsidR="00AF275F" w:rsidRPr="00621728" w:rsidRDefault="00AF275F"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37BFA91" w14:textId="53ADAF3E" w:rsidR="00AF275F" w:rsidRPr="00F46EC2" w:rsidRDefault="00AF275F" w:rsidP="00D371D6">
            <w:pPr>
              <w:rPr>
                <w:lang w:val="nl-BE"/>
              </w:rPr>
            </w:pPr>
            <w:r w:rsidRPr="00F46EC2">
              <w:rPr>
                <w:lang w:val="nl-BE"/>
              </w:rPr>
              <w:t>Volg steeds de verkeersregels</w:t>
            </w:r>
          </w:p>
        </w:tc>
      </w:tr>
      <w:tr w:rsidR="00AF275F" w:rsidRPr="00BA66D9" w14:paraId="5C1F4239" w14:textId="77777777">
        <w:tc>
          <w:tcPr>
            <w:tcW w:w="573" w:type="dxa"/>
            <w:vAlign w:val="center"/>
          </w:tcPr>
          <w:p w14:paraId="7D95610B" w14:textId="7F9776D4" w:rsidR="00AF275F" w:rsidRDefault="00AF275F" w:rsidP="00D371D6">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66B8D70F" w14:textId="25B9082E" w:rsidR="00AF275F" w:rsidRDefault="00AF275F" w:rsidP="00D371D6">
            <w:pPr>
              <w:rPr>
                <w:lang w:val="nl-BE"/>
              </w:rPr>
            </w:pPr>
            <w:r w:rsidRPr="00F46EC2">
              <w:rPr>
                <w:lang w:val="nl-BE"/>
              </w:rPr>
              <w:t>Draag aangepaste en goed zichtbare kledij (bv. fietshelm, geschikte schoenen, fluohesje)</w:t>
            </w:r>
          </w:p>
        </w:tc>
      </w:tr>
      <w:tr w:rsidR="00AF275F" w:rsidRPr="00BA66D9" w14:paraId="7A1356C2" w14:textId="77777777">
        <w:tc>
          <w:tcPr>
            <w:tcW w:w="573" w:type="dxa"/>
            <w:vAlign w:val="center"/>
          </w:tcPr>
          <w:p w14:paraId="363C7480" w14:textId="28D73625" w:rsidR="00AF275F" w:rsidRPr="00621728" w:rsidRDefault="00AF275F"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484E2CA3" w14:textId="21337BB8" w:rsidR="00AF275F" w:rsidRPr="00F46EC2" w:rsidRDefault="00AF275F" w:rsidP="00D371D6">
            <w:pPr>
              <w:rPr>
                <w:lang w:val="nl-BE"/>
              </w:rPr>
            </w:pPr>
            <w:r w:rsidRPr="00F46EC2">
              <w:rPr>
                <w:lang w:val="nl-BE"/>
              </w:rPr>
              <w:t>Stippel een geschikte route uit</w:t>
            </w:r>
          </w:p>
        </w:tc>
      </w:tr>
      <w:tr w:rsidR="00AF275F" w14:paraId="14E3C013" w14:textId="77777777">
        <w:tc>
          <w:tcPr>
            <w:tcW w:w="573" w:type="dxa"/>
            <w:vAlign w:val="center"/>
          </w:tcPr>
          <w:p w14:paraId="52F43FBF" w14:textId="77777777" w:rsidR="00AF275F" w:rsidRPr="00621728" w:rsidRDefault="00AF275F"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F3E522F" w14:textId="2FF5A773" w:rsidR="00AF275F" w:rsidRPr="00AF275F" w:rsidRDefault="00AF275F" w:rsidP="00D371D6">
            <w:pPr>
              <w:rPr>
                <w:lang w:val="nl-BE"/>
              </w:rPr>
            </w:pPr>
            <w:r w:rsidRPr="00F46EC2">
              <w:rPr>
                <w:lang w:val="nl-BE"/>
              </w:rPr>
              <w:t>Vermijd haasten</w:t>
            </w:r>
          </w:p>
        </w:tc>
      </w:tr>
      <w:tr w:rsidR="00AF275F" w14:paraId="3568349B" w14:textId="77777777">
        <w:tc>
          <w:tcPr>
            <w:tcW w:w="573" w:type="dxa"/>
            <w:vAlign w:val="center"/>
          </w:tcPr>
          <w:p w14:paraId="004C5B11" w14:textId="77777777" w:rsidR="00AF275F" w:rsidRPr="00621728" w:rsidRDefault="00AF275F"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0C4E5D91" w14:textId="424BD3AA" w:rsidR="00AF275F" w:rsidRPr="00F46EC2" w:rsidRDefault="00AF275F" w:rsidP="00D371D6">
            <w:pPr>
              <w:rPr>
                <w:rFonts w:eastAsia="PT Sans" w:cs="PT Sans"/>
                <w:lang w:val="nl-BE"/>
              </w:rPr>
            </w:pPr>
            <w:r w:rsidRPr="00F46EC2">
              <w:rPr>
                <w:lang w:val="nl-BE"/>
              </w:rPr>
              <w:t>Vermijd afleiding (bv. smartphone)</w:t>
            </w:r>
          </w:p>
        </w:tc>
      </w:tr>
    </w:tbl>
    <w:p w14:paraId="3D27A93A" w14:textId="5179C727" w:rsidR="008D15EC" w:rsidRDefault="008D15EC" w:rsidP="5408582A">
      <w:pPr>
        <w:rPr>
          <w:lang w:val="nl-BE"/>
        </w:rPr>
      </w:pPr>
    </w:p>
    <w:p w14:paraId="288D7D5F" w14:textId="77777777" w:rsidR="00AF275F" w:rsidRPr="00F46EC2" w:rsidRDefault="00AF275F" w:rsidP="5408582A">
      <w:pPr>
        <w:rPr>
          <w:lang w:val="nl-BE"/>
        </w:rPr>
      </w:pPr>
    </w:p>
    <w:p w14:paraId="47D9F66A" w14:textId="022A57C4" w:rsidR="008D15EC" w:rsidRPr="00F46EC2" w:rsidRDefault="008D15EC" w:rsidP="5408582A">
      <w:pPr>
        <w:rPr>
          <w:lang w:val="nl-BE"/>
        </w:rPr>
      </w:pPr>
      <w:r w:rsidRPr="2B7D21D9">
        <w:rPr>
          <w:lang w:val="nl-BE"/>
        </w:rPr>
        <w:t xml:space="preserve">Voor extra tips en uitleg om veiliger en met meer vertrouwen te fietsen verwijzen we naar de </w:t>
      </w:r>
      <w:hyperlink r:id="rId49">
        <w:r w:rsidRPr="2B7D21D9">
          <w:rPr>
            <w:rStyle w:val="Hyperlink"/>
            <w:lang w:val="nl-BE"/>
          </w:rPr>
          <w:t>praktische gids</w:t>
        </w:r>
      </w:hyperlink>
      <w:r w:rsidRPr="2B7D21D9">
        <w:rPr>
          <w:lang w:val="nl-BE"/>
        </w:rPr>
        <w:t xml:space="preserve"> van de Vlaamse overheid</w:t>
      </w:r>
      <w:r w:rsidR="002F17EA">
        <w:rPr>
          <w:lang w:val="nl-BE"/>
        </w:rPr>
        <w:t xml:space="preserve"> (</w:t>
      </w:r>
      <w:hyperlink r:id="rId50" w:history="1">
        <w:r w:rsidR="00644C80" w:rsidRPr="00530F4C">
          <w:rPr>
            <w:rStyle w:val="Hyperlink"/>
            <w:lang w:val="nl-BE"/>
          </w:rPr>
          <w:t>https://www.vlaanderen.be/publicaties/veilig-fietst-het-langst-praktische-gids</w:t>
        </w:r>
      </w:hyperlink>
      <w:r w:rsidR="002F17EA">
        <w:rPr>
          <w:lang w:val="nl-BE"/>
        </w:rPr>
        <w:t>)</w:t>
      </w:r>
      <w:r w:rsidRPr="2B7D21D9">
        <w:rPr>
          <w:lang w:val="nl-BE"/>
        </w:rPr>
        <w:t xml:space="preserve">. </w:t>
      </w:r>
    </w:p>
    <w:p w14:paraId="1BC23B0C" w14:textId="77777777" w:rsidR="002C35DB" w:rsidRPr="00F46EC2" w:rsidRDefault="002C35DB" w:rsidP="00B437CD">
      <w:pPr>
        <w:rPr>
          <w:lang w:val="nl-BE"/>
        </w:rPr>
      </w:pPr>
    </w:p>
    <w:p w14:paraId="26CCFD2D" w14:textId="03A2BC18" w:rsidR="2EEBCB13" w:rsidRPr="00F46EC2" w:rsidRDefault="2EEBCB13" w:rsidP="5408582A">
      <w:pPr>
        <w:rPr>
          <w:rFonts w:eastAsiaTheme="minorEastAsia"/>
          <w:b/>
          <w:bCs/>
          <w:color w:val="4D1642"/>
          <w:sz w:val="24"/>
          <w:szCs w:val="24"/>
          <w:lang w:val="nl-BE"/>
        </w:rPr>
      </w:pPr>
      <w:r w:rsidRPr="00F46EC2">
        <w:rPr>
          <w:rFonts w:eastAsiaTheme="minorEastAsia"/>
          <w:b/>
          <w:bCs/>
          <w:color w:val="4D1642"/>
          <w:sz w:val="24"/>
          <w:szCs w:val="24"/>
          <w:lang w:val="nl-BE"/>
        </w:rPr>
        <w:t xml:space="preserve">Bij ongeval op </w:t>
      </w:r>
      <w:r w:rsidR="00F9782F" w:rsidRPr="00F46EC2">
        <w:rPr>
          <w:rFonts w:eastAsiaTheme="minorEastAsia"/>
          <w:b/>
          <w:bCs/>
          <w:color w:val="4D1642"/>
          <w:sz w:val="24"/>
          <w:szCs w:val="24"/>
          <w:lang w:val="nl-BE"/>
        </w:rPr>
        <w:t>de</w:t>
      </w:r>
      <w:r w:rsidRPr="00F46EC2">
        <w:rPr>
          <w:rFonts w:eastAsiaTheme="minorEastAsia"/>
          <w:b/>
          <w:bCs/>
          <w:color w:val="4D1642"/>
          <w:sz w:val="24"/>
          <w:szCs w:val="24"/>
          <w:lang w:val="nl-BE"/>
        </w:rPr>
        <w:t xml:space="preserve"> weg</w:t>
      </w:r>
    </w:p>
    <w:p w14:paraId="1A69422B" w14:textId="7BCB942E" w:rsidR="5408582A" w:rsidRPr="00F46EC2" w:rsidRDefault="5408582A" w:rsidP="5408582A">
      <w:pPr>
        <w:rPr>
          <w:sz w:val="4"/>
          <w:szCs w:val="4"/>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AF275F" w:rsidRPr="00BA66D9" w14:paraId="4ECD2A5B" w14:textId="77777777" w:rsidTr="00AF275F">
        <w:tc>
          <w:tcPr>
            <w:tcW w:w="573" w:type="dxa"/>
            <w:vAlign w:val="center"/>
          </w:tcPr>
          <w:p w14:paraId="3D9F743B" w14:textId="77777777" w:rsidR="00AF275F" w:rsidRPr="00621728" w:rsidRDefault="00AF275F" w:rsidP="00AF275F">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293AC610" w14:textId="4DA9BC90" w:rsidR="00AF275F" w:rsidRPr="00F46EC2" w:rsidRDefault="00AF275F" w:rsidP="00AF275F">
            <w:pPr>
              <w:rPr>
                <w:lang w:val="nl-BE"/>
              </w:rPr>
            </w:pPr>
            <w:r w:rsidRPr="00F46EC2">
              <w:rPr>
                <w:lang w:val="nl-BE"/>
              </w:rPr>
              <w:t>Breng jezelf of een persoon die betrokken is bij het ongeval in veiligheid</w:t>
            </w:r>
          </w:p>
        </w:tc>
      </w:tr>
      <w:tr w:rsidR="00AF275F" w:rsidRPr="00BA66D9" w14:paraId="0F60CEF2" w14:textId="77777777" w:rsidTr="00AF275F">
        <w:tc>
          <w:tcPr>
            <w:tcW w:w="573" w:type="dxa"/>
            <w:vAlign w:val="center"/>
          </w:tcPr>
          <w:p w14:paraId="2FDEB708" w14:textId="77777777" w:rsidR="00AF275F" w:rsidRDefault="00AF275F" w:rsidP="00AF275F">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E207CCF" w14:textId="185AC530" w:rsidR="00AF275F" w:rsidRDefault="00AF275F" w:rsidP="00AF275F">
            <w:pPr>
              <w:rPr>
                <w:lang w:val="nl-BE"/>
              </w:rPr>
            </w:pPr>
            <w:r w:rsidRPr="00F46EC2">
              <w:rPr>
                <w:lang w:val="nl-BE"/>
              </w:rPr>
              <w:t>Verwittig de hulpdiensten via het nummer 112 als er gewonden zijn</w:t>
            </w:r>
          </w:p>
        </w:tc>
      </w:tr>
    </w:tbl>
    <w:p w14:paraId="695DDEAA" w14:textId="77777777" w:rsidR="00AF275F" w:rsidRPr="00F46EC2" w:rsidRDefault="00AF275F" w:rsidP="003A10D3">
      <w:pPr>
        <w:rPr>
          <w:lang w:val="nl-BE"/>
        </w:rPr>
      </w:pPr>
    </w:p>
    <w:p w14:paraId="1F3BA336" w14:textId="77777777" w:rsidR="009B1C29" w:rsidRPr="00F46EC2" w:rsidRDefault="009B1C29" w:rsidP="003A10D3">
      <w:pPr>
        <w:rPr>
          <w:lang w:val="nl-BE"/>
        </w:rPr>
      </w:pPr>
    </w:p>
    <w:p w14:paraId="1C8E25AB" w14:textId="77777777" w:rsidR="00BC007A" w:rsidRPr="00F46EC2" w:rsidRDefault="00BC007A" w:rsidP="00BC007A">
      <w:pPr>
        <w:rPr>
          <w:rFonts w:eastAsia="PT Sans" w:cs="PT Sans"/>
          <w:szCs w:val="20"/>
          <w:lang w:val="nl-BE"/>
        </w:rPr>
      </w:pPr>
      <w:r w:rsidRPr="00F46EC2">
        <w:rPr>
          <w:rFonts w:eastAsia="PT Sans" w:cs="PT Sans"/>
          <w:b/>
          <w:bCs/>
          <w:szCs w:val="20"/>
          <w:lang w:val="nl-BE"/>
        </w:rPr>
        <w:t>Neem contact op met XXXXXXXX om je verantwoordelijke op de hoogte te brengen van het ongeval.</w:t>
      </w:r>
      <w:r w:rsidRPr="00F46EC2">
        <w:rPr>
          <w:rFonts w:eastAsia="PT Sans" w:cs="PT Sans"/>
          <w:szCs w:val="20"/>
          <w:lang w:val="nl-BE"/>
        </w:rPr>
        <w:t xml:space="preserve"> Hij/zij zal je informeren over de te nemen maatregelen.</w:t>
      </w:r>
    </w:p>
    <w:p w14:paraId="70C6D5F3" w14:textId="4DF11D84" w:rsidR="009B1C29" w:rsidRPr="00F46EC2" w:rsidRDefault="009B1C29">
      <w:pPr>
        <w:widowControl/>
        <w:spacing w:after="160" w:line="259" w:lineRule="auto"/>
        <w:rPr>
          <w:lang w:val="nl-BE"/>
        </w:rPr>
      </w:pPr>
      <w:r w:rsidRPr="00F46EC2">
        <w:rPr>
          <w:lang w:val="nl-BE"/>
        </w:rPr>
        <w:br w:type="page"/>
      </w:r>
    </w:p>
    <w:p w14:paraId="0E62BE91" w14:textId="7328BA2E" w:rsidR="00572D38" w:rsidRPr="00350602" w:rsidRDefault="00652A66" w:rsidP="00350602">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rPr>
      </w:pPr>
      <w:bookmarkStart w:id="31" w:name="_Toc147008698"/>
      <w:r>
        <w:rPr>
          <w:noProof/>
          <w:lang w:val="nl-BE"/>
        </w:rPr>
        <w:lastRenderedPageBreak/>
        <w:drawing>
          <wp:inline distT="0" distB="0" distL="0" distR="0" wp14:anchorId="378B06EF" wp14:editId="06A94E8B">
            <wp:extent cx="360000" cy="360000"/>
            <wp:effectExtent l="0" t="0" r="2540" b="2540"/>
            <wp:docPr id="193" name="Picture 193" descr="A blue cross with a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blue cross with a dollar symbol&#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9422D1">
        <w:rPr>
          <w:rFonts w:ascii="Morebi Rounded Med" w:hAnsi="Morebi Rounded Med" w:cs="Arial"/>
          <w:b/>
          <w:bCs/>
          <w:noProof/>
          <w:color w:val="44B8BE" w:themeColor="accent1"/>
          <w:sz w:val="40"/>
          <w:szCs w:val="40"/>
        </w:rPr>
        <w:t xml:space="preserve"> </w:t>
      </w:r>
      <w:r w:rsidRPr="00350602">
        <w:rPr>
          <w:rFonts w:ascii="Morebi Rounded Med" w:hAnsi="Morebi Rounded Med" w:cs="Arial"/>
          <w:b/>
          <w:bCs/>
          <w:noProof/>
          <w:color w:val="44B8BE" w:themeColor="accent1"/>
          <w:sz w:val="40"/>
          <w:szCs w:val="40"/>
        </w:rPr>
        <w:t xml:space="preserve"> </w:t>
      </w:r>
      <w:r w:rsidR="5694A032" w:rsidRPr="00350602">
        <w:rPr>
          <w:rFonts w:ascii="Morebi Rounded Med" w:hAnsi="Morebi Rounded Med" w:cs="Arial"/>
          <w:b/>
          <w:bCs/>
          <w:noProof/>
          <w:color w:val="44B8BE" w:themeColor="accent1"/>
          <w:sz w:val="40"/>
          <w:szCs w:val="40"/>
        </w:rPr>
        <w:t>EHBO</w:t>
      </w:r>
      <w:bookmarkEnd w:id="0"/>
      <w:bookmarkEnd w:id="31"/>
    </w:p>
    <w:p w14:paraId="7918BB4D" w14:textId="1C9D0C09" w:rsidR="00FB0BD8" w:rsidRPr="00F46EC2" w:rsidRDefault="00FB0BD8" w:rsidP="00FB0BD8">
      <w:pPr>
        <w:rPr>
          <w:lang w:val="nl-BE"/>
        </w:rPr>
      </w:pPr>
      <w:r w:rsidRPr="00F46EC2">
        <w:rPr>
          <w:lang w:val="nl-BE"/>
        </w:rPr>
        <w:t xml:space="preserve">Indien je tijdens je werk een verwonding oploopt, zoals een snijwonde of brandwonde, is het belangrijk dat </w:t>
      </w:r>
      <w:r w:rsidR="00DD3FCF" w:rsidRPr="00F46EC2">
        <w:rPr>
          <w:lang w:val="nl-BE"/>
        </w:rPr>
        <w:t xml:space="preserve">je de zelf </w:t>
      </w:r>
      <w:r w:rsidR="004C2E7E" w:rsidRPr="00F46EC2">
        <w:rPr>
          <w:lang w:val="nl-BE"/>
        </w:rPr>
        <w:t xml:space="preserve">de gepaste, </w:t>
      </w:r>
      <w:r w:rsidR="00DD3FCF" w:rsidRPr="00F46EC2">
        <w:rPr>
          <w:lang w:val="nl-BE"/>
        </w:rPr>
        <w:t xml:space="preserve">eerste zorgen kan toedienen en, wanneer nodig, hulp kan inroepen. </w:t>
      </w:r>
    </w:p>
    <w:p w14:paraId="3A20453B" w14:textId="77777777" w:rsidR="00D75326" w:rsidRPr="00F46EC2" w:rsidRDefault="00D75326" w:rsidP="00FB0BD8">
      <w:pPr>
        <w:rPr>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E66181" w:rsidRPr="00BA66D9" w14:paraId="4468D549" w14:textId="77777777">
        <w:tc>
          <w:tcPr>
            <w:tcW w:w="573" w:type="dxa"/>
            <w:vAlign w:val="center"/>
          </w:tcPr>
          <w:p w14:paraId="3CAA8E99" w14:textId="77777777" w:rsidR="00E66181" w:rsidRPr="00621728" w:rsidRDefault="00E66181"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762D56D3" w14:textId="0AA030C2" w:rsidR="00E66181" w:rsidRPr="00F46EC2" w:rsidRDefault="00E66181" w:rsidP="00D371D6">
            <w:pPr>
              <w:rPr>
                <w:lang w:val="nl-BE"/>
              </w:rPr>
            </w:pPr>
            <w:r w:rsidRPr="00F46EC2">
              <w:rPr>
                <w:lang w:val="nl-BE"/>
              </w:rPr>
              <w:t xml:space="preserve">Zorg dat je de EHBO-kit van het dienstenchequebedrijf steeds bij je hebt (indien ter beschikking gesteld) </w:t>
            </w:r>
          </w:p>
        </w:tc>
      </w:tr>
      <w:tr w:rsidR="00E66181" w:rsidRPr="00BA66D9" w14:paraId="74B6D32D" w14:textId="77777777">
        <w:tc>
          <w:tcPr>
            <w:tcW w:w="573" w:type="dxa"/>
            <w:vAlign w:val="center"/>
          </w:tcPr>
          <w:p w14:paraId="04CB3C72" w14:textId="77777777" w:rsidR="00E66181" w:rsidRPr="00621728" w:rsidRDefault="00E66181"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03DA9C9D" w14:textId="6A5F548E" w:rsidR="00E66181" w:rsidRPr="00F46EC2" w:rsidRDefault="00E66181" w:rsidP="00D371D6">
            <w:pPr>
              <w:rPr>
                <w:lang w:val="nl-BE"/>
              </w:rPr>
            </w:pPr>
            <w:r w:rsidRPr="00F46EC2">
              <w:rPr>
                <w:lang w:val="nl-BE"/>
              </w:rPr>
              <w:t>Vraag aan de klant waar het je EHBO-materiaal kan terugvinden</w:t>
            </w:r>
          </w:p>
        </w:tc>
      </w:tr>
      <w:tr w:rsidR="00E66181" w:rsidRPr="00BA66D9" w14:paraId="50E63FD8" w14:textId="77777777">
        <w:tc>
          <w:tcPr>
            <w:tcW w:w="573" w:type="dxa"/>
            <w:vAlign w:val="center"/>
          </w:tcPr>
          <w:p w14:paraId="24D062A1" w14:textId="77777777" w:rsidR="00E66181" w:rsidRDefault="00E66181" w:rsidP="00D371D6">
            <w:pPr>
              <w:rPr>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696488F0" w14:textId="74C73CFD" w:rsidR="00E66181" w:rsidRDefault="00E66181" w:rsidP="00D371D6">
            <w:pPr>
              <w:rPr>
                <w:lang w:val="nl-BE"/>
              </w:rPr>
            </w:pPr>
            <w:r w:rsidRPr="00F46EC2">
              <w:rPr>
                <w:lang w:val="nl-BE"/>
              </w:rPr>
              <w:t>Vraag aan de klant waar je toegang hebt tot stromend drinkbaar water</w:t>
            </w:r>
          </w:p>
        </w:tc>
      </w:tr>
    </w:tbl>
    <w:p w14:paraId="31B21C06" w14:textId="77777777" w:rsidR="001B18F0" w:rsidRPr="00F46EC2" w:rsidRDefault="001B18F0" w:rsidP="00FB0BD8">
      <w:pPr>
        <w:rPr>
          <w:lang w:val="nl-BE"/>
        </w:rPr>
      </w:pPr>
    </w:p>
    <w:p w14:paraId="5271B26C" w14:textId="60D2CBF6" w:rsidR="00102227" w:rsidRPr="00F46EC2" w:rsidRDefault="00AD28AB" w:rsidP="006752D5">
      <w:pPr>
        <w:pStyle w:val="Heading2"/>
      </w:pPr>
      <w:bookmarkStart w:id="32" w:name="_Toc147008699"/>
      <w:r w:rsidRPr="00F46EC2">
        <w:t>Brandwonde</w:t>
      </w:r>
      <w:bookmarkEnd w:id="32"/>
      <w:r w:rsidRPr="00F46EC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6C61AE4E" w14:textId="77777777" w:rsidTr="00184352">
        <w:tc>
          <w:tcPr>
            <w:tcW w:w="4531" w:type="dxa"/>
          </w:tcPr>
          <w:p w14:paraId="6ED6C940" w14:textId="0CD1A02B" w:rsidR="00102227" w:rsidRPr="00F46EC2" w:rsidRDefault="00AD28AB">
            <w:pPr>
              <w:rPr>
                <w:lang w:val="nl-BE"/>
              </w:rPr>
            </w:pPr>
            <w:r w:rsidRPr="00F46EC2">
              <w:rPr>
                <w:lang w:val="nl-BE"/>
              </w:rPr>
              <w:t xml:space="preserve">Eerste graad – Wat </w:t>
            </w:r>
            <w:r w:rsidR="00F95039" w:rsidRPr="00F46EC2">
              <w:rPr>
                <w:lang w:val="nl-BE"/>
              </w:rPr>
              <w:t>te doen</w:t>
            </w:r>
            <w:r w:rsidRPr="00F46EC2">
              <w:rPr>
                <w:lang w:val="nl-BE"/>
              </w:rPr>
              <w:t xml:space="preserve">? </w:t>
            </w:r>
          </w:p>
          <w:p w14:paraId="40F38B4B" w14:textId="327BE6FD" w:rsidR="00102227" w:rsidRPr="00F46EC2" w:rsidRDefault="00F95039" w:rsidP="00436D16">
            <w:pPr>
              <w:pStyle w:val="ListParagraph"/>
              <w:widowControl/>
              <w:numPr>
                <w:ilvl w:val="0"/>
                <w:numId w:val="12"/>
              </w:numPr>
              <w:contextualSpacing/>
              <w:rPr>
                <w:lang w:val="nl-BE"/>
              </w:rPr>
            </w:pPr>
            <w:r w:rsidRPr="00F46EC2">
              <w:rPr>
                <w:lang w:val="nl-BE"/>
              </w:rPr>
              <w:t xml:space="preserve">20 minuten </w:t>
            </w:r>
            <w:r w:rsidR="007B521C" w:rsidRPr="00F46EC2">
              <w:rPr>
                <w:lang w:val="nl-BE"/>
              </w:rPr>
              <w:t xml:space="preserve">(niet langer) </w:t>
            </w:r>
            <w:r w:rsidRPr="00F46EC2">
              <w:rPr>
                <w:lang w:val="nl-BE"/>
              </w:rPr>
              <w:t xml:space="preserve">onder stromend water </w:t>
            </w:r>
            <w:r w:rsidR="007B521C" w:rsidRPr="00F46EC2">
              <w:rPr>
                <w:lang w:val="nl-BE"/>
              </w:rPr>
              <w:t xml:space="preserve">(tussen 20 en 30°C) </w:t>
            </w:r>
            <w:r w:rsidR="0079401A" w:rsidRPr="00F46EC2">
              <w:rPr>
                <w:lang w:val="nl-BE"/>
              </w:rPr>
              <w:t xml:space="preserve">op </w:t>
            </w:r>
            <w:r w:rsidR="005B24DB" w:rsidRPr="00F46EC2">
              <w:rPr>
                <w:lang w:val="nl-BE"/>
              </w:rPr>
              <w:t>20 cm</w:t>
            </w:r>
            <w:r w:rsidR="00102227" w:rsidRPr="00F46EC2">
              <w:rPr>
                <w:lang w:val="nl-BE"/>
              </w:rPr>
              <w:t xml:space="preserve"> </w:t>
            </w:r>
            <w:r w:rsidR="0069651A" w:rsidRPr="00F46EC2">
              <w:rPr>
                <w:lang w:val="nl-BE"/>
              </w:rPr>
              <w:t xml:space="preserve">afstand </w:t>
            </w:r>
            <w:r w:rsidR="00102227" w:rsidRPr="00F46EC2">
              <w:rPr>
                <w:lang w:val="nl-BE"/>
              </w:rPr>
              <w:t>(</w:t>
            </w:r>
            <w:r w:rsidR="005B24DB" w:rsidRPr="00F46EC2">
              <w:rPr>
                <w:lang w:val="nl-BE"/>
              </w:rPr>
              <w:t>kleine</w:t>
            </w:r>
            <w:r w:rsidR="00102227" w:rsidRPr="00F46EC2">
              <w:rPr>
                <w:lang w:val="nl-BE"/>
              </w:rPr>
              <w:t xml:space="preserve"> </w:t>
            </w:r>
            <w:r w:rsidR="005B24DB" w:rsidRPr="00F46EC2">
              <w:rPr>
                <w:lang w:val="nl-BE"/>
              </w:rPr>
              <w:t>tip</w:t>
            </w:r>
            <w:r w:rsidR="00102227" w:rsidRPr="00F46EC2">
              <w:rPr>
                <w:lang w:val="nl-BE"/>
              </w:rPr>
              <w:t xml:space="preserve">, </w:t>
            </w:r>
            <w:r w:rsidR="005B24DB" w:rsidRPr="00F46EC2">
              <w:rPr>
                <w:lang w:val="nl-BE"/>
              </w:rPr>
              <w:t>denk aan</w:t>
            </w:r>
            <w:r w:rsidR="00102227" w:rsidRPr="00F46EC2">
              <w:rPr>
                <w:lang w:val="nl-BE"/>
              </w:rPr>
              <w:t xml:space="preserve"> 20-20-20)</w:t>
            </w:r>
          </w:p>
        </w:tc>
        <w:tc>
          <w:tcPr>
            <w:tcW w:w="4531" w:type="dxa"/>
          </w:tcPr>
          <w:p w14:paraId="5A339D94" w14:textId="319A27EF" w:rsidR="00102227" w:rsidRPr="00F46EC2" w:rsidRDefault="002B750B">
            <w:pPr>
              <w:rPr>
                <w:lang w:val="nl-BE"/>
              </w:rPr>
            </w:pPr>
            <w:r w:rsidRPr="00F46EC2">
              <w:rPr>
                <w:lang w:val="nl-BE"/>
              </w:rPr>
              <w:t>Tweede en derde graad – Wat te doen</w:t>
            </w:r>
            <w:r w:rsidR="00102227" w:rsidRPr="00F46EC2">
              <w:rPr>
                <w:lang w:val="nl-BE"/>
              </w:rPr>
              <w:t>?</w:t>
            </w:r>
          </w:p>
          <w:p w14:paraId="09310EBC" w14:textId="3D16150E" w:rsidR="00102227" w:rsidRPr="00F46EC2" w:rsidRDefault="002B750B" w:rsidP="00436D16">
            <w:pPr>
              <w:pStyle w:val="ListParagraph"/>
              <w:widowControl/>
              <w:numPr>
                <w:ilvl w:val="0"/>
                <w:numId w:val="12"/>
              </w:numPr>
              <w:contextualSpacing/>
              <w:rPr>
                <w:lang w:val="nl-BE"/>
              </w:rPr>
            </w:pPr>
            <w:r w:rsidRPr="00F46EC2">
              <w:rPr>
                <w:lang w:val="nl-BE"/>
              </w:rPr>
              <w:t>Neem contact op m</w:t>
            </w:r>
            <w:r w:rsidR="00FB73F3" w:rsidRPr="00F46EC2">
              <w:rPr>
                <w:lang w:val="nl-BE"/>
              </w:rPr>
              <w:t>et een arts of ga naar spoed</w:t>
            </w:r>
            <w:r w:rsidR="008E196A" w:rsidRPr="00F46EC2">
              <w:rPr>
                <w:lang w:val="nl-BE"/>
              </w:rPr>
              <w:t>*</w:t>
            </w:r>
          </w:p>
          <w:p w14:paraId="3A0EFF37" w14:textId="4672B364" w:rsidR="00102227" w:rsidRPr="00F46EC2" w:rsidRDefault="00FB73F3" w:rsidP="00436D16">
            <w:pPr>
              <w:pStyle w:val="ListParagraph"/>
              <w:widowControl/>
              <w:numPr>
                <w:ilvl w:val="0"/>
                <w:numId w:val="12"/>
              </w:numPr>
              <w:contextualSpacing/>
              <w:rPr>
                <w:lang w:val="nl-BE"/>
              </w:rPr>
            </w:pPr>
            <w:r w:rsidRPr="00F46EC2">
              <w:rPr>
                <w:lang w:val="nl-BE"/>
              </w:rPr>
              <w:t>Breng geen zalf aan</w:t>
            </w:r>
          </w:p>
        </w:tc>
      </w:tr>
    </w:tbl>
    <w:p w14:paraId="7A68D18E" w14:textId="77777777" w:rsidR="00102227" w:rsidRPr="00F46EC2" w:rsidRDefault="00102227" w:rsidP="00102227">
      <w:pPr>
        <w:rPr>
          <w:lang w:val="nl-BE"/>
        </w:rPr>
      </w:pPr>
    </w:p>
    <w:p w14:paraId="223C3218" w14:textId="5EB0E5C5" w:rsidR="00102227" w:rsidRPr="00F46EC2" w:rsidRDefault="000A0FB5" w:rsidP="006752D5">
      <w:pPr>
        <w:pStyle w:val="Heading2"/>
      </w:pPr>
      <w:bookmarkStart w:id="33" w:name="_Toc147008700"/>
      <w:r w:rsidRPr="00F46EC2">
        <w:t>Brandwonde/irritatie na gebruik van een chemisch product</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67DFAFBA" w14:textId="77777777" w:rsidTr="00184352">
        <w:tc>
          <w:tcPr>
            <w:tcW w:w="4531" w:type="dxa"/>
          </w:tcPr>
          <w:p w14:paraId="2CC3B112" w14:textId="3AEF8801" w:rsidR="00C6476B" w:rsidRPr="00F46EC2" w:rsidRDefault="00C6476B" w:rsidP="00436D16">
            <w:pPr>
              <w:pStyle w:val="ListParagraph"/>
              <w:widowControl/>
              <w:numPr>
                <w:ilvl w:val="0"/>
                <w:numId w:val="12"/>
              </w:numPr>
              <w:contextualSpacing/>
              <w:rPr>
                <w:lang w:val="nl-BE"/>
              </w:rPr>
            </w:pPr>
            <w:r w:rsidRPr="00F46EC2">
              <w:rPr>
                <w:lang w:val="nl-BE"/>
              </w:rPr>
              <w:t>20 minuten onder stromend water (tussen 20 en 30°C)</w:t>
            </w:r>
            <w:r w:rsidR="00BF09FF" w:rsidRPr="00F46EC2">
              <w:rPr>
                <w:lang w:val="nl-BE"/>
              </w:rPr>
              <w:t xml:space="preserve"> op 20 cm afstand </w:t>
            </w:r>
            <w:r w:rsidR="0004744B" w:rsidRPr="00F46EC2">
              <w:rPr>
                <w:lang w:val="nl-BE"/>
              </w:rPr>
              <w:t xml:space="preserve">– </w:t>
            </w:r>
            <w:r w:rsidR="00BF09FF" w:rsidRPr="00F46EC2">
              <w:rPr>
                <w:lang w:val="nl-BE"/>
              </w:rPr>
              <w:t>lage druk</w:t>
            </w:r>
          </w:p>
          <w:p w14:paraId="5172FD7C" w14:textId="0BD92B9C" w:rsidR="00BF09FF" w:rsidRPr="00F46EC2" w:rsidRDefault="00BF09FF" w:rsidP="00436D16">
            <w:pPr>
              <w:pStyle w:val="ListParagraph"/>
              <w:widowControl/>
              <w:numPr>
                <w:ilvl w:val="0"/>
                <w:numId w:val="12"/>
              </w:numPr>
              <w:contextualSpacing/>
              <w:rPr>
                <w:lang w:val="nl-BE"/>
              </w:rPr>
            </w:pPr>
            <w:r w:rsidRPr="00F46EC2">
              <w:rPr>
                <w:lang w:val="nl-BE"/>
              </w:rPr>
              <w:t xml:space="preserve">Verwijder </w:t>
            </w:r>
            <w:r w:rsidR="00865127" w:rsidRPr="00F46EC2">
              <w:rPr>
                <w:lang w:val="nl-BE"/>
              </w:rPr>
              <w:t>verontreinigde kleding</w:t>
            </w:r>
          </w:p>
          <w:p w14:paraId="76F63BB8" w14:textId="77777777" w:rsidR="00865127" w:rsidRPr="00F46EC2" w:rsidRDefault="00865127" w:rsidP="00436D16">
            <w:pPr>
              <w:pStyle w:val="ListParagraph"/>
              <w:widowControl/>
              <w:numPr>
                <w:ilvl w:val="0"/>
                <w:numId w:val="12"/>
              </w:numPr>
              <w:contextualSpacing/>
              <w:rPr>
                <w:lang w:val="nl-BE"/>
              </w:rPr>
            </w:pPr>
            <w:r w:rsidRPr="00F46EC2">
              <w:rPr>
                <w:lang w:val="nl-BE"/>
              </w:rPr>
              <w:t>Breng een schoon en steriel verband aan wanneer de wonde droog is</w:t>
            </w:r>
          </w:p>
          <w:p w14:paraId="4FAC7459" w14:textId="542A1842" w:rsidR="00102227" w:rsidRPr="00F46EC2" w:rsidRDefault="00C06022" w:rsidP="00C06022">
            <w:pPr>
              <w:pStyle w:val="ListParagraph"/>
              <w:widowControl/>
              <w:numPr>
                <w:ilvl w:val="0"/>
                <w:numId w:val="12"/>
              </w:numPr>
              <w:contextualSpacing/>
              <w:rPr>
                <w:lang w:val="nl-BE"/>
              </w:rPr>
            </w:pPr>
            <w:r w:rsidRPr="00F46EC2">
              <w:rPr>
                <w:lang w:val="nl-BE"/>
              </w:rPr>
              <w:t>Verlicht de pijn met een pijnstiller (zonder voorschrift – type paracetamol of ibuprofen)</w:t>
            </w:r>
          </w:p>
        </w:tc>
        <w:tc>
          <w:tcPr>
            <w:tcW w:w="4531" w:type="dxa"/>
          </w:tcPr>
          <w:p w14:paraId="7E95645D" w14:textId="2656909A" w:rsidR="00887D1A" w:rsidRPr="00F46EC2" w:rsidRDefault="00DE009B" w:rsidP="00436D16">
            <w:pPr>
              <w:pStyle w:val="ListParagraph"/>
              <w:widowControl/>
              <w:numPr>
                <w:ilvl w:val="0"/>
                <w:numId w:val="12"/>
              </w:numPr>
              <w:contextualSpacing/>
              <w:rPr>
                <w:lang w:val="nl-BE"/>
              </w:rPr>
            </w:pPr>
            <w:r w:rsidRPr="00F46EC2">
              <w:rPr>
                <w:lang w:val="nl-BE"/>
              </w:rPr>
              <w:t>Neem contact op met een arts of bel 112</w:t>
            </w:r>
            <w:r w:rsidR="008E196A" w:rsidRPr="00F46EC2">
              <w:rPr>
                <w:lang w:val="nl-BE"/>
              </w:rPr>
              <w:t>*</w:t>
            </w:r>
            <w:r w:rsidRPr="00F46EC2">
              <w:rPr>
                <w:lang w:val="nl-BE"/>
              </w:rPr>
              <w:t xml:space="preserve"> a</w:t>
            </w:r>
            <w:r w:rsidR="00887D1A" w:rsidRPr="00F46EC2">
              <w:rPr>
                <w:lang w:val="nl-BE"/>
              </w:rPr>
              <w:t>ls de brandwonde groot is (meer dan 8 cm diameter</w:t>
            </w:r>
            <w:r w:rsidR="0047087F" w:rsidRPr="00F46EC2">
              <w:rPr>
                <w:lang w:val="nl-BE"/>
              </w:rPr>
              <w:t>)</w:t>
            </w:r>
            <w:r w:rsidR="00BA5EC7" w:rsidRPr="00F46EC2">
              <w:rPr>
                <w:lang w:val="nl-BE"/>
              </w:rPr>
              <w:t>,</w:t>
            </w:r>
            <w:r w:rsidR="0047087F" w:rsidRPr="00F46EC2">
              <w:rPr>
                <w:lang w:val="nl-BE"/>
              </w:rPr>
              <w:t xml:space="preserve"> of als het gezicht, de ogen of de handen </w:t>
            </w:r>
            <w:r w:rsidR="008E196A" w:rsidRPr="00F46EC2">
              <w:rPr>
                <w:lang w:val="nl-BE"/>
              </w:rPr>
              <w:t>betrokken</w:t>
            </w:r>
            <w:r w:rsidR="0047087F" w:rsidRPr="00F46EC2">
              <w:rPr>
                <w:lang w:val="nl-BE"/>
              </w:rPr>
              <w:t xml:space="preserve"> zijn</w:t>
            </w:r>
            <w:r w:rsidR="00BA5EC7" w:rsidRPr="00F46EC2">
              <w:rPr>
                <w:lang w:val="nl-BE"/>
              </w:rPr>
              <w:t>, of bij ernstige of aanhoudende pijn</w:t>
            </w:r>
          </w:p>
          <w:p w14:paraId="41E7777C" w14:textId="13760C87" w:rsidR="00102227" w:rsidRPr="00F46EC2" w:rsidRDefault="00DF0ED4" w:rsidP="00DF0ED4">
            <w:pPr>
              <w:pStyle w:val="ListParagraph"/>
              <w:widowControl/>
              <w:numPr>
                <w:ilvl w:val="0"/>
                <w:numId w:val="12"/>
              </w:numPr>
              <w:contextualSpacing/>
              <w:rPr>
                <w:lang w:val="nl-BE"/>
              </w:rPr>
            </w:pPr>
            <w:r w:rsidRPr="00F46EC2">
              <w:rPr>
                <w:lang w:val="nl-BE"/>
              </w:rPr>
              <w:t>Neem bij twijfel contact op met het antigifcentrum</w:t>
            </w:r>
            <w:r w:rsidR="00102227" w:rsidRPr="00F46EC2">
              <w:rPr>
                <w:lang w:val="nl-BE"/>
              </w:rPr>
              <w:t xml:space="preserve"> (070 245 245) </w:t>
            </w:r>
            <w:r w:rsidRPr="00F46EC2">
              <w:rPr>
                <w:lang w:val="nl-BE"/>
              </w:rPr>
              <w:t>en vermeld de naam het product dat je verbrand</w:t>
            </w:r>
            <w:r w:rsidR="008E196A" w:rsidRPr="00F46EC2">
              <w:rPr>
                <w:lang w:val="nl-BE"/>
              </w:rPr>
              <w:t xml:space="preserve"> heeft</w:t>
            </w:r>
            <w:r w:rsidR="00102227" w:rsidRPr="00F46EC2">
              <w:rPr>
                <w:lang w:val="nl-BE"/>
              </w:rPr>
              <w:t xml:space="preserve"> </w:t>
            </w:r>
          </w:p>
        </w:tc>
      </w:tr>
    </w:tbl>
    <w:p w14:paraId="0B65710E" w14:textId="77777777" w:rsidR="00102227" w:rsidRPr="00F46EC2" w:rsidRDefault="00102227" w:rsidP="00102227">
      <w:pPr>
        <w:rPr>
          <w:lang w:val="nl-BE"/>
        </w:rPr>
      </w:pPr>
    </w:p>
    <w:p w14:paraId="4DAECA93" w14:textId="0C7E355D" w:rsidR="00102227" w:rsidRPr="00F46EC2" w:rsidRDefault="00646A2D" w:rsidP="006752D5">
      <w:pPr>
        <w:pStyle w:val="Heading2"/>
      </w:pPr>
      <w:bookmarkStart w:id="34" w:name="_Toc147008701"/>
      <w:r w:rsidRPr="00F46EC2">
        <w:t>Chemisch product in het oog</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72480849" w14:textId="77777777" w:rsidTr="00184352">
        <w:tc>
          <w:tcPr>
            <w:tcW w:w="4531" w:type="dxa"/>
          </w:tcPr>
          <w:p w14:paraId="7037241C" w14:textId="6AA56E99" w:rsidR="00646A2D" w:rsidRPr="00F46EC2" w:rsidRDefault="00646A2D" w:rsidP="00436D16">
            <w:pPr>
              <w:pStyle w:val="ListParagraph"/>
              <w:widowControl/>
              <w:numPr>
                <w:ilvl w:val="0"/>
                <w:numId w:val="12"/>
              </w:numPr>
              <w:contextualSpacing/>
              <w:rPr>
                <w:lang w:val="nl-BE"/>
              </w:rPr>
            </w:pPr>
            <w:r w:rsidRPr="00F46EC2">
              <w:rPr>
                <w:lang w:val="nl-BE"/>
              </w:rPr>
              <w:t xml:space="preserve">Spoel het oog </w:t>
            </w:r>
            <w:r w:rsidR="00E47FC3" w:rsidRPr="00F46EC2">
              <w:rPr>
                <w:lang w:val="nl-BE"/>
              </w:rPr>
              <w:t xml:space="preserve">met veel water gedurende minstens 10 minuten (verwijder je contactlenzen indien je ze makkelijk </w:t>
            </w:r>
            <w:r w:rsidR="00B64A0F" w:rsidRPr="00F46EC2">
              <w:rPr>
                <w:lang w:val="nl-BE"/>
              </w:rPr>
              <w:t>uitkrijgt</w:t>
            </w:r>
            <w:r w:rsidR="00E47FC3" w:rsidRPr="00F46EC2">
              <w:rPr>
                <w:lang w:val="nl-BE"/>
              </w:rPr>
              <w:t>)</w:t>
            </w:r>
          </w:p>
          <w:p w14:paraId="459E54D9" w14:textId="77E6556B" w:rsidR="00102227" w:rsidRPr="00F46EC2" w:rsidRDefault="00E065F9" w:rsidP="00436D16">
            <w:pPr>
              <w:pStyle w:val="ListParagraph"/>
              <w:widowControl/>
              <w:numPr>
                <w:ilvl w:val="0"/>
                <w:numId w:val="12"/>
              </w:numPr>
              <w:contextualSpacing/>
              <w:rPr>
                <w:lang w:val="nl-BE"/>
              </w:rPr>
            </w:pPr>
            <w:r w:rsidRPr="00F46EC2">
              <w:rPr>
                <w:lang w:val="nl-BE"/>
              </w:rPr>
              <w:t>!!! Het oog dat gespoeld wordt, moet steeds naar beneden gericht zijn</w:t>
            </w:r>
          </w:p>
          <w:p w14:paraId="72A152DB" w14:textId="6C7AAEF5" w:rsidR="00102227" w:rsidRPr="00F46EC2" w:rsidRDefault="00E065F9" w:rsidP="00E065F9">
            <w:pPr>
              <w:pStyle w:val="ListParagraph"/>
              <w:widowControl/>
              <w:numPr>
                <w:ilvl w:val="0"/>
                <w:numId w:val="12"/>
              </w:numPr>
              <w:contextualSpacing/>
              <w:rPr>
                <w:lang w:val="nl-BE"/>
              </w:rPr>
            </w:pPr>
            <w:r w:rsidRPr="00F46EC2">
              <w:rPr>
                <w:lang w:val="nl-BE"/>
              </w:rPr>
              <w:t>Raak het oog niet aan na het spoelen</w:t>
            </w:r>
          </w:p>
        </w:tc>
        <w:tc>
          <w:tcPr>
            <w:tcW w:w="4531" w:type="dxa"/>
          </w:tcPr>
          <w:p w14:paraId="31F49B76" w14:textId="3B70DB7C" w:rsidR="00102227" w:rsidRPr="00F46EC2" w:rsidRDefault="006D520B" w:rsidP="00436D16">
            <w:pPr>
              <w:pStyle w:val="ListParagraph"/>
              <w:widowControl/>
              <w:numPr>
                <w:ilvl w:val="0"/>
                <w:numId w:val="12"/>
              </w:numPr>
              <w:contextualSpacing/>
              <w:rPr>
                <w:lang w:val="nl-BE"/>
              </w:rPr>
            </w:pPr>
            <w:r w:rsidRPr="00F46EC2">
              <w:rPr>
                <w:lang w:val="nl-BE"/>
              </w:rPr>
              <w:t>Ga naar spoed voor een oogheelkundig</w:t>
            </w:r>
            <w:r w:rsidR="00600587">
              <w:rPr>
                <w:lang w:val="nl-BE"/>
              </w:rPr>
              <w:t>*</w:t>
            </w:r>
            <w:r w:rsidRPr="00F46EC2">
              <w:rPr>
                <w:lang w:val="nl-BE"/>
              </w:rPr>
              <w:t xml:space="preserve"> onderzoek</w:t>
            </w:r>
          </w:p>
          <w:p w14:paraId="0FFCDA1B" w14:textId="77777777" w:rsidR="00102227" w:rsidRPr="00F46EC2" w:rsidRDefault="00102227">
            <w:pPr>
              <w:pStyle w:val="ListParagraph"/>
              <w:widowControl/>
              <w:ind w:left="720"/>
              <w:contextualSpacing/>
              <w:rPr>
                <w:lang w:val="nl-BE"/>
              </w:rPr>
            </w:pPr>
          </w:p>
        </w:tc>
      </w:tr>
    </w:tbl>
    <w:p w14:paraId="5072C77D" w14:textId="77777777" w:rsidR="00102227" w:rsidRPr="00F46EC2" w:rsidRDefault="00102227" w:rsidP="00102227">
      <w:pPr>
        <w:rPr>
          <w:lang w:val="nl-BE"/>
        </w:rPr>
      </w:pPr>
    </w:p>
    <w:p w14:paraId="5E5BE0B2" w14:textId="2080D868" w:rsidR="00102227" w:rsidRPr="00F46EC2" w:rsidRDefault="00296F27" w:rsidP="006752D5">
      <w:pPr>
        <w:pStyle w:val="Heading2"/>
      </w:pPr>
      <w:bookmarkStart w:id="35" w:name="_Toc147008702"/>
      <w:r w:rsidRPr="00F46EC2">
        <w:t>Inslikken van een poetsproduct</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70552F29" w14:textId="77777777" w:rsidTr="00184352">
        <w:tc>
          <w:tcPr>
            <w:tcW w:w="4531" w:type="dxa"/>
          </w:tcPr>
          <w:p w14:paraId="05C80826" w14:textId="140C3FCA" w:rsidR="00102227" w:rsidRPr="00F46EC2" w:rsidRDefault="00102227" w:rsidP="00436D16">
            <w:pPr>
              <w:pStyle w:val="ListParagraph"/>
              <w:widowControl/>
              <w:numPr>
                <w:ilvl w:val="0"/>
                <w:numId w:val="12"/>
              </w:numPr>
              <w:contextualSpacing/>
              <w:rPr>
                <w:lang w:val="nl-BE"/>
              </w:rPr>
            </w:pPr>
            <w:r w:rsidRPr="2B7D21D9">
              <w:rPr>
                <w:lang w:val="nl-BE"/>
              </w:rPr>
              <w:t>N</w:t>
            </w:r>
            <w:r w:rsidR="00296F27" w:rsidRPr="2B7D21D9">
              <w:rPr>
                <w:lang w:val="nl-BE"/>
              </w:rPr>
              <w:t>iet overgeven</w:t>
            </w:r>
            <w:r w:rsidRPr="2B7D21D9">
              <w:rPr>
                <w:lang w:val="nl-BE"/>
              </w:rPr>
              <w:t>!</w:t>
            </w:r>
          </w:p>
          <w:p w14:paraId="65ED5A77" w14:textId="564DE751" w:rsidR="00102227" w:rsidRPr="00F46EC2" w:rsidRDefault="008C21BC" w:rsidP="00436D16">
            <w:pPr>
              <w:pStyle w:val="ListParagraph"/>
              <w:widowControl/>
              <w:numPr>
                <w:ilvl w:val="0"/>
                <w:numId w:val="12"/>
              </w:numPr>
              <w:contextualSpacing/>
              <w:rPr>
                <w:lang w:val="nl-BE"/>
              </w:rPr>
            </w:pPr>
            <w:r w:rsidRPr="00F46EC2">
              <w:rPr>
                <w:lang w:val="nl-BE"/>
              </w:rPr>
              <w:t>Niet drinken voor je arts geraadpleegd hebt</w:t>
            </w:r>
          </w:p>
        </w:tc>
        <w:tc>
          <w:tcPr>
            <w:tcW w:w="4531" w:type="dxa"/>
          </w:tcPr>
          <w:p w14:paraId="5DB47E11" w14:textId="3B3D7674" w:rsidR="00102227" w:rsidRPr="00F46EC2" w:rsidRDefault="008C21BC" w:rsidP="00436D16">
            <w:pPr>
              <w:pStyle w:val="ListParagraph"/>
              <w:widowControl/>
              <w:numPr>
                <w:ilvl w:val="0"/>
                <w:numId w:val="12"/>
              </w:numPr>
              <w:contextualSpacing/>
              <w:rPr>
                <w:lang w:val="nl-BE"/>
              </w:rPr>
            </w:pPr>
            <w:r w:rsidRPr="00F46EC2">
              <w:rPr>
                <w:lang w:val="nl-BE"/>
              </w:rPr>
              <w:t>Neem contact op met het antigifcentrum</w:t>
            </w:r>
            <w:r w:rsidR="00102227" w:rsidRPr="00F46EC2">
              <w:rPr>
                <w:lang w:val="nl-BE"/>
              </w:rPr>
              <w:t xml:space="preserve"> (070 245 245) </w:t>
            </w:r>
            <w:r w:rsidRPr="00F46EC2">
              <w:rPr>
                <w:lang w:val="nl-BE"/>
              </w:rPr>
              <w:t>en vermeld de naam van het product</w:t>
            </w:r>
            <w:r w:rsidR="00102227" w:rsidRPr="00F46EC2">
              <w:rPr>
                <w:lang w:val="nl-BE"/>
              </w:rPr>
              <w:t>!</w:t>
            </w:r>
          </w:p>
        </w:tc>
      </w:tr>
    </w:tbl>
    <w:p w14:paraId="0EFF21B2" w14:textId="77777777" w:rsidR="00102227" w:rsidRPr="00F46EC2" w:rsidRDefault="00102227" w:rsidP="00102227">
      <w:pPr>
        <w:rPr>
          <w:lang w:val="nl-BE"/>
        </w:rPr>
      </w:pPr>
    </w:p>
    <w:p w14:paraId="6CBC6F6B" w14:textId="1BCAEF32" w:rsidR="00102227" w:rsidRPr="00F46EC2" w:rsidRDefault="00184352" w:rsidP="006752D5">
      <w:pPr>
        <w:pStyle w:val="Heading2"/>
      </w:pPr>
      <w:bookmarkStart w:id="36" w:name="_Toc147008703"/>
      <w:r>
        <w:br w:type="column"/>
      </w:r>
      <w:r w:rsidR="0095469C" w:rsidRPr="00F46EC2">
        <w:lastRenderedPageBreak/>
        <w:t>Inademing van een gas, een chemisch product of rook</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46A23530" w14:textId="77777777" w:rsidTr="00184352">
        <w:tc>
          <w:tcPr>
            <w:tcW w:w="4531" w:type="dxa"/>
          </w:tcPr>
          <w:p w14:paraId="140B6033" w14:textId="26E91084" w:rsidR="00102227" w:rsidRPr="00F46EC2" w:rsidRDefault="00102227">
            <w:pPr>
              <w:rPr>
                <w:color w:val="4A1556" w:themeColor="accent3"/>
                <w:lang w:val="nl-BE"/>
              </w:rPr>
            </w:pPr>
            <w:r w:rsidRPr="00F46EC2">
              <w:rPr>
                <w:color w:val="4A1556" w:themeColor="accent3"/>
                <w:lang w:val="nl-BE"/>
              </w:rPr>
              <w:t>Sympt</w:t>
            </w:r>
            <w:r w:rsidR="0095469C" w:rsidRPr="00F46EC2">
              <w:rPr>
                <w:color w:val="4A1556" w:themeColor="accent3"/>
                <w:lang w:val="nl-BE"/>
              </w:rPr>
              <w:t>omen</w:t>
            </w:r>
          </w:p>
          <w:p w14:paraId="13762F9D" w14:textId="333D9580" w:rsidR="00102227" w:rsidRPr="00F46EC2" w:rsidRDefault="0095469C" w:rsidP="00436D16">
            <w:pPr>
              <w:pStyle w:val="ListParagraph"/>
              <w:widowControl/>
              <w:numPr>
                <w:ilvl w:val="0"/>
                <w:numId w:val="12"/>
              </w:numPr>
              <w:contextualSpacing/>
              <w:rPr>
                <w:lang w:val="nl-BE"/>
              </w:rPr>
            </w:pPr>
            <w:r w:rsidRPr="00F46EC2">
              <w:rPr>
                <w:lang w:val="nl-BE"/>
              </w:rPr>
              <w:t>Je hebt moeite met ademhalen of je hebt het gevoel dat je stikt</w:t>
            </w:r>
          </w:p>
          <w:p w14:paraId="380D5E85" w14:textId="5EB8DECE" w:rsidR="00102227" w:rsidRPr="00F46EC2" w:rsidRDefault="0095469C" w:rsidP="00436D16">
            <w:pPr>
              <w:pStyle w:val="ListParagraph"/>
              <w:widowControl/>
              <w:numPr>
                <w:ilvl w:val="0"/>
                <w:numId w:val="12"/>
              </w:numPr>
              <w:contextualSpacing/>
              <w:rPr>
                <w:lang w:val="nl-BE"/>
              </w:rPr>
            </w:pPr>
            <w:r w:rsidRPr="00F46EC2">
              <w:rPr>
                <w:lang w:val="nl-BE"/>
              </w:rPr>
              <w:t>Je ogen zijn geïrriteerd</w:t>
            </w:r>
          </w:p>
        </w:tc>
        <w:tc>
          <w:tcPr>
            <w:tcW w:w="4531" w:type="dxa"/>
          </w:tcPr>
          <w:p w14:paraId="73EFEEE7" w14:textId="504F0D03" w:rsidR="00102227" w:rsidRPr="00F46EC2" w:rsidRDefault="0095469C">
            <w:pPr>
              <w:widowControl/>
              <w:contextualSpacing/>
              <w:rPr>
                <w:lang w:val="nl-BE"/>
              </w:rPr>
            </w:pPr>
            <w:r w:rsidRPr="00F46EC2">
              <w:rPr>
                <w:lang w:val="nl-BE"/>
              </w:rPr>
              <w:t>Wat te doen</w:t>
            </w:r>
            <w:r w:rsidR="00102227" w:rsidRPr="00F46EC2">
              <w:rPr>
                <w:lang w:val="nl-BE"/>
              </w:rPr>
              <w:t>?</w:t>
            </w:r>
          </w:p>
          <w:p w14:paraId="56AD04E9" w14:textId="48C08EFF" w:rsidR="00102227" w:rsidRPr="00F46EC2" w:rsidRDefault="008E7EC1" w:rsidP="00436D16">
            <w:pPr>
              <w:pStyle w:val="ListParagraph"/>
              <w:widowControl/>
              <w:numPr>
                <w:ilvl w:val="0"/>
                <w:numId w:val="12"/>
              </w:numPr>
              <w:contextualSpacing/>
              <w:rPr>
                <w:lang w:val="nl-BE"/>
              </w:rPr>
            </w:pPr>
            <w:r w:rsidRPr="00F46EC2">
              <w:rPr>
                <w:lang w:val="nl-BE"/>
              </w:rPr>
              <w:t xml:space="preserve">Raadpleeg </w:t>
            </w:r>
            <w:r w:rsidR="00F46EC2" w:rsidRPr="00F46EC2">
              <w:rPr>
                <w:lang w:val="nl-BE"/>
              </w:rPr>
              <w:t>onmiddellijk</w:t>
            </w:r>
            <w:r w:rsidRPr="00F46EC2">
              <w:rPr>
                <w:lang w:val="nl-BE"/>
              </w:rPr>
              <w:t xml:space="preserve"> een arts</w:t>
            </w:r>
          </w:p>
        </w:tc>
      </w:tr>
    </w:tbl>
    <w:p w14:paraId="57DF4468" w14:textId="77777777" w:rsidR="00102227" w:rsidRPr="00F46EC2" w:rsidRDefault="00102227" w:rsidP="00102227">
      <w:pPr>
        <w:rPr>
          <w:lang w:val="nl-BE"/>
        </w:rPr>
      </w:pPr>
    </w:p>
    <w:p w14:paraId="2B503F0C" w14:textId="278650A7" w:rsidR="00102227" w:rsidRPr="00F46EC2" w:rsidRDefault="008E7EC1" w:rsidP="006752D5">
      <w:pPr>
        <w:pStyle w:val="Heading2"/>
      </w:pPr>
      <w:bookmarkStart w:id="37" w:name="_Toc147008704"/>
      <w:r w:rsidRPr="00F46EC2">
        <w:t>Wonden</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53B97750" w14:textId="77777777" w:rsidTr="00184352">
        <w:tc>
          <w:tcPr>
            <w:tcW w:w="4531" w:type="dxa"/>
          </w:tcPr>
          <w:p w14:paraId="408F6D1A" w14:textId="216D93DF" w:rsidR="00102227" w:rsidRPr="00F46EC2" w:rsidRDefault="008E7EC1">
            <w:pPr>
              <w:rPr>
                <w:lang w:val="nl-BE"/>
              </w:rPr>
            </w:pPr>
            <w:r w:rsidRPr="00F46EC2">
              <w:rPr>
                <w:lang w:val="nl-BE"/>
              </w:rPr>
              <w:t>Klein wondje</w:t>
            </w:r>
            <w:r w:rsidR="00102227" w:rsidRPr="00F46EC2">
              <w:rPr>
                <w:lang w:val="nl-BE"/>
              </w:rPr>
              <w:t xml:space="preserve"> – </w:t>
            </w:r>
            <w:r w:rsidRPr="00F46EC2">
              <w:rPr>
                <w:lang w:val="nl-BE"/>
              </w:rPr>
              <w:t>Wat te doen</w:t>
            </w:r>
            <w:r w:rsidR="00102227" w:rsidRPr="00F46EC2">
              <w:rPr>
                <w:lang w:val="nl-BE"/>
              </w:rPr>
              <w:t>?</w:t>
            </w:r>
          </w:p>
          <w:p w14:paraId="2526121D" w14:textId="3D56136F" w:rsidR="008E7EC1" w:rsidRPr="00F46EC2" w:rsidRDefault="005702CF" w:rsidP="00436D16">
            <w:pPr>
              <w:pStyle w:val="ListParagraph"/>
              <w:widowControl/>
              <w:numPr>
                <w:ilvl w:val="0"/>
                <w:numId w:val="12"/>
              </w:numPr>
              <w:contextualSpacing/>
              <w:rPr>
                <w:lang w:val="nl-BE"/>
              </w:rPr>
            </w:pPr>
            <w:r w:rsidRPr="00F46EC2">
              <w:rPr>
                <w:lang w:val="nl-BE"/>
              </w:rPr>
              <w:t>Druk stevig op de wonde met een scho</w:t>
            </w:r>
            <w:r w:rsidR="003965A5" w:rsidRPr="00F46EC2">
              <w:rPr>
                <w:lang w:val="nl-BE"/>
              </w:rPr>
              <w:t>on gaasje</w:t>
            </w:r>
          </w:p>
          <w:p w14:paraId="1511BA5E" w14:textId="20E0798C" w:rsidR="005702CF" w:rsidRPr="00F46EC2" w:rsidRDefault="005702CF" w:rsidP="00436D16">
            <w:pPr>
              <w:pStyle w:val="ListParagraph"/>
              <w:widowControl/>
              <w:numPr>
                <w:ilvl w:val="0"/>
                <w:numId w:val="12"/>
              </w:numPr>
              <w:contextualSpacing/>
              <w:rPr>
                <w:lang w:val="nl-BE"/>
              </w:rPr>
            </w:pPr>
            <w:r w:rsidRPr="00F46EC2">
              <w:rPr>
                <w:lang w:val="nl-BE"/>
              </w:rPr>
              <w:t>Spoel de wonde met stromend water</w:t>
            </w:r>
          </w:p>
          <w:p w14:paraId="606A458F" w14:textId="075F9CC0" w:rsidR="00102227" w:rsidRPr="00F46EC2" w:rsidRDefault="006267B1" w:rsidP="006267B1">
            <w:pPr>
              <w:pStyle w:val="ListParagraph"/>
              <w:widowControl/>
              <w:numPr>
                <w:ilvl w:val="0"/>
                <w:numId w:val="12"/>
              </w:numPr>
              <w:contextualSpacing/>
              <w:rPr>
                <w:lang w:val="nl-BE"/>
              </w:rPr>
            </w:pPr>
            <w:r w:rsidRPr="00F46EC2">
              <w:rPr>
                <w:lang w:val="nl-BE"/>
              </w:rPr>
              <w:t>Dek de wonde af met een scho</w:t>
            </w:r>
            <w:r w:rsidR="003965A5" w:rsidRPr="00F46EC2">
              <w:rPr>
                <w:lang w:val="nl-BE"/>
              </w:rPr>
              <w:t>on gaasje</w:t>
            </w:r>
          </w:p>
        </w:tc>
        <w:tc>
          <w:tcPr>
            <w:tcW w:w="4531" w:type="dxa"/>
          </w:tcPr>
          <w:p w14:paraId="67FB5AF6" w14:textId="38B51BA9" w:rsidR="00102227" w:rsidRPr="00F46EC2" w:rsidRDefault="005A49CB">
            <w:pPr>
              <w:rPr>
                <w:lang w:val="nl-BE"/>
              </w:rPr>
            </w:pPr>
            <w:r w:rsidRPr="00F46EC2">
              <w:rPr>
                <w:lang w:val="nl-BE"/>
              </w:rPr>
              <w:t>Als de wonde blijft bloeden of diep is</w:t>
            </w:r>
            <w:r w:rsidR="00102227" w:rsidRPr="00F46EC2">
              <w:rPr>
                <w:lang w:val="nl-BE"/>
              </w:rPr>
              <w:t xml:space="preserve"> – </w:t>
            </w:r>
            <w:r w:rsidRPr="00F46EC2">
              <w:rPr>
                <w:lang w:val="nl-BE"/>
              </w:rPr>
              <w:t>Wat te doen</w:t>
            </w:r>
            <w:r w:rsidR="00102227" w:rsidRPr="00F46EC2">
              <w:rPr>
                <w:lang w:val="nl-BE"/>
              </w:rPr>
              <w:t>?</w:t>
            </w:r>
          </w:p>
          <w:p w14:paraId="30DD6B4E" w14:textId="0F981CFF" w:rsidR="00102227" w:rsidRPr="00F46EC2" w:rsidRDefault="005A49CB" w:rsidP="00436D16">
            <w:pPr>
              <w:pStyle w:val="ListParagraph"/>
              <w:widowControl/>
              <w:numPr>
                <w:ilvl w:val="0"/>
                <w:numId w:val="12"/>
              </w:numPr>
              <w:contextualSpacing/>
              <w:rPr>
                <w:lang w:val="nl-BE"/>
              </w:rPr>
            </w:pPr>
            <w:r w:rsidRPr="00F46EC2">
              <w:rPr>
                <w:lang w:val="nl-BE"/>
              </w:rPr>
              <w:t>Bel</w:t>
            </w:r>
            <w:r w:rsidR="00102227" w:rsidRPr="00F46EC2">
              <w:rPr>
                <w:lang w:val="nl-BE"/>
              </w:rPr>
              <w:t xml:space="preserve"> 112*</w:t>
            </w:r>
          </w:p>
          <w:p w14:paraId="396A644E" w14:textId="41D063E9" w:rsidR="00102227" w:rsidRPr="00F46EC2" w:rsidRDefault="003A6197" w:rsidP="00436D16">
            <w:pPr>
              <w:pStyle w:val="ListParagraph"/>
              <w:widowControl/>
              <w:numPr>
                <w:ilvl w:val="0"/>
                <w:numId w:val="12"/>
              </w:numPr>
              <w:contextualSpacing/>
              <w:rPr>
                <w:lang w:val="nl-BE"/>
              </w:rPr>
            </w:pPr>
            <w:r w:rsidRPr="00F46EC2">
              <w:rPr>
                <w:lang w:val="nl-BE"/>
              </w:rPr>
              <w:t>Indien er een vreemd voorwerp in de wonde zit (bv. glas), laat het dan zitten!</w:t>
            </w:r>
          </w:p>
          <w:p w14:paraId="4196DD6D" w14:textId="134223D4" w:rsidR="00102227" w:rsidRPr="00F46EC2" w:rsidRDefault="00BD4D5B" w:rsidP="00436D16">
            <w:pPr>
              <w:pStyle w:val="ListParagraph"/>
              <w:widowControl/>
              <w:numPr>
                <w:ilvl w:val="0"/>
                <w:numId w:val="12"/>
              </w:numPr>
              <w:contextualSpacing/>
              <w:rPr>
                <w:lang w:val="nl-BE"/>
              </w:rPr>
            </w:pPr>
            <w:r w:rsidRPr="00F46EC2">
              <w:rPr>
                <w:lang w:val="nl-BE"/>
              </w:rPr>
              <w:t>Blijf rustig en wacht op de ambulance</w:t>
            </w:r>
          </w:p>
        </w:tc>
      </w:tr>
    </w:tbl>
    <w:p w14:paraId="0D23144D" w14:textId="77777777" w:rsidR="00102227" w:rsidRPr="00F46EC2" w:rsidRDefault="00102227" w:rsidP="00102227">
      <w:pPr>
        <w:rPr>
          <w:lang w:val="nl-BE"/>
        </w:rPr>
      </w:pPr>
    </w:p>
    <w:p w14:paraId="15CE9874" w14:textId="17143812" w:rsidR="00102227" w:rsidRPr="00F46EC2" w:rsidRDefault="00100A70" w:rsidP="006752D5">
      <w:pPr>
        <w:pStyle w:val="Heading2"/>
      </w:pPr>
      <w:bookmarkStart w:id="38" w:name="_Toc147008705"/>
      <w:r w:rsidRPr="00F46EC2">
        <w:t>CO-vergiftiging (koolstofmonoxide)</w:t>
      </w:r>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63A89FB8" w14:textId="77777777" w:rsidTr="00184352">
        <w:tc>
          <w:tcPr>
            <w:tcW w:w="4531" w:type="dxa"/>
          </w:tcPr>
          <w:p w14:paraId="31BB62BF" w14:textId="2277A739" w:rsidR="00102227" w:rsidRPr="00F46EC2" w:rsidRDefault="00102227">
            <w:pPr>
              <w:rPr>
                <w:color w:val="4A1556" w:themeColor="accent3"/>
                <w:lang w:val="nl-BE"/>
              </w:rPr>
            </w:pPr>
            <w:r w:rsidRPr="00F46EC2">
              <w:rPr>
                <w:color w:val="4A1556" w:themeColor="accent3"/>
                <w:lang w:val="nl-BE"/>
              </w:rPr>
              <w:t>Symp</w:t>
            </w:r>
            <w:r w:rsidR="00100A70" w:rsidRPr="00F46EC2">
              <w:rPr>
                <w:color w:val="4A1556" w:themeColor="accent3"/>
                <w:lang w:val="nl-BE"/>
              </w:rPr>
              <w:t>tomen</w:t>
            </w:r>
          </w:p>
          <w:p w14:paraId="009D8B37" w14:textId="33D70376" w:rsidR="005A56DD" w:rsidRPr="00F46EC2" w:rsidRDefault="005A56DD" w:rsidP="00436D16">
            <w:pPr>
              <w:pStyle w:val="ListParagraph"/>
              <w:widowControl/>
              <w:numPr>
                <w:ilvl w:val="0"/>
                <w:numId w:val="12"/>
              </w:numPr>
              <w:contextualSpacing/>
              <w:rPr>
                <w:lang w:val="nl-BE"/>
              </w:rPr>
            </w:pPr>
            <w:r w:rsidRPr="00F46EC2">
              <w:rPr>
                <w:lang w:val="nl-BE"/>
              </w:rPr>
              <w:t>Duizeligheid, verminderd bewustzijn</w:t>
            </w:r>
          </w:p>
          <w:p w14:paraId="275BA3C3" w14:textId="1E98C574" w:rsidR="005A56DD" w:rsidRPr="00F46EC2" w:rsidRDefault="005A56DD" w:rsidP="00436D16">
            <w:pPr>
              <w:pStyle w:val="ListParagraph"/>
              <w:widowControl/>
              <w:numPr>
                <w:ilvl w:val="0"/>
                <w:numId w:val="12"/>
              </w:numPr>
              <w:contextualSpacing/>
              <w:rPr>
                <w:lang w:val="nl-BE"/>
              </w:rPr>
            </w:pPr>
            <w:r w:rsidRPr="00F46EC2">
              <w:rPr>
                <w:lang w:val="nl-BE"/>
              </w:rPr>
              <w:t>Irritatie aan de ogen</w:t>
            </w:r>
          </w:p>
          <w:p w14:paraId="38E3F26E" w14:textId="7D7509C2" w:rsidR="005A56DD" w:rsidRPr="00F46EC2" w:rsidRDefault="005A56DD" w:rsidP="00436D16">
            <w:pPr>
              <w:pStyle w:val="ListParagraph"/>
              <w:widowControl/>
              <w:numPr>
                <w:ilvl w:val="0"/>
                <w:numId w:val="12"/>
              </w:numPr>
              <w:contextualSpacing/>
              <w:rPr>
                <w:lang w:val="nl-BE"/>
              </w:rPr>
            </w:pPr>
            <w:r w:rsidRPr="00F46EC2">
              <w:rPr>
                <w:lang w:val="nl-BE"/>
              </w:rPr>
              <w:t>Jeuk</w:t>
            </w:r>
          </w:p>
          <w:p w14:paraId="00FCC088" w14:textId="5E4338CD" w:rsidR="005A56DD" w:rsidRPr="00F46EC2" w:rsidRDefault="005A56DD" w:rsidP="00436D16">
            <w:pPr>
              <w:pStyle w:val="ListParagraph"/>
              <w:widowControl/>
              <w:numPr>
                <w:ilvl w:val="0"/>
                <w:numId w:val="12"/>
              </w:numPr>
              <w:contextualSpacing/>
              <w:rPr>
                <w:lang w:val="nl-BE"/>
              </w:rPr>
            </w:pPr>
            <w:r w:rsidRPr="00F46EC2">
              <w:rPr>
                <w:lang w:val="nl-BE"/>
              </w:rPr>
              <w:t>Hoofdpijn</w:t>
            </w:r>
          </w:p>
          <w:p w14:paraId="1F5017A3" w14:textId="6B0D6A46" w:rsidR="005A56DD" w:rsidRPr="00F46EC2" w:rsidRDefault="005A56DD" w:rsidP="00436D16">
            <w:pPr>
              <w:pStyle w:val="ListParagraph"/>
              <w:widowControl/>
              <w:numPr>
                <w:ilvl w:val="0"/>
                <w:numId w:val="12"/>
              </w:numPr>
              <w:contextualSpacing/>
              <w:rPr>
                <w:lang w:val="nl-BE"/>
              </w:rPr>
            </w:pPr>
            <w:r w:rsidRPr="00F46EC2">
              <w:rPr>
                <w:lang w:val="nl-BE"/>
              </w:rPr>
              <w:t>Misselijkheid of braken</w:t>
            </w:r>
          </w:p>
          <w:p w14:paraId="096BF870" w14:textId="76E9EBF3" w:rsidR="00102227" w:rsidRPr="00F46EC2" w:rsidRDefault="00D620AA" w:rsidP="00D620AA">
            <w:pPr>
              <w:pStyle w:val="ListParagraph"/>
              <w:widowControl/>
              <w:numPr>
                <w:ilvl w:val="0"/>
                <w:numId w:val="12"/>
              </w:numPr>
              <w:contextualSpacing/>
              <w:rPr>
                <w:lang w:val="nl-BE"/>
              </w:rPr>
            </w:pPr>
            <w:r w:rsidRPr="00F46EC2">
              <w:rPr>
                <w:lang w:val="nl-BE"/>
              </w:rPr>
              <w:t>Moeite met ademhalen, hoesten</w:t>
            </w:r>
          </w:p>
        </w:tc>
        <w:tc>
          <w:tcPr>
            <w:tcW w:w="4531" w:type="dxa"/>
          </w:tcPr>
          <w:p w14:paraId="0E26A10E" w14:textId="54B07322" w:rsidR="00102227" w:rsidRPr="00F46EC2" w:rsidRDefault="00100A70">
            <w:pPr>
              <w:rPr>
                <w:color w:val="4A1556" w:themeColor="accent3"/>
                <w:lang w:val="nl-BE"/>
              </w:rPr>
            </w:pPr>
            <w:r w:rsidRPr="00F46EC2">
              <w:rPr>
                <w:color w:val="4A1556" w:themeColor="accent3"/>
                <w:lang w:val="nl-BE"/>
              </w:rPr>
              <w:t>Wat te doen</w:t>
            </w:r>
            <w:r w:rsidR="00102227" w:rsidRPr="00F46EC2">
              <w:rPr>
                <w:color w:val="4A1556" w:themeColor="accent3"/>
                <w:lang w:val="nl-BE"/>
              </w:rPr>
              <w:t>?</w:t>
            </w:r>
          </w:p>
          <w:p w14:paraId="083B4CA4" w14:textId="77777777" w:rsidR="00583BF8" w:rsidRPr="00F46EC2" w:rsidRDefault="00D620AA" w:rsidP="00436D16">
            <w:pPr>
              <w:pStyle w:val="ListParagraph"/>
              <w:widowControl/>
              <w:numPr>
                <w:ilvl w:val="0"/>
                <w:numId w:val="12"/>
              </w:numPr>
              <w:contextualSpacing/>
              <w:rPr>
                <w:lang w:val="nl-BE"/>
              </w:rPr>
            </w:pPr>
            <w:r w:rsidRPr="00F46EC2">
              <w:rPr>
                <w:lang w:val="nl-BE"/>
              </w:rPr>
              <w:t xml:space="preserve">Verlucht het lokaal en </w:t>
            </w:r>
            <w:r w:rsidR="00583BF8" w:rsidRPr="00F46EC2">
              <w:rPr>
                <w:lang w:val="nl-BE"/>
              </w:rPr>
              <w:t>verlaat snel de gevarenzone</w:t>
            </w:r>
          </w:p>
          <w:p w14:paraId="3F3B5E97" w14:textId="05970B92" w:rsidR="00102227" w:rsidRPr="00F46EC2" w:rsidRDefault="36539D23" w:rsidP="00E95FEE">
            <w:pPr>
              <w:pStyle w:val="ListParagraph"/>
              <w:widowControl/>
              <w:numPr>
                <w:ilvl w:val="0"/>
                <w:numId w:val="12"/>
              </w:numPr>
              <w:contextualSpacing/>
              <w:rPr>
                <w:lang w:val="nl-BE"/>
              </w:rPr>
            </w:pPr>
            <w:r w:rsidRPr="2B7D21D9">
              <w:rPr>
                <w:lang w:val="nl-BE"/>
              </w:rPr>
              <w:t>Bel 112</w:t>
            </w:r>
            <w:r w:rsidR="00E8065F">
              <w:rPr>
                <w:lang w:val="nl-BE"/>
              </w:rPr>
              <w:t>*</w:t>
            </w:r>
            <w:r w:rsidR="3FD5FDB9" w:rsidRPr="2B7D21D9">
              <w:rPr>
                <w:lang w:val="nl-BE"/>
              </w:rPr>
              <w:t xml:space="preserve"> </w:t>
            </w:r>
            <w:r w:rsidRPr="2B7D21D9">
              <w:rPr>
                <w:lang w:val="nl-BE"/>
              </w:rPr>
              <w:t>en zeg dat je een vermoeden hebt van CO-vergiftiging</w:t>
            </w:r>
          </w:p>
        </w:tc>
      </w:tr>
    </w:tbl>
    <w:p w14:paraId="57044004" w14:textId="77777777" w:rsidR="00102227" w:rsidRPr="00F46EC2" w:rsidRDefault="00102227" w:rsidP="00102227">
      <w:pPr>
        <w:rPr>
          <w:lang w:val="nl-BE"/>
        </w:rPr>
      </w:pPr>
    </w:p>
    <w:p w14:paraId="5918C20D" w14:textId="79A8DEAF" w:rsidR="00102227" w:rsidRPr="00F46EC2" w:rsidRDefault="001600CB" w:rsidP="006752D5">
      <w:pPr>
        <w:pStyle w:val="Heading2"/>
      </w:pPr>
      <w:bookmarkStart w:id="39" w:name="_Toc147008706"/>
      <w:r w:rsidRPr="00F46EC2">
        <w:t>Splinter</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11D85913" w14:textId="77777777" w:rsidTr="00184352">
        <w:tc>
          <w:tcPr>
            <w:tcW w:w="4531" w:type="dxa"/>
          </w:tcPr>
          <w:p w14:paraId="1F81D9DA" w14:textId="468E099B" w:rsidR="001600CB" w:rsidRPr="00F46EC2" w:rsidRDefault="001600CB" w:rsidP="00436D16">
            <w:pPr>
              <w:pStyle w:val="ListParagraph"/>
              <w:widowControl/>
              <w:numPr>
                <w:ilvl w:val="0"/>
                <w:numId w:val="12"/>
              </w:numPr>
              <w:contextualSpacing/>
              <w:rPr>
                <w:lang w:val="nl-BE"/>
              </w:rPr>
            </w:pPr>
            <w:r w:rsidRPr="00F46EC2">
              <w:rPr>
                <w:lang w:val="nl-BE"/>
              </w:rPr>
              <w:t>Maak de wonde schoon met water</w:t>
            </w:r>
          </w:p>
          <w:p w14:paraId="4E2437E3" w14:textId="66F8A7C7" w:rsidR="001600CB" w:rsidRPr="00F46EC2" w:rsidRDefault="001600CB" w:rsidP="00436D16">
            <w:pPr>
              <w:pStyle w:val="ListParagraph"/>
              <w:widowControl/>
              <w:numPr>
                <w:ilvl w:val="0"/>
                <w:numId w:val="12"/>
              </w:numPr>
              <w:contextualSpacing/>
              <w:rPr>
                <w:lang w:val="nl-BE"/>
              </w:rPr>
            </w:pPr>
            <w:r w:rsidRPr="00F46EC2">
              <w:rPr>
                <w:lang w:val="nl-BE"/>
              </w:rPr>
              <w:t xml:space="preserve">Verwijder de splinter </w:t>
            </w:r>
            <w:r w:rsidR="00534824" w:rsidRPr="00F46EC2">
              <w:rPr>
                <w:lang w:val="nl-BE"/>
              </w:rPr>
              <w:t>met een ontsmette</w:t>
            </w:r>
            <w:r w:rsidR="00CB2364" w:rsidRPr="00F46EC2">
              <w:rPr>
                <w:lang w:val="nl-BE"/>
              </w:rPr>
              <w:t xml:space="preserve"> (met alcohol) </w:t>
            </w:r>
            <w:r w:rsidR="00534824" w:rsidRPr="00F46EC2">
              <w:rPr>
                <w:lang w:val="nl-BE"/>
              </w:rPr>
              <w:t>pincet of sp</w:t>
            </w:r>
            <w:r w:rsidR="00CB2364" w:rsidRPr="00F46EC2">
              <w:rPr>
                <w:lang w:val="nl-BE"/>
              </w:rPr>
              <w:t>l</w:t>
            </w:r>
            <w:r w:rsidR="00534824" w:rsidRPr="00F46EC2">
              <w:rPr>
                <w:lang w:val="nl-BE"/>
              </w:rPr>
              <w:t>intertang</w:t>
            </w:r>
          </w:p>
          <w:p w14:paraId="13CDE659" w14:textId="2FA496D4" w:rsidR="00CB2364" w:rsidRPr="00F46EC2" w:rsidRDefault="00EC2BD6" w:rsidP="00436D16">
            <w:pPr>
              <w:pStyle w:val="ListParagraph"/>
              <w:widowControl/>
              <w:numPr>
                <w:ilvl w:val="0"/>
                <w:numId w:val="12"/>
              </w:numPr>
              <w:contextualSpacing/>
              <w:rPr>
                <w:lang w:val="nl-BE"/>
              </w:rPr>
            </w:pPr>
            <w:r w:rsidRPr="00F46EC2">
              <w:rPr>
                <w:lang w:val="nl-BE"/>
              </w:rPr>
              <w:t>Probeer de splinter in zijn geheel te verwijderen</w:t>
            </w:r>
          </w:p>
          <w:p w14:paraId="7E47979E" w14:textId="5F1B8C89" w:rsidR="00102227" w:rsidRPr="00F46EC2" w:rsidRDefault="00EC2BD6" w:rsidP="00EC2BD6">
            <w:pPr>
              <w:pStyle w:val="ListParagraph"/>
              <w:widowControl/>
              <w:numPr>
                <w:ilvl w:val="0"/>
                <w:numId w:val="12"/>
              </w:numPr>
              <w:contextualSpacing/>
              <w:rPr>
                <w:lang w:val="nl-BE"/>
              </w:rPr>
            </w:pPr>
            <w:r w:rsidRPr="00F46EC2">
              <w:rPr>
                <w:lang w:val="nl-BE"/>
              </w:rPr>
              <w:t>Bedek met een pleister</w:t>
            </w:r>
          </w:p>
        </w:tc>
        <w:tc>
          <w:tcPr>
            <w:tcW w:w="4531" w:type="dxa"/>
          </w:tcPr>
          <w:p w14:paraId="1B908202" w14:textId="4CC6995C" w:rsidR="00102227" w:rsidRPr="00F46EC2" w:rsidRDefault="00F32859" w:rsidP="00436D16">
            <w:pPr>
              <w:pStyle w:val="ListParagraph"/>
              <w:numPr>
                <w:ilvl w:val="0"/>
                <w:numId w:val="12"/>
              </w:numPr>
              <w:rPr>
                <w:lang w:val="nl-BE"/>
              </w:rPr>
            </w:pPr>
            <w:r w:rsidRPr="00F46EC2">
              <w:rPr>
                <w:lang w:val="nl-BE"/>
              </w:rPr>
              <w:t xml:space="preserve">Neem contact op met je arts </w:t>
            </w:r>
            <w:r w:rsidR="002920A1" w:rsidRPr="00F46EC2">
              <w:rPr>
                <w:lang w:val="nl-BE"/>
              </w:rPr>
              <w:t>als</w:t>
            </w:r>
            <w:r w:rsidRPr="00F46EC2">
              <w:rPr>
                <w:lang w:val="nl-BE"/>
              </w:rPr>
              <w:t xml:space="preserve"> het niet lukt om de splinter in zijn geheel te verwijderen</w:t>
            </w:r>
            <w:r w:rsidR="002920A1" w:rsidRPr="00F46EC2">
              <w:rPr>
                <w:lang w:val="nl-BE"/>
              </w:rPr>
              <w:t xml:space="preserve">, als de </w:t>
            </w:r>
            <w:r w:rsidR="00F46EC2" w:rsidRPr="00F46EC2">
              <w:rPr>
                <w:lang w:val="nl-BE"/>
              </w:rPr>
              <w:t>splinter</w:t>
            </w:r>
            <w:r w:rsidR="002920A1" w:rsidRPr="00F46EC2">
              <w:rPr>
                <w:lang w:val="nl-BE"/>
              </w:rPr>
              <w:t xml:space="preserve"> te groot is of te diep in de wonde zit of als </w:t>
            </w:r>
            <w:r w:rsidR="00AE780F" w:rsidRPr="00F46EC2">
              <w:rPr>
                <w:lang w:val="nl-BE"/>
              </w:rPr>
              <w:t>er een infectie ontstaat gedurende de volgende dagen</w:t>
            </w:r>
          </w:p>
        </w:tc>
      </w:tr>
    </w:tbl>
    <w:p w14:paraId="33DDF948" w14:textId="77777777" w:rsidR="00102227" w:rsidRPr="00F46EC2" w:rsidRDefault="00102227" w:rsidP="00102227">
      <w:pPr>
        <w:rPr>
          <w:lang w:val="nl-BE"/>
        </w:rPr>
      </w:pPr>
    </w:p>
    <w:p w14:paraId="65B10EA7" w14:textId="2AE8078B" w:rsidR="00102227" w:rsidRPr="00F46EC2" w:rsidRDefault="00AE780F" w:rsidP="006752D5">
      <w:pPr>
        <w:pStyle w:val="Heading2"/>
      </w:pPr>
      <w:bookmarkStart w:id="40" w:name="_Toc147008707"/>
      <w:r w:rsidRPr="00F46EC2">
        <w:t>Vreemd voorwerp in het oog</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26811DD4" w14:textId="77777777" w:rsidTr="00184352">
        <w:tc>
          <w:tcPr>
            <w:tcW w:w="4531" w:type="dxa"/>
          </w:tcPr>
          <w:p w14:paraId="61C92856" w14:textId="77777777" w:rsidR="00AE780F" w:rsidRPr="00F46EC2" w:rsidRDefault="00AE780F" w:rsidP="00436D16">
            <w:pPr>
              <w:pStyle w:val="ListParagraph"/>
              <w:widowControl/>
              <w:numPr>
                <w:ilvl w:val="0"/>
                <w:numId w:val="12"/>
              </w:numPr>
              <w:contextualSpacing/>
              <w:rPr>
                <w:lang w:val="nl-BE"/>
              </w:rPr>
            </w:pPr>
            <w:r w:rsidRPr="00F46EC2">
              <w:rPr>
                <w:lang w:val="nl-BE"/>
              </w:rPr>
              <w:t>Spoel het oog met veel water gedurende minstens 15 minuten</w:t>
            </w:r>
          </w:p>
          <w:p w14:paraId="600348F7" w14:textId="77777777" w:rsidR="00E33019" w:rsidRPr="00F46EC2" w:rsidRDefault="00E33019" w:rsidP="00E33019">
            <w:pPr>
              <w:pStyle w:val="ListParagraph"/>
              <w:widowControl/>
              <w:numPr>
                <w:ilvl w:val="0"/>
                <w:numId w:val="12"/>
              </w:numPr>
              <w:contextualSpacing/>
              <w:rPr>
                <w:lang w:val="nl-BE"/>
              </w:rPr>
            </w:pPr>
            <w:r w:rsidRPr="00F46EC2">
              <w:rPr>
                <w:lang w:val="nl-BE"/>
              </w:rPr>
              <w:t>!!! Het oog dat gespoeld wordt, moet steeds naar beneden gericht zijn</w:t>
            </w:r>
          </w:p>
          <w:p w14:paraId="7533B499" w14:textId="4337615F" w:rsidR="00102227" w:rsidRPr="00F46EC2" w:rsidRDefault="00E33019" w:rsidP="00E33019">
            <w:pPr>
              <w:pStyle w:val="ListParagraph"/>
              <w:widowControl/>
              <w:numPr>
                <w:ilvl w:val="0"/>
                <w:numId w:val="12"/>
              </w:numPr>
              <w:contextualSpacing/>
              <w:rPr>
                <w:lang w:val="nl-BE"/>
              </w:rPr>
            </w:pPr>
            <w:r w:rsidRPr="00F46EC2">
              <w:rPr>
                <w:lang w:val="nl-BE"/>
              </w:rPr>
              <w:t>Raak het oog niet aan na het spoelen</w:t>
            </w:r>
          </w:p>
        </w:tc>
        <w:tc>
          <w:tcPr>
            <w:tcW w:w="4531" w:type="dxa"/>
          </w:tcPr>
          <w:p w14:paraId="07AB054A" w14:textId="77777777" w:rsidR="00102227" w:rsidRPr="00F46EC2" w:rsidRDefault="00D24B5C" w:rsidP="00E33019">
            <w:pPr>
              <w:pStyle w:val="ListParagraph"/>
              <w:widowControl/>
              <w:numPr>
                <w:ilvl w:val="0"/>
                <w:numId w:val="12"/>
              </w:numPr>
              <w:contextualSpacing/>
              <w:rPr>
                <w:lang w:val="nl-BE"/>
              </w:rPr>
            </w:pPr>
            <w:r w:rsidRPr="00F46EC2">
              <w:rPr>
                <w:lang w:val="nl-BE"/>
              </w:rPr>
              <w:t>Neem een pijnstiller bij hevige pijn (bv. paracetamol)</w:t>
            </w:r>
          </w:p>
          <w:p w14:paraId="55BBF3B4" w14:textId="2E8E6D3F" w:rsidR="00D24B5C" w:rsidRPr="00F46EC2" w:rsidRDefault="00D24B5C" w:rsidP="00E33019">
            <w:pPr>
              <w:pStyle w:val="ListParagraph"/>
              <w:widowControl/>
              <w:numPr>
                <w:ilvl w:val="0"/>
                <w:numId w:val="12"/>
              </w:numPr>
              <w:contextualSpacing/>
              <w:rPr>
                <w:lang w:val="nl-BE"/>
              </w:rPr>
            </w:pPr>
            <w:r w:rsidRPr="00F46EC2">
              <w:rPr>
                <w:lang w:val="nl-BE"/>
              </w:rPr>
              <w:t>Raadpleeg altijd een oogarts</w:t>
            </w:r>
          </w:p>
        </w:tc>
      </w:tr>
    </w:tbl>
    <w:p w14:paraId="426214E6" w14:textId="77777777" w:rsidR="00102227" w:rsidRPr="00F46EC2" w:rsidRDefault="00102227" w:rsidP="00102227">
      <w:pPr>
        <w:rPr>
          <w:lang w:val="nl-BE"/>
        </w:rPr>
      </w:pPr>
    </w:p>
    <w:p w14:paraId="47C88EF3" w14:textId="75F81C3C" w:rsidR="00102227" w:rsidRPr="00F46EC2" w:rsidRDefault="00D24B5C" w:rsidP="006752D5">
      <w:pPr>
        <w:pStyle w:val="Heading2"/>
      </w:pPr>
      <w:bookmarkStart w:id="41" w:name="_Toc147008708"/>
      <w:r w:rsidRPr="00F46EC2">
        <w:t>Val -&gt; breuk, ontwrichting, verstuiking</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6B565F71" w14:textId="77777777" w:rsidTr="00184352">
        <w:tc>
          <w:tcPr>
            <w:tcW w:w="4531" w:type="dxa"/>
          </w:tcPr>
          <w:p w14:paraId="7420E07B" w14:textId="74BE7B6F" w:rsidR="00102227" w:rsidRPr="00F46EC2" w:rsidRDefault="00C64943" w:rsidP="00436D16">
            <w:pPr>
              <w:pStyle w:val="ListParagraph"/>
              <w:widowControl/>
              <w:numPr>
                <w:ilvl w:val="0"/>
                <w:numId w:val="12"/>
              </w:numPr>
              <w:contextualSpacing/>
              <w:rPr>
                <w:lang w:val="nl-BE"/>
              </w:rPr>
            </w:pPr>
            <w:r w:rsidRPr="00F46EC2">
              <w:rPr>
                <w:lang w:val="nl-BE"/>
              </w:rPr>
              <w:t>Immobiliseer het betrokken ledemaat indien mogelijk</w:t>
            </w:r>
          </w:p>
          <w:p w14:paraId="2C50D794" w14:textId="4A719B79" w:rsidR="00102227" w:rsidRPr="00F46EC2" w:rsidRDefault="00C64943" w:rsidP="00EE3639">
            <w:pPr>
              <w:pStyle w:val="ListParagraph"/>
              <w:widowControl/>
              <w:numPr>
                <w:ilvl w:val="0"/>
                <w:numId w:val="12"/>
              </w:numPr>
              <w:contextualSpacing/>
              <w:rPr>
                <w:lang w:val="nl-BE"/>
              </w:rPr>
            </w:pPr>
            <w:r w:rsidRPr="00F46EC2">
              <w:rPr>
                <w:lang w:val="nl-BE"/>
              </w:rPr>
              <w:t xml:space="preserve">Gebruik koude </w:t>
            </w:r>
            <w:r w:rsidR="00EE3639" w:rsidRPr="00F46EC2">
              <w:rPr>
                <w:lang w:val="nl-BE"/>
              </w:rPr>
              <w:t>(ijsblokjes, cold pack) om pijn en zwelling te verminderen</w:t>
            </w:r>
          </w:p>
        </w:tc>
        <w:tc>
          <w:tcPr>
            <w:tcW w:w="4531" w:type="dxa"/>
          </w:tcPr>
          <w:p w14:paraId="346B1D36" w14:textId="5FE9D1F9" w:rsidR="00102227" w:rsidRPr="00F46EC2" w:rsidRDefault="004311AE" w:rsidP="00436D16">
            <w:pPr>
              <w:pStyle w:val="ListParagraph"/>
              <w:widowControl/>
              <w:numPr>
                <w:ilvl w:val="0"/>
                <w:numId w:val="12"/>
              </w:numPr>
              <w:contextualSpacing/>
              <w:rPr>
                <w:lang w:val="nl-BE"/>
              </w:rPr>
            </w:pPr>
            <w:r w:rsidRPr="00F46EC2">
              <w:rPr>
                <w:lang w:val="nl-BE"/>
              </w:rPr>
              <w:t>Ga naar je arts voor een röntgenfoto</w:t>
            </w:r>
          </w:p>
          <w:p w14:paraId="0C4C6F4C" w14:textId="77777777" w:rsidR="00102227" w:rsidRPr="00F46EC2" w:rsidRDefault="00102227">
            <w:pPr>
              <w:ind w:left="360"/>
              <w:rPr>
                <w:lang w:val="nl-BE"/>
              </w:rPr>
            </w:pPr>
          </w:p>
        </w:tc>
      </w:tr>
    </w:tbl>
    <w:p w14:paraId="6B987207" w14:textId="77777777" w:rsidR="00102227" w:rsidRPr="00F46EC2" w:rsidRDefault="00102227" w:rsidP="00102227">
      <w:pPr>
        <w:rPr>
          <w:lang w:val="nl-BE"/>
        </w:rPr>
      </w:pPr>
    </w:p>
    <w:p w14:paraId="525B59AC" w14:textId="7B9BA3ED" w:rsidR="00102227" w:rsidRPr="00F46EC2" w:rsidRDefault="00CA4767" w:rsidP="006752D5">
      <w:pPr>
        <w:pStyle w:val="Heading2"/>
      </w:pPr>
      <w:bookmarkStart w:id="42" w:name="_Toc147008709"/>
      <w:r w:rsidRPr="00F46EC2">
        <w:lastRenderedPageBreak/>
        <w:t>Beet</w:t>
      </w:r>
      <w:r w:rsidR="00102227" w:rsidRPr="00F46EC2">
        <w:t xml:space="preserve"> (</w:t>
      </w:r>
      <w:r w:rsidRPr="00F46EC2">
        <w:t>hond, k</w:t>
      </w:r>
      <w:r w:rsidR="00102227" w:rsidRPr="00F46EC2">
        <w:t>at…)</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296AD7E0" w14:textId="77777777" w:rsidTr="00184352">
        <w:tc>
          <w:tcPr>
            <w:tcW w:w="4531" w:type="dxa"/>
          </w:tcPr>
          <w:p w14:paraId="6D604691" w14:textId="77777777" w:rsidR="004F1E0F" w:rsidRPr="00F46EC2" w:rsidRDefault="00CA4767" w:rsidP="00436D16">
            <w:pPr>
              <w:pStyle w:val="ListParagraph"/>
              <w:widowControl/>
              <w:numPr>
                <w:ilvl w:val="0"/>
                <w:numId w:val="12"/>
              </w:numPr>
              <w:contextualSpacing/>
              <w:rPr>
                <w:lang w:val="nl-BE"/>
              </w:rPr>
            </w:pPr>
            <w:r w:rsidRPr="00F46EC2">
              <w:rPr>
                <w:lang w:val="nl-BE"/>
              </w:rPr>
              <w:t xml:space="preserve">Maak de wonde schoon met water en zeep en </w:t>
            </w:r>
            <w:r w:rsidR="004F1E0F" w:rsidRPr="00F46EC2">
              <w:rPr>
                <w:lang w:val="nl-BE"/>
              </w:rPr>
              <w:t>laat er veel water over stromen</w:t>
            </w:r>
          </w:p>
          <w:p w14:paraId="4A5A0C2E" w14:textId="653C533E" w:rsidR="004F1E0F" w:rsidRPr="00F46EC2" w:rsidRDefault="004F1E0F" w:rsidP="00436D16">
            <w:pPr>
              <w:pStyle w:val="ListParagraph"/>
              <w:widowControl/>
              <w:numPr>
                <w:ilvl w:val="0"/>
                <w:numId w:val="12"/>
              </w:numPr>
              <w:contextualSpacing/>
              <w:rPr>
                <w:lang w:val="nl-BE"/>
              </w:rPr>
            </w:pPr>
            <w:r w:rsidRPr="00F46EC2">
              <w:rPr>
                <w:lang w:val="nl-BE"/>
              </w:rPr>
              <w:t>Verwijder eventuele vreemde voorwerpen</w:t>
            </w:r>
          </w:p>
          <w:p w14:paraId="31C276B0" w14:textId="2C6B0D01" w:rsidR="004F1E0F" w:rsidRPr="00F46EC2" w:rsidRDefault="00C01B9B" w:rsidP="00436D16">
            <w:pPr>
              <w:pStyle w:val="ListParagraph"/>
              <w:widowControl/>
              <w:numPr>
                <w:ilvl w:val="0"/>
                <w:numId w:val="12"/>
              </w:numPr>
              <w:contextualSpacing/>
              <w:rPr>
                <w:lang w:val="nl-BE"/>
              </w:rPr>
            </w:pPr>
            <w:r w:rsidRPr="00F46EC2">
              <w:rPr>
                <w:lang w:val="nl-BE"/>
              </w:rPr>
              <w:t xml:space="preserve">Maak de wonde droog en breng ontsmettingsmiddel aan </w:t>
            </w:r>
          </w:p>
          <w:p w14:paraId="40ACFEAA" w14:textId="5524699C" w:rsidR="00102227" w:rsidRPr="00F46EC2" w:rsidRDefault="408E515A" w:rsidP="00C01B9B">
            <w:pPr>
              <w:pStyle w:val="ListParagraph"/>
              <w:widowControl/>
              <w:numPr>
                <w:ilvl w:val="0"/>
                <w:numId w:val="12"/>
              </w:numPr>
              <w:contextualSpacing/>
              <w:rPr>
                <w:lang w:val="nl-BE"/>
              </w:rPr>
            </w:pPr>
            <w:r w:rsidRPr="2B7D21D9">
              <w:rPr>
                <w:lang w:val="nl-BE"/>
              </w:rPr>
              <w:t>Dek de wonde af</w:t>
            </w:r>
            <w:r w:rsidR="262A55B1" w:rsidRPr="2B7D21D9">
              <w:rPr>
                <w:lang w:val="nl-BE"/>
              </w:rPr>
              <w:t xml:space="preserve"> </w:t>
            </w:r>
            <w:r w:rsidRPr="2B7D21D9">
              <w:rPr>
                <w:lang w:val="nl-BE"/>
              </w:rPr>
              <w:t>met een kompres</w:t>
            </w:r>
          </w:p>
        </w:tc>
        <w:tc>
          <w:tcPr>
            <w:tcW w:w="4531" w:type="dxa"/>
            <w:vAlign w:val="center"/>
          </w:tcPr>
          <w:p w14:paraId="718960DB" w14:textId="77777777" w:rsidR="00CC0AB5" w:rsidRPr="00CC0AB5" w:rsidRDefault="00CC0AB5" w:rsidP="00CC0AB5">
            <w:pPr>
              <w:pStyle w:val="ListParagraph"/>
              <w:widowControl/>
              <w:numPr>
                <w:ilvl w:val="0"/>
                <w:numId w:val="12"/>
              </w:numPr>
              <w:rPr>
                <w:lang w:val="nl-BE"/>
              </w:rPr>
            </w:pPr>
            <w:r w:rsidRPr="00CC0AB5">
              <w:rPr>
                <w:lang w:val="nl-BE"/>
              </w:rPr>
              <w:t>Neem contact op met je arts als de beet diep is of als er een infectie ontstaat gedurende de volgende dagen</w:t>
            </w:r>
          </w:p>
          <w:p w14:paraId="47B29780" w14:textId="77777777" w:rsidR="00102227" w:rsidRPr="00F46EC2" w:rsidRDefault="00102227" w:rsidP="00AF275F">
            <w:pPr>
              <w:pStyle w:val="ListParagraph"/>
              <w:ind w:left="720"/>
              <w:rPr>
                <w:lang w:val="nl-BE"/>
              </w:rPr>
            </w:pPr>
          </w:p>
        </w:tc>
      </w:tr>
    </w:tbl>
    <w:p w14:paraId="0423FE8F" w14:textId="77777777" w:rsidR="00BB199B" w:rsidRPr="00F46EC2" w:rsidRDefault="00BB199B" w:rsidP="00BB199B">
      <w:pPr>
        <w:rPr>
          <w:lang w:val="nl-BE"/>
        </w:rPr>
      </w:pPr>
      <w:r w:rsidRPr="00F46EC2">
        <w:rPr>
          <w:lang w:val="nl-BE"/>
        </w:rPr>
        <w:t xml:space="preserve"> </w:t>
      </w:r>
    </w:p>
    <w:p w14:paraId="02E88611" w14:textId="5B4188CA" w:rsidR="00102227" w:rsidRPr="00F46EC2" w:rsidRDefault="0033162D" w:rsidP="006752D5">
      <w:pPr>
        <w:pStyle w:val="Heading2"/>
      </w:pPr>
      <w:bookmarkStart w:id="43" w:name="_Toc147008710"/>
      <w:r w:rsidRPr="00F46EC2">
        <w:t>Elektrische ontlading</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F46EC2" w14:paraId="2F37108B" w14:textId="77777777" w:rsidTr="00184352">
        <w:tc>
          <w:tcPr>
            <w:tcW w:w="4531" w:type="dxa"/>
          </w:tcPr>
          <w:p w14:paraId="2D6BFDEA" w14:textId="0BB0B0AC" w:rsidR="00102227" w:rsidRPr="00F46EC2" w:rsidRDefault="00102227">
            <w:pPr>
              <w:widowControl/>
              <w:contextualSpacing/>
              <w:rPr>
                <w:color w:val="4A1556" w:themeColor="accent3"/>
                <w:lang w:val="nl-BE"/>
              </w:rPr>
            </w:pPr>
            <w:r w:rsidRPr="00F46EC2">
              <w:rPr>
                <w:color w:val="4A1556" w:themeColor="accent3"/>
                <w:lang w:val="nl-BE"/>
              </w:rPr>
              <w:t>Sympt</w:t>
            </w:r>
            <w:r w:rsidR="00BB199B" w:rsidRPr="00F46EC2">
              <w:rPr>
                <w:color w:val="4A1556" w:themeColor="accent3"/>
                <w:lang w:val="nl-BE"/>
              </w:rPr>
              <w:t>omen</w:t>
            </w:r>
          </w:p>
          <w:p w14:paraId="22F8B548" w14:textId="3EE4F287" w:rsidR="00102227" w:rsidRPr="00F46EC2" w:rsidRDefault="00C43979" w:rsidP="00436D16">
            <w:pPr>
              <w:pStyle w:val="ListParagraph"/>
              <w:widowControl/>
              <w:numPr>
                <w:ilvl w:val="0"/>
                <w:numId w:val="12"/>
              </w:numPr>
              <w:contextualSpacing/>
              <w:rPr>
                <w:lang w:val="nl-BE"/>
              </w:rPr>
            </w:pPr>
            <w:r w:rsidRPr="00F46EC2">
              <w:rPr>
                <w:lang w:val="nl-BE"/>
              </w:rPr>
              <w:t>Tintelend gevoel</w:t>
            </w:r>
          </w:p>
        </w:tc>
        <w:tc>
          <w:tcPr>
            <w:tcW w:w="4531" w:type="dxa"/>
          </w:tcPr>
          <w:p w14:paraId="3A4F4946" w14:textId="2DC47C07" w:rsidR="00102227" w:rsidRPr="00F46EC2" w:rsidRDefault="00E12ED8" w:rsidP="00436D16">
            <w:pPr>
              <w:pStyle w:val="ListParagraph"/>
              <w:widowControl/>
              <w:numPr>
                <w:ilvl w:val="0"/>
                <w:numId w:val="12"/>
              </w:numPr>
              <w:contextualSpacing/>
              <w:rPr>
                <w:lang w:val="nl-BE"/>
              </w:rPr>
            </w:pPr>
            <w:r w:rsidRPr="00F46EC2">
              <w:rPr>
                <w:lang w:val="nl-BE"/>
              </w:rPr>
              <w:t>Trek de stekker uit of schakel de elektriciteit uit</w:t>
            </w:r>
          </w:p>
          <w:p w14:paraId="0EBACC2A" w14:textId="60A6E570" w:rsidR="00102227" w:rsidRPr="00F46EC2" w:rsidRDefault="00E12ED8" w:rsidP="00436D16">
            <w:pPr>
              <w:pStyle w:val="ListParagraph"/>
              <w:widowControl/>
              <w:numPr>
                <w:ilvl w:val="0"/>
                <w:numId w:val="12"/>
              </w:numPr>
              <w:contextualSpacing/>
              <w:rPr>
                <w:lang w:val="nl-BE"/>
              </w:rPr>
            </w:pPr>
            <w:r w:rsidRPr="00F46EC2">
              <w:rPr>
                <w:lang w:val="nl-BE"/>
              </w:rPr>
              <w:t>Bel</w:t>
            </w:r>
            <w:r w:rsidR="00102227" w:rsidRPr="00F46EC2">
              <w:rPr>
                <w:lang w:val="nl-BE"/>
              </w:rPr>
              <w:t xml:space="preserve"> 112*</w:t>
            </w:r>
          </w:p>
        </w:tc>
      </w:tr>
    </w:tbl>
    <w:p w14:paraId="6E82818E" w14:textId="77777777" w:rsidR="00102227" w:rsidRPr="00F46EC2" w:rsidRDefault="00102227" w:rsidP="00102227">
      <w:pPr>
        <w:rPr>
          <w:lang w:val="nl-BE"/>
        </w:rPr>
      </w:pPr>
    </w:p>
    <w:p w14:paraId="1FB1155B" w14:textId="375B818E" w:rsidR="00102227" w:rsidRPr="00F46EC2" w:rsidRDefault="00E12ED8" w:rsidP="006752D5">
      <w:pPr>
        <w:pStyle w:val="Heading2"/>
      </w:pPr>
      <w:bookmarkStart w:id="44" w:name="_Toc147008711"/>
      <w:r w:rsidRPr="00F46EC2">
        <w:t>Verkeerde beweging -&gt; geblokkeerde rug, lumbago</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44B8BE" w:themeColor="accent1"/>
        </w:tblBorders>
        <w:tblLook w:val="04A0" w:firstRow="1" w:lastRow="0" w:firstColumn="1" w:lastColumn="0" w:noHBand="0" w:noVBand="1"/>
      </w:tblPr>
      <w:tblGrid>
        <w:gridCol w:w="4531"/>
        <w:gridCol w:w="4531"/>
      </w:tblGrid>
      <w:tr w:rsidR="00102227" w:rsidRPr="00BA66D9" w14:paraId="04A96310" w14:textId="77777777" w:rsidTr="00184352">
        <w:tc>
          <w:tcPr>
            <w:tcW w:w="4531" w:type="dxa"/>
          </w:tcPr>
          <w:p w14:paraId="678D05C5" w14:textId="78EC64E2" w:rsidR="00102227" w:rsidRPr="00F46EC2" w:rsidRDefault="00102227">
            <w:pPr>
              <w:widowControl/>
              <w:contextualSpacing/>
              <w:rPr>
                <w:color w:val="4A1556" w:themeColor="accent3"/>
                <w:lang w:val="nl-BE"/>
              </w:rPr>
            </w:pPr>
            <w:r w:rsidRPr="00F46EC2">
              <w:rPr>
                <w:color w:val="4A1556" w:themeColor="accent3"/>
                <w:lang w:val="nl-BE"/>
              </w:rPr>
              <w:t>Sympt</w:t>
            </w:r>
            <w:r w:rsidR="00E12ED8" w:rsidRPr="00F46EC2">
              <w:rPr>
                <w:color w:val="4A1556" w:themeColor="accent3"/>
                <w:lang w:val="nl-BE"/>
              </w:rPr>
              <w:t>omen</w:t>
            </w:r>
          </w:p>
          <w:p w14:paraId="28233BDF" w14:textId="04D2BF50" w:rsidR="00102227" w:rsidRPr="00F46EC2" w:rsidRDefault="00E12ED8" w:rsidP="00436D16">
            <w:pPr>
              <w:pStyle w:val="ListParagraph"/>
              <w:widowControl/>
              <w:numPr>
                <w:ilvl w:val="0"/>
                <w:numId w:val="12"/>
              </w:numPr>
              <w:contextualSpacing/>
              <w:rPr>
                <w:lang w:val="nl-BE"/>
              </w:rPr>
            </w:pPr>
            <w:r w:rsidRPr="00F46EC2">
              <w:rPr>
                <w:lang w:val="nl-BE"/>
              </w:rPr>
              <w:t xml:space="preserve">Je hebt een verkeerde beweging gemaakt en </w:t>
            </w:r>
            <w:r w:rsidR="00C75641" w:rsidRPr="00F46EC2">
              <w:rPr>
                <w:lang w:val="nl-BE"/>
              </w:rPr>
              <w:t>hebt acute pijn in de onderrug</w:t>
            </w:r>
          </w:p>
        </w:tc>
        <w:tc>
          <w:tcPr>
            <w:tcW w:w="4531" w:type="dxa"/>
          </w:tcPr>
          <w:p w14:paraId="744D0335" w14:textId="055EBCBF" w:rsidR="00C75641" w:rsidRPr="00F46EC2" w:rsidRDefault="00C75641" w:rsidP="00C75641">
            <w:pPr>
              <w:pStyle w:val="ListParagraph"/>
              <w:widowControl/>
              <w:numPr>
                <w:ilvl w:val="0"/>
                <w:numId w:val="12"/>
              </w:numPr>
              <w:contextualSpacing/>
              <w:rPr>
                <w:lang w:val="nl-BE"/>
              </w:rPr>
            </w:pPr>
            <w:r w:rsidRPr="00F46EC2">
              <w:rPr>
                <w:lang w:val="nl-BE"/>
              </w:rPr>
              <w:t>Breng een warmwaterkruik aan om de pijn te verlichten</w:t>
            </w:r>
          </w:p>
          <w:p w14:paraId="5B025CA7" w14:textId="77600CB5" w:rsidR="00102227" w:rsidRPr="00F46EC2" w:rsidRDefault="00C75641" w:rsidP="00C75641">
            <w:pPr>
              <w:pStyle w:val="ListParagraph"/>
              <w:widowControl/>
              <w:numPr>
                <w:ilvl w:val="0"/>
                <w:numId w:val="12"/>
              </w:numPr>
              <w:contextualSpacing/>
              <w:rPr>
                <w:lang w:val="nl-BE"/>
              </w:rPr>
            </w:pPr>
            <w:r w:rsidRPr="00F46EC2">
              <w:rPr>
                <w:lang w:val="nl-BE"/>
              </w:rPr>
              <w:t>Neem contact op met je arts</w:t>
            </w:r>
          </w:p>
        </w:tc>
      </w:tr>
    </w:tbl>
    <w:p w14:paraId="5DCB11AB" w14:textId="77777777" w:rsidR="00102227" w:rsidRDefault="00102227" w:rsidP="00102227">
      <w:pPr>
        <w:rPr>
          <w:lang w:val="nl-BE"/>
        </w:rPr>
      </w:pPr>
    </w:p>
    <w:p w14:paraId="22839391" w14:textId="77777777" w:rsidR="001639AA" w:rsidRDefault="001639AA" w:rsidP="001639AA">
      <w:pPr>
        <w:rPr>
          <w:lang w:val="nl-BE"/>
        </w:rPr>
      </w:pPr>
      <w:r>
        <w:rPr>
          <w:lang w:val="nl-BE"/>
        </w:rPr>
        <w:t>!</w:t>
      </w:r>
    </w:p>
    <w:p w14:paraId="17AA0240" w14:textId="47EBD40E" w:rsidR="001639AA" w:rsidRPr="00254683" w:rsidRDefault="00D20BE4" w:rsidP="001639AA">
      <w:pPr>
        <w:rPr>
          <w:i/>
          <w:iCs/>
          <w:lang w:val="nl-BE"/>
        </w:rPr>
      </w:pPr>
      <w:r w:rsidRPr="00254683">
        <w:rPr>
          <w:i/>
          <w:iCs/>
          <w:lang w:val="nl-BE"/>
        </w:rPr>
        <w:t>*</w:t>
      </w:r>
      <w:r w:rsidR="001639AA" w:rsidRPr="00254683">
        <w:rPr>
          <w:i/>
          <w:iCs/>
          <w:lang w:val="nl-BE"/>
        </w:rPr>
        <w:t xml:space="preserve"> Bij een arbeidsongeval worden ambulances en medische kosten vergoed.</w:t>
      </w:r>
    </w:p>
    <w:p w14:paraId="4E07ADF9" w14:textId="77777777" w:rsidR="001639AA" w:rsidRDefault="001639AA" w:rsidP="00102227">
      <w:pPr>
        <w:rPr>
          <w:lang w:val="nl-BE"/>
        </w:rPr>
      </w:pPr>
    </w:p>
    <w:p w14:paraId="0E0A9C7F" w14:textId="77777777" w:rsidR="00184352" w:rsidRPr="00F46EC2" w:rsidRDefault="00184352" w:rsidP="00102227">
      <w:pPr>
        <w:rPr>
          <w:lang w:val="nl-BE"/>
        </w:rPr>
      </w:pPr>
    </w:p>
    <w:p w14:paraId="09B04F42" w14:textId="45D02E81" w:rsidR="009A7E4D" w:rsidRPr="00F46EC2" w:rsidRDefault="009A7E4D" w:rsidP="009A7E4D">
      <w:pPr>
        <w:rPr>
          <w:rFonts w:eastAsia="PT Sans" w:cs="PT Sans"/>
          <w:szCs w:val="20"/>
          <w:lang w:val="nl-BE"/>
        </w:rPr>
      </w:pPr>
      <w:r w:rsidRPr="00F46EC2">
        <w:rPr>
          <w:rFonts w:eastAsia="PT Sans" w:cs="PT Sans"/>
          <w:b/>
          <w:bCs/>
          <w:szCs w:val="20"/>
          <w:lang w:val="nl-BE"/>
        </w:rPr>
        <w:t xml:space="preserve">Neem contact op met XXXXXXXX om je verantwoordelijke op de hoogte te brengen van het </w:t>
      </w:r>
      <w:r>
        <w:rPr>
          <w:rFonts w:eastAsia="PT Sans" w:cs="PT Sans"/>
          <w:b/>
          <w:bCs/>
          <w:szCs w:val="20"/>
          <w:lang w:val="nl-BE"/>
        </w:rPr>
        <w:t>arbeids</w:t>
      </w:r>
      <w:r w:rsidRPr="00F46EC2">
        <w:rPr>
          <w:rFonts w:eastAsia="PT Sans" w:cs="PT Sans"/>
          <w:b/>
          <w:bCs/>
          <w:szCs w:val="20"/>
          <w:lang w:val="nl-BE"/>
        </w:rPr>
        <w:t>ongeval.</w:t>
      </w:r>
      <w:r w:rsidRPr="00F46EC2">
        <w:rPr>
          <w:rFonts w:eastAsia="PT Sans" w:cs="PT Sans"/>
          <w:szCs w:val="20"/>
          <w:lang w:val="nl-BE"/>
        </w:rPr>
        <w:t xml:space="preserve"> Hij/zij zal je informeren over de te nemen maatregelen.</w:t>
      </w:r>
    </w:p>
    <w:p w14:paraId="709EB049" w14:textId="77777777" w:rsidR="009A7E4D" w:rsidRDefault="009A7E4D" w:rsidP="00E528A9">
      <w:pPr>
        <w:rPr>
          <w:lang w:val="nl-BE"/>
        </w:rPr>
      </w:pPr>
    </w:p>
    <w:p w14:paraId="152B9726" w14:textId="44523F75" w:rsidR="00517072" w:rsidRPr="00F46EC2" w:rsidRDefault="00517072">
      <w:pPr>
        <w:widowControl/>
        <w:spacing w:after="160" w:line="259" w:lineRule="auto"/>
        <w:rPr>
          <w:rFonts w:ascii="Morebi Rounded Med" w:hAnsi="Morebi Rounded Med" w:cs="Tahoma"/>
          <w:b/>
          <w:color w:val="44B8BE"/>
          <w:sz w:val="26"/>
          <w:szCs w:val="26"/>
          <w:lang w:val="nl-BE"/>
        </w:rPr>
      </w:pPr>
      <w:r w:rsidRPr="00F46EC2">
        <w:rPr>
          <w:lang w:val="nl-BE"/>
        </w:rPr>
        <w:br w:type="page"/>
      </w:r>
    </w:p>
    <w:p w14:paraId="70875E80" w14:textId="1406CA58" w:rsidR="00BF5851" w:rsidRPr="00350602" w:rsidRDefault="00F077FD" w:rsidP="00350602">
      <w:pPr>
        <w:pStyle w:val="Kop1"/>
        <w:pBdr>
          <w:bottom w:val="single" w:sz="4" w:space="1" w:color="E00030" w:themeColor="accent2"/>
        </w:pBdr>
        <w:tabs>
          <w:tab w:val="clear" w:pos="360"/>
        </w:tabs>
        <w:ind w:left="0"/>
        <w:outlineLvl w:val="0"/>
        <w:rPr>
          <w:rFonts w:ascii="Morebi Rounded Med" w:hAnsi="Morebi Rounded Med" w:cs="Arial"/>
          <w:b/>
          <w:bCs/>
          <w:noProof/>
          <w:color w:val="44B8BE" w:themeColor="accent1"/>
          <w:sz w:val="40"/>
          <w:szCs w:val="40"/>
        </w:rPr>
      </w:pPr>
      <w:bookmarkStart w:id="45" w:name="_Toc147008712"/>
      <w:r>
        <w:rPr>
          <w:rFonts w:ascii="Morebi Rounded Med" w:hAnsi="Morebi Rounded Med" w:cs="Arial"/>
          <w:b/>
          <w:bCs/>
          <w:noProof/>
          <w:color w:val="44B8BE" w:themeColor="accent1"/>
          <w:sz w:val="40"/>
          <w:szCs w:val="40"/>
        </w:rPr>
        <w:lastRenderedPageBreak/>
        <w:drawing>
          <wp:inline distT="0" distB="0" distL="0" distR="0" wp14:anchorId="0F53B4BF" wp14:editId="15164FF9">
            <wp:extent cx="432000" cy="432000"/>
            <wp:effectExtent l="0" t="0" r="6350" b="6350"/>
            <wp:docPr id="595890898" name="Picture 595890898" descr="A heart with a red outline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8" name="Picture 595890898" descr="A heart with a red outline of a baby&#10;&#10;Description automatically generated"/>
                    <pic:cNvPicPr/>
                  </pic:nvPicPr>
                  <pic:blipFill>
                    <a:blip r:embed="rId5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ascii="Morebi Rounded Med" w:hAnsi="Morebi Rounded Med" w:cs="Arial"/>
          <w:b/>
          <w:bCs/>
          <w:noProof/>
          <w:color w:val="44B8BE" w:themeColor="accent1"/>
          <w:sz w:val="40"/>
          <w:szCs w:val="40"/>
        </w:rPr>
        <w:t xml:space="preserve"> </w:t>
      </w:r>
      <w:r w:rsidR="005526E0" w:rsidRPr="00350602">
        <w:rPr>
          <w:rFonts w:ascii="Morebi Rounded Med" w:hAnsi="Morebi Rounded Med" w:cs="Arial"/>
          <w:b/>
          <w:bCs/>
          <w:noProof/>
          <w:color w:val="44B8BE" w:themeColor="accent1"/>
          <w:sz w:val="40"/>
          <w:szCs w:val="40"/>
        </w:rPr>
        <w:t>Z</w:t>
      </w:r>
      <w:r w:rsidR="00350602">
        <w:rPr>
          <w:rFonts w:ascii="Morebi Rounded Med" w:hAnsi="Morebi Rounded Med" w:cs="Arial"/>
          <w:b/>
          <w:bCs/>
          <w:noProof/>
          <w:color w:val="44B8BE" w:themeColor="accent1"/>
          <w:sz w:val="40"/>
          <w:szCs w:val="40"/>
        </w:rPr>
        <w:t>wangerschap</w:t>
      </w:r>
      <w:bookmarkEnd w:id="45"/>
    </w:p>
    <w:p w14:paraId="63197F5A" w14:textId="17BBB1E1" w:rsidR="007C0BFE" w:rsidRPr="00F46EC2" w:rsidRDefault="007C0BFE" w:rsidP="00F077FD">
      <w:pPr>
        <w:pStyle w:val="Heading2"/>
        <w:ind w:left="576" w:hanging="576"/>
      </w:pPr>
      <w:bookmarkStart w:id="46" w:name="_Toc147008713"/>
      <w:r w:rsidRPr="00F46EC2">
        <w:t>W</w:t>
      </w:r>
      <w:r w:rsidR="004873F9" w:rsidRPr="00F46EC2">
        <w:t>ie moet ik contacteren</w:t>
      </w:r>
      <w:r w:rsidRPr="00F46EC2">
        <w:t>?</w:t>
      </w:r>
      <w:bookmarkEnd w:id="46"/>
    </w:p>
    <w:p w14:paraId="64378D2A" w14:textId="5712B43F" w:rsidR="007C0BFE" w:rsidRPr="00F46EC2" w:rsidRDefault="007C0BFE" w:rsidP="002121B5">
      <w:pPr>
        <w:pStyle w:val="Heading3"/>
        <w:ind w:left="426"/>
      </w:pPr>
      <w:bookmarkStart w:id="47" w:name="_Toc147008714"/>
      <w:r>
        <w:t>Werkgever</w:t>
      </w:r>
      <w:bookmarkEnd w:id="47"/>
    </w:p>
    <w:p w14:paraId="2E0C6E5F" w14:textId="7DF82AD0" w:rsidR="34313200" w:rsidRDefault="34313200" w:rsidP="34313200">
      <w:pPr>
        <w:rPr>
          <w:lang w:val="nl-BE"/>
        </w:rPr>
      </w:pPr>
    </w:p>
    <w:p w14:paraId="0D0577C7" w14:textId="78467589" w:rsidR="7F36DB38" w:rsidRDefault="7F36DB38" w:rsidP="34313200">
      <w:pPr>
        <w:rPr>
          <w:lang w:val="nl-BE"/>
        </w:rPr>
      </w:pPr>
      <w:r w:rsidRPr="34313200">
        <w:rPr>
          <w:lang w:val="nl-BE"/>
        </w:rPr>
        <w:t>In deze rubriek vind</w:t>
      </w:r>
      <w:r w:rsidR="71AA1C76" w:rsidRPr="34313200">
        <w:rPr>
          <w:lang w:val="nl-BE"/>
        </w:rPr>
        <w:t xml:space="preserve"> je informatie over de gezondheidsrisico’s bij een zwangerschap, gelinkt aan je werk.</w:t>
      </w:r>
    </w:p>
    <w:p w14:paraId="087BBF33" w14:textId="02500B69" w:rsidR="34313200" w:rsidRDefault="34313200" w:rsidP="34313200">
      <w:pPr>
        <w:rPr>
          <w:lang w:val="nl-BE"/>
        </w:rPr>
      </w:pPr>
    </w:p>
    <w:p w14:paraId="422F6C8F" w14:textId="23B23A86" w:rsidR="007C0BFE" w:rsidRPr="00F46EC2" w:rsidRDefault="007C0BFE" w:rsidP="007C0BFE">
      <w:pPr>
        <w:rPr>
          <w:bCs/>
          <w:lang w:val="nl-BE"/>
        </w:rPr>
      </w:pPr>
      <w:r w:rsidRPr="00F46EC2">
        <w:rPr>
          <w:bCs/>
          <w:lang w:val="nl-BE"/>
        </w:rPr>
        <w:t xml:space="preserve">Breng je </w:t>
      </w:r>
      <w:r w:rsidR="002509A8" w:rsidRPr="00F46EC2">
        <w:rPr>
          <w:bCs/>
          <w:lang w:val="nl-BE"/>
        </w:rPr>
        <w:t>werkgever</w:t>
      </w:r>
      <w:r w:rsidRPr="00F46EC2">
        <w:rPr>
          <w:bCs/>
          <w:lang w:val="nl-BE"/>
        </w:rPr>
        <w:t xml:space="preserve"> </w:t>
      </w:r>
      <w:r w:rsidRPr="00F46EC2">
        <w:rPr>
          <w:b/>
          <w:lang w:val="nl-BE"/>
        </w:rPr>
        <w:t>zo snel mogelijk</w:t>
      </w:r>
      <w:r w:rsidRPr="00F46EC2">
        <w:rPr>
          <w:bCs/>
          <w:lang w:val="nl-BE"/>
        </w:rPr>
        <w:t xml:space="preserve"> op de hoogte van je zwangerschap! Het is heel belangrijk voor je eigen gezondheid en veiligheid en die van je baby. </w:t>
      </w:r>
      <w:r w:rsidR="00FD18B2" w:rsidRPr="00F46EC2">
        <w:rPr>
          <w:bCs/>
          <w:lang w:val="nl-BE"/>
        </w:rPr>
        <w:t xml:space="preserve">Hij/zij </w:t>
      </w:r>
      <w:r w:rsidRPr="00F46EC2">
        <w:rPr>
          <w:bCs/>
          <w:lang w:val="nl-BE"/>
        </w:rPr>
        <w:t>zal vertrouwelijk met deze informatie omgaan.</w:t>
      </w:r>
    </w:p>
    <w:p w14:paraId="30647DCC" w14:textId="77777777" w:rsidR="007C0BFE" w:rsidRPr="00F46EC2" w:rsidRDefault="007C0BFE" w:rsidP="007C0BFE">
      <w:pPr>
        <w:rPr>
          <w:bCs/>
          <w:lang w:val="nl-BE"/>
        </w:rPr>
      </w:pPr>
    </w:p>
    <w:p w14:paraId="59C11139" w14:textId="4569904C" w:rsidR="007C0BFE" w:rsidRPr="00F46EC2" w:rsidRDefault="007C0BFE" w:rsidP="34313200">
      <w:pPr>
        <w:rPr>
          <w:lang w:val="nl-BE"/>
        </w:rPr>
      </w:pPr>
      <w:r w:rsidRPr="34313200">
        <w:rPr>
          <w:lang w:val="nl-BE"/>
        </w:rPr>
        <w:t xml:space="preserve">Je </w:t>
      </w:r>
      <w:r w:rsidR="002509A8" w:rsidRPr="34313200">
        <w:rPr>
          <w:lang w:val="nl-BE"/>
        </w:rPr>
        <w:t>werkgever</w:t>
      </w:r>
      <w:r w:rsidRPr="34313200">
        <w:rPr>
          <w:lang w:val="nl-BE"/>
        </w:rPr>
        <w:t xml:space="preserve"> zal </w:t>
      </w:r>
      <w:r w:rsidR="00FD18B2" w:rsidRPr="34313200">
        <w:rPr>
          <w:lang w:val="nl-BE"/>
        </w:rPr>
        <w:t xml:space="preserve">ook </w:t>
      </w:r>
      <w:r w:rsidRPr="34313200">
        <w:rPr>
          <w:lang w:val="nl-BE"/>
        </w:rPr>
        <w:t xml:space="preserve">samen met jou bekijken welke maatregelen je moet nemen, of aangepast werk mogelijk is en begeleidt je, indien nodig, bij het maken van een afspraak bij de arbeidsarts. </w:t>
      </w:r>
    </w:p>
    <w:p w14:paraId="5EBE8E53" w14:textId="7A4B838C" w:rsidR="007C0BFE" w:rsidRPr="00F46EC2" w:rsidRDefault="00EA39D4" w:rsidP="007C0BFE">
      <w:pPr>
        <w:rPr>
          <w:bCs/>
          <w:lang w:val="nl-BE"/>
        </w:rPr>
      </w:pPr>
      <w:r w:rsidRPr="00E96BB8">
        <w:rPr>
          <w:rFonts w:cs="Arial"/>
          <w:noProof/>
        </w:rPr>
        <w:drawing>
          <wp:anchor distT="0" distB="0" distL="114300" distR="114300" simplePos="0" relativeHeight="251658250" behindDoc="1" locked="0" layoutInCell="1" allowOverlap="1" wp14:anchorId="1C9E194E" wp14:editId="71980827">
            <wp:simplePos x="0" y="0"/>
            <wp:positionH relativeFrom="margin">
              <wp:posOffset>-66675</wp:posOffset>
            </wp:positionH>
            <wp:positionV relativeFrom="paragraph">
              <wp:posOffset>156845</wp:posOffset>
            </wp:positionV>
            <wp:extent cx="647700" cy="609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53" cstate="print">
                      <a:extLst>
                        <a:ext uri="{28A0092B-C50C-407E-A947-70E740481C1C}">
                          <a14:useLocalDpi xmlns:a14="http://schemas.microsoft.com/office/drawing/2010/main" val="0"/>
                        </a:ext>
                      </a:extLst>
                    </a:blip>
                    <a:srcRect t="5882"/>
                    <a:stretch/>
                  </pic:blipFill>
                  <pic:spPr bwMode="auto">
                    <a:xfrm>
                      <a:off x="0" y="0"/>
                      <a:ext cx="647700" cy="60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66DF17" w14:textId="77926D23" w:rsidR="007C0BFE" w:rsidRPr="00F46EC2" w:rsidRDefault="007C0BFE" w:rsidP="007C0BFE">
      <w:pPr>
        <w:rPr>
          <w:bCs/>
          <w:lang w:val="nl-BE"/>
        </w:rPr>
      </w:pPr>
    </w:p>
    <w:p w14:paraId="3889667F" w14:textId="5AFB6B2D" w:rsidR="007C0BFE" w:rsidRPr="00F46EC2" w:rsidRDefault="007C0BFE" w:rsidP="007C0BFE">
      <w:pPr>
        <w:rPr>
          <w:bCs/>
          <w:lang w:val="nl-BE"/>
        </w:rPr>
      </w:pPr>
    </w:p>
    <w:p w14:paraId="0A2DFA9F" w14:textId="77777777" w:rsidR="007C0BFE" w:rsidRPr="00F46EC2" w:rsidRDefault="007C0BFE" w:rsidP="007C0BFE">
      <w:pPr>
        <w:rPr>
          <w:b/>
          <w:lang w:val="nl-BE"/>
        </w:rPr>
      </w:pPr>
    </w:p>
    <w:p w14:paraId="20F44921" w14:textId="77777777" w:rsidR="007C0BFE" w:rsidRPr="00F46EC2" w:rsidRDefault="007C0BFE" w:rsidP="007C0BFE">
      <w:pPr>
        <w:rPr>
          <w:b/>
          <w:lang w:val="nl-BE"/>
        </w:rPr>
      </w:pPr>
    </w:p>
    <w:p w14:paraId="56A646A3" w14:textId="77777777" w:rsidR="007C0BFE" w:rsidRPr="00F46EC2" w:rsidRDefault="007C0BFE" w:rsidP="007C0BFE">
      <w:pPr>
        <w:rPr>
          <w:b/>
          <w:lang w:val="nl-BE"/>
        </w:rPr>
      </w:pPr>
    </w:p>
    <w:p w14:paraId="43F0B847" w14:textId="77777777" w:rsidR="007C0BFE" w:rsidRPr="00F46EC2" w:rsidRDefault="007C0BFE" w:rsidP="002121B5">
      <w:pPr>
        <w:pStyle w:val="Heading3"/>
        <w:ind w:left="426"/>
      </w:pPr>
      <w:bookmarkStart w:id="48" w:name="_Toc147008715"/>
      <w:r w:rsidRPr="00F46EC2">
        <w:t>Arbeidsarts</w:t>
      </w:r>
      <w:bookmarkEnd w:id="48"/>
    </w:p>
    <w:p w14:paraId="04DA4633" w14:textId="77777777" w:rsidR="007C0BFE" w:rsidRPr="00F46EC2" w:rsidRDefault="007C0BFE" w:rsidP="007C0BFE">
      <w:pPr>
        <w:rPr>
          <w:lang w:val="nl-BE"/>
        </w:rPr>
      </w:pPr>
      <w:r w:rsidRPr="00F46EC2">
        <w:rPr>
          <w:lang w:val="nl-BE"/>
        </w:rPr>
        <w:t xml:space="preserve">Je werkgever zal je, indien nodig, begeleiden bij het maken van afspraak met de arbeidsarts. Samen met de arbeidsarts wordt je concrete situatie besproken en bekeken of verwijdering van de werkplek noodzakelijk is. </w:t>
      </w:r>
    </w:p>
    <w:p w14:paraId="44C3D42A" w14:textId="48A8524C" w:rsidR="007C0BFE" w:rsidRPr="00F46EC2" w:rsidRDefault="00205A5C" w:rsidP="007C0BFE">
      <w:pPr>
        <w:rPr>
          <w:lang w:val="nl-BE"/>
        </w:rPr>
      </w:pPr>
      <w:r w:rsidRPr="00E96BB8">
        <w:rPr>
          <w:rFonts w:cs="Arial"/>
          <w:noProof/>
        </w:rPr>
        <w:drawing>
          <wp:anchor distT="0" distB="0" distL="114300" distR="114300" simplePos="0" relativeHeight="251658249" behindDoc="0" locked="0" layoutInCell="1" allowOverlap="1" wp14:anchorId="7C6A1468" wp14:editId="1E046D12">
            <wp:simplePos x="0" y="0"/>
            <wp:positionH relativeFrom="margin">
              <wp:posOffset>9525</wp:posOffset>
            </wp:positionH>
            <wp:positionV relativeFrom="paragraph">
              <wp:posOffset>114300</wp:posOffset>
            </wp:positionV>
            <wp:extent cx="647700" cy="64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r w:rsidR="007C0BFE" w:rsidRPr="00F46EC2">
        <w:rPr>
          <w:lang w:val="nl-BE"/>
        </w:rPr>
        <w:t xml:space="preserve"> </w:t>
      </w:r>
    </w:p>
    <w:p w14:paraId="27AF2D98" w14:textId="77777777" w:rsidR="007C0BFE" w:rsidRPr="00F46EC2" w:rsidRDefault="00000000" w:rsidP="007C0BFE">
      <w:pPr>
        <w:rPr>
          <w:lang w:val="nl-BE"/>
        </w:rPr>
      </w:pPr>
      <w:hyperlink r:id="rId55" w:history="1">
        <w:r w:rsidR="007C0BFE" w:rsidRPr="00F46EC2">
          <w:rPr>
            <w:rStyle w:val="Hyperlink"/>
            <w:lang w:val="nl-BE"/>
          </w:rPr>
          <w:t>myprevention@securex.be</w:t>
        </w:r>
      </w:hyperlink>
    </w:p>
    <w:p w14:paraId="0674EE00" w14:textId="48B09F32" w:rsidR="007C0BFE" w:rsidRPr="00F46EC2" w:rsidRDefault="007C0BFE" w:rsidP="007C0BFE">
      <w:pPr>
        <w:rPr>
          <w:lang w:val="nl-BE"/>
        </w:rPr>
      </w:pPr>
    </w:p>
    <w:p w14:paraId="4EDB17F1" w14:textId="77777777" w:rsidR="007C0BFE" w:rsidRPr="00F46EC2" w:rsidRDefault="007C0BFE" w:rsidP="007C0BFE">
      <w:pPr>
        <w:rPr>
          <w:lang w:val="nl-BE"/>
        </w:rPr>
      </w:pPr>
      <w:r w:rsidRPr="00F46EC2">
        <w:rPr>
          <w:lang w:val="nl-BE"/>
        </w:rPr>
        <w:t>+3278059010</w:t>
      </w:r>
    </w:p>
    <w:p w14:paraId="46325D41" w14:textId="77777777" w:rsidR="007C0BFE" w:rsidRPr="00F46EC2" w:rsidRDefault="007C0BFE" w:rsidP="007C0BFE">
      <w:pPr>
        <w:rPr>
          <w:lang w:val="nl-BE"/>
        </w:rPr>
      </w:pPr>
    </w:p>
    <w:p w14:paraId="15306540" w14:textId="77777777" w:rsidR="007C0BFE" w:rsidRPr="00F46EC2" w:rsidRDefault="007C0BFE" w:rsidP="007C0BFE">
      <w:pPr>
        <w:rPr>
          <w:lang w:val="nl-BE"/>
        </w:rPr>
      </w:pPr>
    </w:p>
    <w:p w14:paraId="7CA90B88" w14:textId="4971B13F" w:rsidR="007C0BFE" w:rsidRPr="00F46EC2" w:rsidRDefault="007C0BFE" w:rsidP="00F077FD">
      <w:pPr>
        <w:pStyle w:val="Heading2"/>
        <w:ind w:left="576" w:hanging="576"/>
      </w:pPr>
      <w:bookmarkStart w:id="49" w:name="_Toc147008716"/>
      <w:r w:rsidRPr="00F46EC2">
        <w:t>A</w:t>
      </w:r>
      <w:r w:rsidR="00C96AEE" w:rsidRPr="00F46EC2">
        <w:t>andachtspunten</w:t>
      </w:r>
      <w:bookmarkEnd w:id="49"/>
    </w:p>
    <w:p w14:paraId="4E29CAEB" w14:textId="29D83830" w:rsidR="002B757C" w:rsidRDefault="007C0BFE" w:rsidP="0041565E">
      <w:pPr>
        <w:rPr>
          <w:lang w:val="nl-BE"/>
        </w:rPr>
      </w:pPr>
      <w:r w:rsidRPr="00F46EC2">
        <w:rPr>
          <w:lang w:val="nl-BE"/>
        </w:rPr>
        <w:t>Bijzondere aandacht is nodig indien onderstaande situaties zich voordoen op je werkplek. Wees voorzichtig en neem contact op met je werkgever en/of arbeidsarts om te bekijken welke maatregelen je moet nemen, of aangepast werk mogelijk is en of verwijdering van de werkplek noodzakelijk is.</w:t>
      </w:r>
    </w:p>
    <w:p w14:paraId="6BB8ECCD" w14:textId="09961920" w:rsidR="00517A88" w:rsidRPr="00F46EC2" w:rsidRDefault="00517A88" w:rsidP="0041565E">
      <w:pPr>
        <w:rPr>
          <w:lang w:val="nl-BE"/>
        </w:rPr>
      </w:pPr>
    </w:p>
    <w:p w14:paraId="43C25D59" w14:textId="5E4E8EDB" w:rsidR="007C0BFE" w:rsidRPr="00F46EC2" w:rsidRDefault="00517A88" w:rsidP="007C0BFE">
      <w:pPr>
        <w:rPr>
          <w:lang w:val="nl-BE"/>
        </w:rPr>
      </w:pPr>
      <w:r w:rsidRPr="00E96BB8">
        <w:rPr>
          <w:noProof/>
          <w:sz w:val="22"/>
        </w:rPr>
        <w:drawing>
          <wp:anchor distT="0" distB="0" distL="114300" distR="114300" simplePos="0" relativeHeight="251658272" behindDoc="0" locked="0" layoutInCell="1" allowOverlap="1" wp14:anchorId="251E22BD" wp14:editId="14A7EE0B">
            <wp:simplePos x="0" y="0"/>
            <wp:positionH relativeFrom="margin">
              <wp:posOffset>-48260</wp:posOffset>
            </wp:positionH>
            <wp:positionV relativeFrom="paragraph">
              <wp:posOffset>137795</wp:posOffset>
            </wp:positionV>
            <wp:extent cx="359410" cy="359410"/>
            <wp:effectExtent l="0" t="0" r="0" b="2540"/>
            <wp:wrapSquare wrapText="bothSides"/>
            <wp:docPr id="595890893" name="Picture 59589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736E41C7" w14:textId="3C6542F3" w:rsidR="004F6372" w:rsidRPr="00F46EC2" w:rsidRDefault="068C301D" w:rsidP="00517A88">
      <w:pPr>
        <w:pStyle w:val="Heading3"/>
      </w:pPr>
      <w:bookmarkStart w:id="50" w:name="_Toc147008717"/>
      <w:r w:rsidRPr="00F46EC2">
        <w:t>Ergonomische adviezen</w:t>
      </w:r>
      <w:bookmarkEnd w:id="50"/>
      <w:r w:rsidRPr="00F46EC2">
        <w:t xml:space="preserve"> </w:t>
      </w:r>
    </w:p>
    <w:p w14:paraId="1FCB4F06" w14:textId="65DA3F75" w:rsidR="00D008DD" w:rsidRPr="00F46EC2" w:rsidRDefault="00B36067" w:rsidP="00D008DD">
      <w:pPr>
        <w:rPr>
          <w:lang w:val="nl-BE"/>
        </w:rPr>
      </w:pPr>
      <w:r w:rsidRPr="00F46EC2">
        <w:rPr>
          <w:lang w:val="nl-BE"/>
        </w:rPr>
        <w:t>! Tillen van (zware) lasten vermijden.</w:t>
      </w:r>
    </w:p>
    <w:p w14:paraId="3800D8AA" w14:textId="77777777" w:rsidR="003F7A0E" w:rsidRPr="00F46EC2" w:rsidRDefault="003F7A0E" w:rsidP="00D008DD">
      <w:pPr>
        <w:rPr>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BA66D9" w14:paraId="1EF6AE38" w14:textId="77777777">
        <w:tc>
          <w:tcPr>
            <w:tcW w:w="573" w:type="dxa"/>
            <w:vAlign w:val="center"/>
          </w:tcPr>
          <w:p w14:paraId="328872C0" w14:textId="77777777" w:rsidR="00D35A61" w:rsidRPr="00621728" w:rsidRDefault="00D35A6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37A70EFC" w14:textId="466F8B10" w:rsidR="00D35A61" w:rsidRPr="00F46EC2" w:rsidRDefault="00D35A61" w:rsidP="00D371D6">
            <w:pPr>
              <w:rPr>
                <w:lang w:val="nl-BE"/>
              </w:rPr>
            </w:pPr>
            <w:r w:rsidRPr="00F46EC2">
              <w:rPr>
                <w:b/>
                <w:bCs/>
                <w:lang w:val="nl-BE"/>
              </w:rPr>
              <w:t>Verboden</w:t>
            </w:r>
            <w:r w:rsidRPr="00F46EC2">
              <w:rPr>
                <w:lang w:val="nl-BE"/>
              </w:rPr>
              <w:t xml:space="preserve"> om zware lasten te tillen tijdens de laatste 3 maanden van de zwangerschap</w:t>
            </w:r>
          </w:p>
        </w:tc>
      </w:tr>
    </w:tbl>
    <w:p w14:paraId="78BAD4F3" w14:textId="77777777" w:rsidR="00D35A61" w:rsidRPr="00F46EC2" w:rsidRDefault="00D35A61" w:rsidP="007C0BFE">
      <w:pPr>
        <w:rPr>
          <w:lang w:val="nl-BE"/>
        </w:rPr>
      </w:pPr>
    </w:p>
    <w:p w14:paraId="41211CD1" w14:textId="77777777" w:rsidR="00675BF4" w:rsidRPr="00F46EC2" w:rsidRDefault="00EA0FF0" w:rsidP="00D008DD">
      <w:pPr>
        <w:rPr>
          <w:lang w:val="nl-BE"/>
        </w:rPr>
      </w:pPr>
      <w:r w:rsidRPr="00F46EC2">
        <w:rPr>
          <w:lang w:val="nl-BE"/>
        </w:rPr>
        <w:t xml:space="preserve">! </w:t>
      </w:r>
      <w:r w:rsidR="001A37C1" w:rsidRPr="00F46EC2">
        <w:rPr>
          <w:lang w:val="nl-BE"/>
        </w:rPr>
        <w:t xml:space="preserve">Maatregelen zullen worden genomen tijdens deze periode: </w:t>
      </w:r>
    </w:p>
    <w:p w14:paraId="026D2038" w14:textId="77777777" w:rsidR="00675BF4" w:rsidRPr="00F46EC2" w:rsidRDefault="00405686" w:rsidP="00675BF4">
      <w:pPr>
        <w:pStyle w:val="ListParagraph"/>
        <w:numPr>
          <w:ilvl w:val="0"/>
          <w:numId w:val="13"/>
        </w:numPr>
        <w:rPr>
          <w:lang w:val="nl-BE"/>
        </w:rPr>
      </w:pPr>
      <w:r w:rsidRPr="00F46EC2">
        <w:rPr>
          <w:lang w:val="nl-BE"/>
        </w:rPr>
        <w:t>werken in een andere functie</w:t>
      </w:r>
    </w:p>
    <w:p w14:paraId="2894CA22" w14:textId="1F7C664B" w:rsidR="00EA0FF0" w:rsidRPr="00F46EC2" w:rsidRDefault="00482CB5" w:rsidP="00675BF4">
      <w:pPr>
        <w:pStyle w:val="ListParagraph"/>
        <w:numPr>
          <w:ilvl w:val="0"/>
          <w:numId w:val="13"/>
        </w:numPr>
        <w:rPr>
          <w:lang w:val="nl-BE"/>
        </w:rPr>
      </w:pPr>
      <w:r w:rsidRPr="00F46EC2">
        <w:rPr>
          <w:lang w:val="nl-BE"/>
        </w:rPr>
        <w:t xml:space="preserve">preventief verwijderen </w:t>
      </w:r>
    </w:p>
    <w:p w14:paraId="1D913610" w14:textId="6A09DEDA" w:rsidR="00CD4DDF" w:rsidRDefault="00CD4DDF" w:rsidP="00D008DD">
      <w:pPr>
        <w:rPr>
          <w:lang w:val="nl-BE"/>
        </w:rPr>
      </w:pPr>
      <w:r w:rsidRPr="00F46EC2">
        <w:rPr>
          <w:lang w:val="nl-BE"/>
        </w:rPr>
        <w:t xml:space="preserve">In geval van verwijdering wordt de uitvoering van de arbeidsovereenkomst geschorst. Tot de week vóór jouw geplande bevallingsdatum ontvang je een vergoeding van het ziekenfonds tot 78,237% van je </w:t>
      </w:r>
      <w:r w:rsidR="00675BF4" w:rsidRPr="00F46EC2">
        <w:rPr>
          <w:lang w:val="nl-BE"/>
        </w:rPr>
        <w:t>bruto dagloon</w:t>
      </w:r>
      <w:r w:rsidRPr="00F46EC2">
        <w:rPr>
          <w:lang w:val="nl-BE"/>
        </w:rPr>
        <w:t xml:space="preserve"> begrensd tot de loongrens.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66015" w:rsidRPr="00BA66D9" w14:paraId="0116A0ED" w14:textId="77777777">
        <w:tc>
          <w:tcPr>
            <w:tcW w:w="573" w:type="dxa"/>
            <w:vAlign w:val="center"/>
          </w:tcPr>
          <w:p w14:paraId="598A8EB7" w14:textId="50AA2E95" w:rsidR="00D66015" w:rsidRPr="00621728" w:rsidRDefault="00646F1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lastRenderedPageBreak/>
              <w:t></w:t>
            </w:r>
          </w:p>
        </w:tc>
        <w:tc>
          <w:tcPr>
            <w:tcW w:w="9200" w:type="dxa"/>
            <w:vAlign w:val="center"/>
          </w:tcPr>
          <w:p w14:paraId="3391F2A6" w14:textId="2E2D124C" w:rsidR="00D66015" w:rsidRPr="00F46EC2" w:rsidRDefault="00646F11" w:rsidP="00D371D6">
            <w:pPr>
              <w:rPr>
                <w:lang w:val="nl-BE"/>
              </w:rPr>
            </w:pPr>
            <w:r w:rsidRPr="00F46EC2">
              <w:rPr>
                <w:lang w:val="nl-BE"/>
              </w:rPr>
              <w:t>Probeer een voorovergebogen houding te vermijden</w:t>
            </w:r>
          </w:p>
        </w:tc>
      </w:tr>
      <w:tr w:rsidR="00A15A74" w:rsidRPr="00BA66D9" w14:paraId="4A18059C" w14:textId="77777777">
        <w:tc>
          <w:tcPr>
            <w:tcW w:w="573" w:type="dxa"/>
            <w:vAlign w:val="center"/>
          </w:tcPr>
          <w:p w14:paraId="35487830" w14:textId="5155D8DC" w:rsidR="00A15A74" w:rsidRPr="00621728" w:rsidRDefault="00646F11" w:rsidP="00D371D6">
            <w:pPr>
              <w:rPr>
                <w:rFonts w:ascii="Wingdings" w:eastAsia="Wingdings" w:hAnsi="Wingdings" w:cs="Wingdings"/>
                <w:color w:val="44B8BE" w:themeColor="accent1"/>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3837A740" w14:textId="66638EC4" w:rsidR="00A15A74" w:rsidRPr="00F46EC2" w:rsidRDefault="00646F11" w:rsidP="00D371D6">
            <w:pPr>
              <w:rPr>
                <w:lang w:val="nl-BE"/>
              </w:rPr>
            </w:pPr>
            <w:r w:rsidRPr="00F46EC2">
              <w:rPr>
                <w:lang w:val="nl-BE"/>
              </w:rPr>
              <w:t>Zorg voor een mooie rechte houding tijdens het poetsen. Maak voldoende gebruik van je benen (brede steunbasis, door de knieën gaan)</w:t>
            </w:r>
          </w:p>
        </w:tc>
      </w:tr>
      <w:tr w:rsidR="00D66015" w:rsidRPr="00BA66D9" w14:paraId="0488EB12" w14:textId="77777777">
        <w:tc>
          <w:tcPr>
            <w:tcW w:w="573" w:type="dxa"/>
            <w:vAlign w:val="center"/>
          </w:tcPr>
          <w:p w14:paraId="5C2856AC" w14:textId="7EE6E77B" w:rsidR="00D66015" w:rsidRPr="00621728" w:rsidRDefault="00646F1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44B8BE" w:themeColor="accent1"/>
                <w:sz w:val="40"/>
                <w:szCs w:val="40"/>
                <w:lang w:val="nl-BE"/>
              </w:rPr>
              <w:t>þ</w:t>
            </w:r>
          </w:p>
        </w:tc>
        <w:tc>
          <w:tcPr>
            <w:tcW w:w="9200" w:type="dxa"/>
            <w:vAlign w:val="center"/>
          </w:tcPr>
          <w:p w14:paraId="1291F5A1" w14:textId="5B61E852" w:rsidR="00D66015" w:rsidRPr="00AF275F" w:rsidRDefault="00646F11" w:rsidP="00D371D6">
            <w:pPr>
              <w:rPr>
                <w:lang w:val="nl-BE"/>
              </w:rPr>
            </w:pPr>
            <w:r w:rsidRPr="00F46EC2">
              <w:rPr>
                <w:lang w:val="nl-BE"/>
              </w:rPr>
              <w:t>Varieer de taken, splits ze eventueel in kleinere deeltaken op</w:t>
            </w:r>
          </w:p>
        </w:tc>
      </w:tr>
    </w:tbl>
    <w:p w14:paraId="03BD86B6" w14:textId="77777777" w:rsidR="006940EE" w:rsidRDefault="006940EE" w:rsidP="00D008DD">
      <w:pPr>
        <w:rPr>
          <w:lang w:val="nl-BE"/>
        </w:rPr>
      </w:pPr>
    </w:p>
    <w:p w14:paraId="2611D6F8" w14:textId="5D931A8F" w:rsidR="009E228B" w:rsidRPr="00F46EC2" w:rsidRDefault="009E228B" w:rsidP="00D008DD">
      <w:pPr>
        <w:rPr>
          <w:lang w:val="nl-BE"/>
        </w:rPr>
      </w:pPr>
      <w:r>
        <w:rPr>
          <w:noProof/>
        </w:rPr>
        <w:drawing>
          <wp:anchor distT="0" distB="0" distL="114300" distR="114300" simplePos="0" relativeHeight="251658273" behindDoc="0" locked="0" layoutInCell="1" allowOverlap="1" wp14:anchorId="41985970" wp14:editId="7BC3768D">
            <wp:simplePos x="0" y="0"/>
            <wp:positionH relativeFrom="margin">
              <wp:posOffset>0</wp:posOffset>
            </wp:positionH>
            <wp:positionV relativeFrom="paragraph">
              <wp:posOffset>40640</wp:posOffset>
            </wp:positionV>
            <wp:extent cx="359410" cy="359410"/>
            <wp:effectExtent l="0" t="0" r="2540" b="2540"/>
            <wp:wrapSquare wrapText="bothSides"/>
            <wp:docPr id="595890894" name="Picture 595890894" descr="A syringe and ampoules with a drop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85" name="Picture 595890885" descr="A syringe and ampoules with a drop of liquid&#10;&#10;Description automatically generated"/>
                    <pic:cNvPicPr/>
                  </pic:nvPicPr>
                  <pic:blipFill>
                    <a:blip r:embed="rId5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44B151F0" w14:textId="521DD577" w:rsidR="00DD5514" w:rsidRPr="00F46EC2" w:rsidRDefault="00DD5514" w:rsidP="009E228B">
      <w:pPr>
        <w:pStyle w:val="Heading3"/>
      </w:pPr>
      <w:bookmarkStart w:id="51" w:name="_Toc147008718"/>
      <w:r w:rsidRPr="00F46EC2">
        <w:t>Kankerbehandeling</w:t>
      </w:r>
      <w:bookmarkEnd w:id="51"/>
    </w:p>
    <w:p w14:paraId="04566761" w14:textId="7E90FAB8" w:rsidR="00DD5514" w:rsidRPr="00F46EC2" w:rsidRDefault="00A15498" w:rsidP="00DD5514">
      <w:pPr>
        <w:rPr>
          <w:lang w:val="nl-BE"/>
        </w:rPr>
      </w:pPr>
      <w:r w:rsidRPr="00F46EC2">
        <w:rPr>
          <w:lang w:val="nl-BE"/>
        </w:rPr>
        <w:t xml:space="preserve">! Contact met personen in kankerbehandeling </w:t>
      </w:r>
      <w:r w:rsidR="008A6B5C" w:rsidRPr="00F46EC2">
        <w:rPr>
          <w:lang w:val="nl-BE"/>
        </w:rPr>
        <w:t>en hun lichaamsvloeistoffen strikt vermijden.</w:t>
      </w:r>
    </w:p>
    <w:p w14:paraId="463F4C2D" w14:textId="40A2703C" w:rsidR="153895C6" w:rsidRPr="00F46EC2" w:rsidRDefault="153895C6" w:rsidP="153895C6">
      <w:pPr>
        <w:rPr>
          <w:lang w:val="nl-BE"/>
        </w:rPr>
      </w:pPr>
    </w:p>
    <w:p w14:paraId="44143F5C" w14:textId="55D70AA0" w:rsidR="1FB663BF" w:rsidRPr="00F46EC2" w:rsidRDefault="1FB663BF" w:rsidP="153895C6">
      <w:pPr>
        <w:rPr>
          <w:lang w:val="nl-BE"/>
        </w:rPr>
      </w:pPr>
      <w:r w:rsidRPr="00F46EC2">
        <w:rPr>
          <w:rFonts w:eastAsiaTheme="minorEastAsia"/>
          <w:szCs w:val="20"/>
          <w:lang w:val="nl-BE"/>
        </w:rPr>
        <w:t xml:space="preserve">Cytostatica en radio-isotopen zijn immers medicijnen die de snelle groei van kankercellen afremmen door de vermenigvuldiging van deze cellen te blokkeren. Helaas hebben deze stoffen ook een werking op andere cellen die zich zeer snel vermenigvuldigen zoals de cellen van een zich ontwikkelende foetus. Patiënten die met deze stoffen worden behandeld, gaan sporen van deze stoffen eventueel ook kunnen uitscheiden via hun urine, zweet, bloed, speeksel. </w:t>
      </w:r>
    </w:p>
    <w:p w14:paraId="0031D605" w14:textId="10407056" w:rsidR="1FB663BF" w:rsidRPr="00F46EC2" w:rsidRDefault="1FB663BF" w:rsidP="153895C6">
      <w:pPr>
        <w:rPr>
          <w:lang w:val="nl-BE"/>
        </w:rPr>
      </w:pPr>
      <w:r w:rsidRPr="00F46EC2">
        <w:rPr>
          <w:rFonts w:eastAsiaTheme="minorEastAsia"/>
          <w:szCs w:val="20"/>
          <w:lang w:val="nl-BE"/>
        </w:rPr>
        <w:t xml:space="preserve">Het onbeschermd contact met deze besmette lichaamsvloeistoffen, bv. via het aanraken van een besmette </w:t>
      </w:r>
      <w:r w:rsidR="007A3F56" w:rsidRPr="00F46EC2">
        <w:rPr>
          <w:rFonts w:eastAsiaTheme="minorEastAsia"/>
          <w:szCs w:val="20"/>
          <w:lang w:val="nl-BE"/>
        </w:rPr>
        <w:t>toiletbril…</w:t>
      </w:r>
      <w:r w:rsidRPr="00F46EC2">
        <w:rPr>
          <w:rFonts w:eastAsiaTheme="minorEastAsia"/>
          <w:szCs w:val="20"/>
          <w:lang w:val="nl-BE"/>
        </w:rPr>
        <w:t>) maakt dat lage concentraties van deze stoffen (of hun afvalproducten) op de handen of op de huid van de werkneemster terecht kunnen komen en zo doorheen de huid kunnen worden opgenomen.</w:t>
      </w:r>
    </w:p>
    <w:p w14:paraId="6C82F500" w14:textId="77777777" w:rsidR="008A6B5C" w:rsidRPr="00F46EC2" w:rsidRDefault="008A6B5C" w:rsidP="00DD5514">
      <w:pPr>
        <w:rPr>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BA66D9" w14:paraId="30161FC2" w14:textId="77777777">
        <w:tc>
          <w:tcPr>
            <w:tcW w:w="573" w:type="dxa"/>
            <w:vAlign w:val="center"/>
          </w:tcPr>
          <w:p w14:paraId="5A853675" w14:textId="77777777" w:rsidR="00D35A61" w:rsidRPr="00621728" w:rsidRDefault="00D35A6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438713F9" w14:textId="7BFC734B" w:rsidR="00D35A61" w:rsidRPr="00F46EC2" w:rsidRDefault="00D35A61" w:rsidP="00D35A61">
            <w:pPr>
              <w:rPr>
                <w:lang w:val="nl-BE"/>
              </w:rPr>
            </w:pPr>
            <w:r w:rsidRPr="00F46EC2">
              <w:rPr>
                <w:rFonts w:eastAsia="PT Sans" w:cs="PT Sans"/>
                <w:szCs w:val="20"/>
                <w:lang w:val="nl-BE"/>
              </w:rPr>
              <w:t xml:space="preserve">Vermijd elk contact met lichaamsvloeistoffen (urine, stoelgang, zweet, bloed, speeksel) van personen die in kankerbehandeling zijn (chemo of bestraling) </w:t>
            </w:r>
          </w:p>
        </w:tc>
      </w:tr>
      <w:tr w:rsidR="00D35A61" w:rsidRPr="00BA66D9" w14:paraId="393E394F" w14:textId="77777777">
        <w:tc>
          <w:tcPr>
            <w:tcW w:w="573" w:type="dxa"/>
            <w:vAlign w:val="center"/>
          </w:tcPr>
          <w:p w14:paraId="524B6938" w14:textId="4D6B9204" w:rsidR="00D35A61" w:rsidRPr="00621728" w:rsidRDefault="00D35A6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32105FF6" w14:textId="4EE925F7" w:rsidR="00D35A61" w:rsidRPr="00F46EC2" w:rsidRDefault="00D35A61" w:rsidP="00D371D6">
            <w:pPr>
              <w:rPr>
                <w:lang w:val="nl-BE"/>
              </w:rPr>
            </w:pPr>
            <w:r w:rsidRPr="00F46EC2">
              <w:rPr>
                <w:rFonts w:eastAsia="PT Sans" w:cs="PT Sans"/>
                <w:b/>
                <w:bCs/>
                <w:szCs w:val="20"/>
                <w:lang w:val="nl-BE"/>
              </w:rPr>
              <w:t>Verboden</w:t>
            </w:r>
            <w:r w:rsidRPr="00F46EC2">
              <w:rPr>
                <w:rFonts w:eastAsia="PT Sans" w:cs="PT Sans"/>
                <w:szCs w:val="20"/>
                <w:lang w:val="nl-BE"/>
              </w:rPr>
              <w:t xml:space="preserve"> om het toilet te poetsen van personen die in kankerbehandeling zijn (chemo of bestraling)</w:t>
            </w:r>
          </w:p>
        </w:tc>
      </w:tr>
    </w:tbl>
    <w:p w14:paraId="6E555405" w14:textId="77777777" w:rsidR="00D35A61" w:rsidRDefault="00D35A61" w:rsidP="00DD5514">
      <w:pPr>
        <w:rPr>
          <w:lang w:val="nl-BE"/>
        </w:rPr>
      </w:pPr>
    </w:p>
    <w:p w14:paraId="68B211A1" w14:textId="235931A8" w:rsidR="009A203D" w:rsidRPr="00F46EC2" w:rsidRDefault="009A203D" w:rsidP="00DD5514">
      <w:pPr>
        <w:rPr>
          <w:lang w:val="nl-BE"/>
        </w:rPr>
      </w:pPr>
      <w:r>
        <w:rPr>
          <w:noProof/>
        </w:rPr>
        <w:drawing>
          <wp:anchor distT="0" distB="0" distL="114300" distR="114300" simplePos="0" relativeHeight="251658275" behindDoc="0" locked="0" layoutInCell="1" allowOverlap="1" wp14:anchorId="55B8235A" wp14:editId="03F4DCC6">
            <wp:simplePos x="0" y="0"/>
            <wp:positionH relativeFrom="margin">
              <wp:align>left</wp:align>
            </wp:positionH>
            <wp:positionV relativeFrom="paragraph">
              <wp:posOffset>102235</wp:posOffset>
            </wp:positionV>
            <wp:extent cx="359410" cy="359410"/>
            <wp:effectExtent l="0" t="0" r="2540" b="2540"/>
            <wp:wrapSquare wrapText="bothSides"/>
            <wp:docPr id="595890896" name="Picture 595890896" descr="A blue outline of two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6" name="Picture 595890896" descr="A blue outline of two people walking&#10;&#10;Description automatically generated"/>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778D1CEA" w14:textId="3FB87B26" w:rsidR="00D008DD" w:rsidRPr="00F46EC2" w:rsidRDefault="009A203D" w:rsidP="009A203D">
      <w:pPr>
        <w:pStyle w:val="Heading3"/>
      </w:pPr>
      <w:bookmarkStart w:id="52" w:name="_Toc147008719"/>
      <w:r>
        <w:t xml:space="preserve"> </w:t>
      </w:r>
      <w:r w:rsidR="00D008DD" w:rsidRPr="00F46EC2">
        <w:t>Kleine kinderen – CMV</w:t>
      </w:r>
      <w:bookmarkEnd w:id="52"/>
      <w:r w:rsidR="00D008DD" w:rsidRPr="00F46EC2">
        <w:t xml:space="preserve"> </w:t>
      </w:r>
    </w:p>
    <w:p w14:paraId="7B9B3843" w14:textId="697C0290" w:rsidR="00D008DD" w:rsidRPr="00F46EC2" w:rsidRDefault="00D008DD" w:rsidP="00D008DD">
      <w:pPr>
        <w:rPr>
          <w:lang w:val="nl-BE"/>
        </w:rPr>
      </w:pPr>
      <w:r w:rsidRPr="00F46EC2">
        <w:rPr>
          <w:lang w:val="nl-BE"/>
        </w:rPr>
        <w:t xml:space="preserve">! </w:t>
      </w:r>
      <w:r w:rsidR="00C224C6" w:rsidRPr="00F46EC2">
        <w:rPr>
          <w:lang w:val="nl-BE"/>
        </w:rPr>
        <w:t>C</w:t>
      </w:r>
      <w:r w:rsidRPr="00F46EC2">
        <w:rPr>
          <w:lang w:val="nl-BE"/>
        </w:rPr>
        <w:t xml:space="preserve">ontact met kleine kinderen </w:t>
      </w:r>
      <w:r w:rsidR="00C73F9B" w:rsidRPr="00F46EC2">
        <w:rPr>
          <w:lang w:val="nl-BE"/>
        </w:rPr>
        <w:t xml:space="preserve">en voorwerpen bestemd voor kleine kinderen </w:t>
      </w:r>
      <w:r w:rsidR="00B126CC" w:rsidRPr="00F46EC2">
        <w:rPr>
          <w:lang w:val="nl-BE"/>
        </w:rPr>
        <w:t>strikt vermijden</w:t>
      </w:r>
      <w:r w:rsidR="00C224C6" w:rsidRPr="00F46EC2">
        <w:rPr>
          <w:lang w:val="nl-BE"/>
        </w:rPr>
        <w:t>.</w:t>
      </w:r>
    </w:p>
    <w:p w14:paraId="0CCA5AE7" w14:textId="77777777" w:rsidR="00D008DD" w:rsidRPr="00F46EC2" w:rsidRDefault="00D008DD" w:rsidP="00D008DD">
      <w:pPr>
        <w:rPr>
          <w:lang w:val="nl-BE"/>
        </w:rPr>
      </w:pPr>
    </w:p>
    <w:p w14:paraId="1E2721FE" w14:textId="2519B15B" w:rsidR="00D008DD" w:rsidRPr="00F46EC2" w:rsidRDefault="00D008DD" w:rsidP="153895C6">
      <w:pPr>
        <w:rPr>
          <w:lang w:val="nl-BE"/>
        </w:rPr>
      </w:pPr>
      <w:r w:rsidRPr="00F46EC2">
        <w:rPr>
          <w:lang w:val="nl-BE"/>
        </w:rPr>
        <w:t xml:space="preserve">Zwangere vrouwen kunnen besmet geraken met CMV door nauw contact met een </w:t>
      </w:r>
      <w:r w:rsidR="007A3F56" w:rsidRPr="00F46EC2">
        <w:rPr>
          <w:lang w:val="nl-BE"/>
        </w:rPr>
        <w:t>klein</w:t>
      </w:r>
      <w:r w:rsidRPr="00F46EC2">
        <w:rPr>
          <w:lang w:val="nl-BE"/>
        </w:rPr>
        <w:t xml:space="preserve"> k</w:t>
      </w:r>
      <w:r w:rsidRPr="00F46EC2">
        <w:rPr>
          <w:rFonts w:eastAsiaTheme="minorEastAsia"/>
          <w:szCs w:val="20"/>
          <w:lang w:val="nl-BE"/>
        </w:rPr>
        <w:t xml:space="preserve">ind. </w:t>
      </w:r>
      <w:r w:rsidR="1D6A7F0A" w:rsidRPr="00F46EC2">
        <w:rPr>
          <w:rFonts w:eastAsiaTheme="minorEastAsia"/>
          <w:szCs w:val="20"/>
          <w:lang w:val="nl-BE"/>
        </w:rPr>
        <w:t xml:space="preserve">CMV is aanwezig in speeksel, urine, neusuitvloeiing en tranen. Het kan gemakkelijk worden overgedragen door kinderen, door direct contact of via speelgoed, lepels, spenen, enz. </w:t>
      </w:r>
    </w:p>
    <w:p w14:paraId="18263A09" w14:textId="01B75125" w:rsidR="00D008DD" w:rsidRPr="00F46EC2" w:rsidRDefault="00D008DD" w:rsidP="00D008DD">
      <w:pPr>
        <w:rPr>
          <w:rFonts w:eastAsiaTheme="minorEastAsia"/>
          <w:szCs w:val="20"/>
          <w:lang w:val="nl-BE"/>
        </w:rPr>
      </w:pPr>
      <w:r w:rsidRPr="00F46EC2">
        <w:rPr>
          <w:rFonts w:eastAsiaTheme="minorEastAsia"/>
          <w:szCs w:val="20"/>
          <w:lang w:val="nl-BE"/>
        </w:rPr>
        <w:t>Een besmetting met CMV kan leiden tot complicaties tijdens de zwangerschap</w:t>
      </w:r>
      <w:r w:rsidR="4C0BC9BD" w:rsidRPr="00F46EC2">
        <w:rPr>
          <w:rFonts w:eastAsiaTheme="minorEastAsia"/>
          <w:szCs w:val="20"/>
          <w:lang w:val="nl-BE"/>
        </w:rPr>
        <w:t xml:space="preserve"> en een aantal problemen veroorzaken bij het ongeboren kind, waaronder doofheid, intellectuele achterstand, blindheid of verschillende ontwikkelingsstoornissen. </w:t>
      </w:r>
    </w:p>
    <w:p w14:paraId="43A260B7" w14:textId="7BD36C84" w:rsidR="153895C6" w:rsidRPr="00F46EC2" w:rsidRDefault="153895C6" w:rsidP="153895C6">
      <w:pPr>
        <w:rPr>
          <w:rFonts w:eastAsiaTheme="minorEastAsia"/>
          <w:szCs w:val="20"/>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BA66D9" w14:paraId="200B9163" w14:textId="77777777">
        <w:tc>
          <w:tcPr>
            <w:tcW w:w="573" w:type="dxa"/>
            <w:vAlign w:val="center"/>
          </w:tcPr>
          <w:p w14:paraId="5FA28E4D" w14:textId="77777777" w:rsidR="00D35A61" w:rsidRPr="00621728" w:rsidRDefault="00D35A6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A3A0CD7" w14:textId="09356A0C" w:rsidR="00D35A61" w:rsidRPr="00F46EC2" w:rsidRDefault="00D35A61" w:rsidP="00D371D6">
            <w:pPr>
              <w:rPr>
                <w:lang w:val="nl-BE"/>
              </w:rPr>
            </w:pPr>
            <w:r w:rsidRPr="00F46EC2">
              <w:rPr>
                <w:lang w:val="nl-BE"/>
              </w:rPr>
              <w:t>Contact met kleine kinderen (&lt;6 jaar), in het bijzonder via speeksel, urine, neusuitvloeiing, tranen</w:t>
            </w:r>
          </w:p>
        </w:tc>
      </w:tr>
    </w:tbl>
    <w:p w14:paraId="5EDEEAAF" w14:textId="77777777" w:rsidR="00D008DD" w:rsidRPr="00F46EC2" w:rsidRDefault="00D008DD" w:rsidP="00D008DD">
      <w:pPr>
        <w:rPr>
          <w:lang w:val="nl-BE"/>
        </w:rPr>
      </w:pPr>
    </w:p>
    <w:p w14:paraId="3CE3A3E3" w14:textId="43D54321" w:rsidR="007C0BFE" w:rsidRPr="00F46EC2" w:rsidRDefault="009A203D" w:rsidP="009A203D">
      <w:pPr>
        <w:pStyle w:val="Heading3"/>
      </w:pPr>
      <w:bookmarkStart w:id="53" w:name="_Toc147008720"/>
      <w:r>
        <w:rPr>
          <w:noProof/>
        </w:rPr>
        <w:drawing>
          <wp:inline distT="0" distB="0" distL="0" distR="0" wp14:anchorId="6333CC4D" wp14:editId="5374D326">
            <wp:extent cx="360000" cy="360000"/>
            <wp:effectExtent l="0" t="0" r="2540" b="2540"/>
            <wp:docPr id="595890897" name="Picture 595890897" descr="A paw prin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0897" name="Picture 595890897" descr="A paw print with a black background&#10;&#10;Description automatically generated"/>
                    <pic:cNvPicPr/>
                  </pic:nvPicPr>
                  <pic:blipFill>
                    <a:blip r:embed="rId5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007C0BFE" w:rsidRPr="00F46EC2">
        <w:t>Huisdieren – toxoplasmose</w:t>
      </w:r>
      <w:bookmarkEnd w:id="53"/>
      <w:r w:rsidR="007C0BFE" w:rsidRPr="00F46EC2">
        <w:t xml:space="preserve"> </w:t>
      </w:r>
    </w:p>
    <w:p w14:paraId="04130725" w14:textId="1D9EF616" w:rsidR="007C0BFE" w:rsidRPr="00F46EC2" w:rsidRDefault="007C0BFE" w:rsidP="007C0BFE">
      <w:pPr>
        <w:rPr>
          <w:lang w:val="nl-BE"/>
        </w:rPr>
      </w:pPr>
      <w:r w:rsidRPr="00F46EC2">
        <w:rPr>
          <w:lang w:val="nl-BE"/>
        </w:rPr>
        <w:t xml:space="preserve">! Contact met huisdieren en voorwerpen bestemd voor huisdieren </w:t>
      </w:r>
      <w:r w:rsidR="00F643A3" w:rsidRPr="00F46EC2">
        <w:rPr>
          <w:lang w:val="nl-BE"/>
        </w:rPr>
        <w:t xml:space="preserve">strikt </w:t>
      </w:r>
      <w:r w:rsidRPr="00F46EC2">
        <w:rPr>
          <w:lang w:val="nl-BE"/>
        </w:rPr>
        <w:t>vermijden.</w:t>
      </w:r>
    </w:p>
    <w:p w14:paraId="6905DB73" w14:textId="77777777" w:rsidR="007C0BFE" w:rsidRPr="00F46EC2" w:rsidRDefault="007C0BFE" w:rsidP="007C0BFE">
      <w:pPr>
        <w:rPr>
          <w:lang w:val="nl-BE"/>
        </w:rPr>
      </w:pPr>
    </w:p>
    <w:p w14:paraId="20C0AFC8" w14:textId="77777777" w:rsidR="007C0BFE" w:rsidRPr="00F46EC2" w:rsidRDefault="007C0BFE" w:rsidP="007C0BFE">
      <w:pPr>
        <w:rPr>
          <w:lang w:val="nl-BE"/>
        </w:rPr>
      </w:pPr>
      <w:r w:rsidRPr="00F46EC2">
        <w:rPr>
          <w:lang w:val="nl-BE"/>
        </w:rPr>
        <w:t xml:space="preserve">Zwangere vrouwen kunnen besmet geraken met toxoplasmose door contact met besmette katten en/of hun uitwerpselen. Een besmetting met toxoplasmose kan leiden tot complicaties tijdens de zwangerschap. </w:t>
      </w:r>
    </w:p>
    <w:p w14:paraId="616E9A82" w14:textId="562333AB" w:rsidR="007C0BFE" w:rsidRPr="00F46EC2" w:rsidRDefault="007C0BFE" w:rsidP="007C0BFE">
      <w:pPr>
        <w:rPr>
          <w:lang w:val="nl-B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200"/>
      </w:tblGrid>
      <w:tr w:rsidR="00D35A61" w:rsidRPr="00BA66D9" w14:paraId="72C1A162" w14:textId="77777777">
        <w:tc>
          <w:tcPr>
            <w:tcW w:w="573" w:type="dxa"/>
            <w:vAlign w:val="center"/>
          </w:tcPr>
          <w:p w14:paraId="76D55169" w14:textId="77777777" w:rsidR="00D35A61" w:rsidRPr="00621728" w:rsidRDefault="00D35A61" w:rsidP="00D371D6">
            <w:pPr>
              <w:rPr>
                <w:rFonts w:ascii="Wingdings" w:eastAsia="Wingdings" w:hAnsi="Wingdings" w:cs="Wingdings"/>
                <w:color w:val="E00030" w:themeColor="accent2"/>
                <w:sz w:val="40"/>
                <w:szCs w:val="40"/>
                <w:lang w:val="nl-BE"/>
              </w:rPr>
            </w:pPr>
            <w:r w:rsidRPr="00621728">
              <w:rPr>
                <w:rFonts w:ascii="Wingdings" w:eastAsia="Wingdings" w:hAnsi="Wingdings" w:cs="Wingdings"/>
                <w:color w:val="E00030" w:themeColor="accent2"/>
                <w:sz w:val="40"/>
                <w:szCs w:val="40"/>
                <w:lang w:val="nl-BE"/>
              </w:rPr>
              <w:t></w:t>
            </w:r>
          </w:p>
        </w:tc>
        <w:tc>
          <w:tcPr>
            <w:tcW w:w="9200" w:type="dxa"/>
            <w:vAlign w:val="center"/>
          </w:tcPr>
          <w:p w14:paraId="70A1302A" w14:textId="19177666" w:rsidR="00D35A61" w:rsidRPr="00F46EC2" w:rsidRDefault="00D35A61" w:rsidP="00D371D6">
            <w:pPr>
              <w:rPr>
                <w:lang w:val="nl-BE"/>
              </w:rPr>
            </w:pPr>
            <w:r w:rsidRPr="00F46EC2">
              <w:rPr>
                <w:b/>
                <w:bCs/>
                <w:lang w:val="nl-BE"/>
              </w:rPr>
              <w:t>Verboden</w:t>
            </w:r>
            <w:r w:rsidRPr="00F46EC2">
              <w:rPr>
                <w:lang w:val="nl-BE"/>
              </w:rPr>
              <w:t xml:space="preserve"> om de kattenbak te reinigen of in contact te komen met uitwerpselen van katten</w:t>
            </w:r>
          </w:p>
        </w:tc>
      </w:tr>
    </w:tbl>
    <w:p w14:paraId="45E7A7B4" w14:textId="6BAFBC50" w:rsidR="006953DB" w:rsidRPr="00F46EC2" w:rsidRDefault="006953DB" w:rsidP="003B01FA">
      <w:pPr>
        <w:rPr>
          <w:lang w:val="nl-BE"/>
        </w:rPr>
      </w:pPr>
    </w:p>
    <w:sectPr w:rsidR="006953DB" w:rsidRPr="00F46EC2" w:rsidSect="00B073A8">
      <w:headerReference w:type="default" r:id="rId59"/>
      <w:footerReference w:type="default" r:id="rId60"/>
      <w:headerReference w:type="first" r:id="rId61"/>
      <w:footerReference w:type="first" r:id="rId62"/>
      <w:pgSz w:w="11910" w:h="16840"/>
      <w:pgMar w:top="1418" w:right="851" w:bottom="181" w:left="1276"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77D70" w14:textId="77777777" w:rsidR="00E10F62" w:rsidRDefault="00E10F62" w:rsidP="00FE5109">
      <w:r>
        <w:separator/>
      </w:r>
    </w:p>
  </w:endnote>
  <w:endnote w:type="continuationSeparator" w:id="0">
    <w:p w14:paraId="0D1E99A1" w14:textId="77777777" w:rsidR="00E10F62" w:rsidRDefault="00E10F62" w:rsidP="00FE5109">
      <w:r>
        <w:continuationSeparator/>
      </w:r>
    </w:p>
  </w:endnote>
  <w:endnote w:type="continuationNotice" w:id="1">
    <w:p w14:paraId="7A94B540" w14:textId="77777777" w:rsidR="00E10F62" w:rsidRDefault="00E10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panose1 w:val="020B0503020203020204"/>
    <w:charset w:val="00"/>
    <w:family w:val="swiss"/>
    <w:pitch w:val="variable"/>
    <w:sig w:usb0="A00002EF" w:usb1="5000204B" w:usb2="00000000" w:usb3="00000000" w:csb0="00000097" w:csb1="00000000"/>
  </w:font>
  <w:font w:name="Morebi Rounded Med">
    <w:panose1 w:val="02010101010101010101"/>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Morebi Rounded">
    <w:altName w:val="Cambria"/>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BA09" w14:textId="77777777" w:rsidR="00576272" w:rsidRDefault="001209F8">
    <w:pPr>
      <w:pStyle w:val="Footer"/>
    </w:pPr>
    <w:r w:rsidRPr="009A6EFC">
      <w:rPr>
        <w:noProof/>
        <w:lang w:val="fr-FR" w:eastAsia="fr-FR"/>
      </w:rPr>
      <w:drawing>
        <wp:anchor distT="0" distB="0" distL="114300" distR="114300" simplePos="0" relativeHeight="251658240" behindDoc="0" locked="0" layoutInCell="1" allowOverlap="1" wp14:anchorId="181B39FD" wp14:editId="678C5754">
          <wp:simplePos x="0" y="0"/>
          <wp:positionH relativeFrom="margin">
            <wp:posOffset>0</wp:posOffset>
          </wp:positionH>
          <wp:positionV relativeFrom="paragraph">
            <wp:posOffset>161925</wp:posOffset>
          </wp:positionV>
          <wp:extent cx="657860" cy="284480"/>
          <wp:effectExtent l="0" t="0" r="889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86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72">
      <w:rPr>
        <w:rFonts w:eastAsia="PT Sans" w:cs="PT Sans"/>
        <w:noProof/>
        <w:sz w:val="2"/>
        <w:szCs w:val="2"/>
        <w:lang w:val="nl-BE" w:eastAsia="nl-BE"/>
      </w:rPr>
      <mc:AlternateContent>
        <mc:Choice Requires="wpg">
          <w:drawing>
            <wp:anchor distT="0" distB="0" distL="114300" distR="114300" simplePos="0" relativeHeight="251658241" behindDoc="0" locked="0" layoutInCell="1" allowOverlap="1" wp14:anchorId="0DFF291B" wp14:editId="10D8A064">
              <wp:simplePos x="0" y="0"/>
              <wp:positionH relativeFrom="column">
                <wp:posOffset>4867910</wp:posOffset>
              </wp:positionH>
              <wp:positionV relativeFrom="paragraph">
                <wp:posOffset>137006</wp:posOffset>
              </wp:positionV>
              <wp:extent cx="1466215" cy="149860"/>
              <wp:effectExtent l="0" t="0" r="19685"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49860"/>
                        <a:chOff x="10" y="10"/>
                        <a:chExt cx="1947" cy="37"/>
                      </a:xfrm>
                    </wpg:grpSpPr>
                    <wpg:grpSp>
                      <wpg:cNvPr id="1721542086" name="Group 23"/>
                      <wpg:cNvGrpSpPr>
                        <a:grpSpLocks/>
                      </wpg:cNvGrpSpPr>
                      <wpg:grpSpPr bwMode="auto">
                        <a:xfrm>
                          <a:off x="12" y="10"/>
                          <a:ext cx="1945" cy="37"/>
                          <a:chOff x="12" y="10"/>
                          <a:chExt cx="1945" cy="37"/>
                        </a:xfrm>
                      </wpg:grpSpPr>
                      <wps:wsp>
                        <wps:cNvPr id="595890892" name="Freeform 24"/>
                        <wps:cNvSpPr>
                          <a:spLocks/>
                        </wps:cNvSpPr>
                        <wps:spPr bwMode="auto">
                          <a:xfrm>
                            <a:off x="12" y="10"/>
                            <a:ext cx="1945" cy="37"/>
                          </a:xfrm>
                          <a:custGeom>
                            <a:avLst/>
                            <a:gdLst>
                              <a:gd name="T0" fmla="+- 0 71 71"/>
                              <a:gd name="T1" fmla="*/ T0 w 1855"/>
                              <a:gd name="T2" fmla="+- 0 1925 71"/>
                              <a:gd name="T3" fmla="*/ T2 w 1855"/>
                            </a:gdLst>
                            <a:ahLst/>
                            <a:cxnLst>
                              <a:cxn ang="0">
                                <a:pos x="T1" y="0"/>
                              </a:cxn>
                              <a:cxn ang="0">
                                <a:pos x="T3" y="0"/>
                              </a:cxn>
                            </a:cxnLst>
                            <a:rect l="0" t="0" r="r" b="b"/>
                            <a:pathLst>
                              <a:path w="1855">
                                <a:moveTo>
                                  <a:pt x="0" y="0"/>
                                </a:moveTo>
                                <a:lnTo>
                                  <a:pt x="1854" y="0"/>
                                </a:lnTo>
                              </a:path>
                            </a:pathLst>
                          </a:custGeom>
                          <a:noFill/>
                          <a:ln w="12700" cap="rnd">
                            <a:solidFill>
                              <a:srgbClr val="4D165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5"/>
                      <wpg:cNvGrpSpPr>
                        <a:grpSpLocks/>
                      </wpg:cNvGrpSpPr>
                      <wpg:grpSpPr bwMode="auto">
                        <a:xfrm>
                          <a:off x="10" y="10"/>
                          <a:ext cx="2" cy="2"/>
                          <a:chOff x="10" y="10"/>
                          <a:chExt cx="2" cy="2"/>
                        </a:xfrm>
                      </wpg:grpSpPr>
                      <wps:wsp>
                        <wps:cNvPr id="11" name="Freeform 26"/>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cap="rnd">
                            <a:solidFill>
                              <a:srgbClr val="4D165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 name="Group 27"/>
                      <wpg:cNvGrpSpPr>
                        <a:grpSpLocks/>
                      </wpg:cNvGrpSpPr>
                      <wpg:grpSpPr bwMode="auto">
                        <a:xfrm>
                          <a:off x="1955" y="10"/>
                          <a:ext cx="2" cy="2"/>
                          <a:chOff x="1955" y="10"/>
                          <a:chExt cx="2" cy="2"/>
                        </a:xfrm>
                      </wpg:grpSpPr>
                      <wps:wsp>
                        <wps:cNvPr id="391128471" name="Freeform 28"/>
                        <wps:cNvSpPr>
                          <a:spLocks/>
                        </wps:cNvSpPr>
                        <wps:spPr bwMode="auto">
                          <a:xfrm>
                            <a:off x="1955" y="10"/>
                            <a:ext cx="2" cy="2"/>
                          </a:xfrm>
                          <a:custGeom>
                            <a:avLst/>
                            <a:gdLst/>
                            <a:ahLst/>
                            <a:cxnLst>
                              <a:cxn ang="0">
                                <a:pos x="0" y="0"/>
                              </a:cxn>
                              <a:cxn ang="0">
                                <a:pos x="0" y="0"/>
                              </a:cxn>
                            </a:cxnLst>
                            <a:rect l="0" t="0" r="r" b="b"/>
                            <a:pathLst>
                              <a:path>
                                <a:moveTo>
                                  <a:pt x="0" y="0"/>
                                </a:moveTo>
                                <a:lnTo>
                                  <a:pt x="0" y="0"/>
                                </a:lnTo>
                              </a:path>
                            </a:pathLst>
                          </a:custGeom>
                          <a:noFill/>
                          <a:ln w="12700" cap="rnd">
                            <a:solidFill>
                              <a:srgbClr val="4D165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884CFD">
            <v:group id="Group 4" style="position:absolute;margin-left:383.3pt;margin-top:10.8pt;width:115.45pt;height:11.8pt;z-index:251658241" coordsize="1947,37" coordorigin="10,10" o:spid="_x0000_s1026" w14:anchorId="4218C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">
              <v:group id="Group 23" style="position:absolute;left:12;top:10;width:1945;height:37" coordsize="1945,37" coordorigin="12,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">
                <v:shape id="Freeform 24" style="position:absolute;left:12;top:10;width:1945;height:37;visibility:visible;mso-wrap-style:square;v-text-anchor:top" coordsize="1855,37" o:spid="_x0000_s1028" filled="f" strokecolor="#4d1656" strokeweight="1pt" path="m,l18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">
                  <v:stroke endcap="round" dashstyle="1 1"/>
                  <v:path arrowok="t" o:connecttype="custom" o:connectlocs="0,0;1944,0" o:connectangles="0,0"/>
                </v:shape>
              </v:group>
              <v:group id="Group 25" style="position:absolute;left:10;top:10;width:2;height:2" coordsize="2,2"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6" style="position:absolute;left:10;top:10;width:2;height:2;visibility:visible;mso-wrap-style:square;v-text-anchor:top" coordsize="2,2" o:spid="_x0000_s1030" filled="f" strokecolor="#4d1656" strokeweight="1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">
                  <v:stroke endcap="round" dashstyle="1 1"/>
                  <v:path arrowok="t" o:connecttype="custom" o:connectlocs="0,0;0,0" o:connectangles="0,0"/>
                </v:shape>
              </v:group>
              <v:group id="Group 27" style="position:absolute;left:1955;top:10;width:2;height:2" coordsize="2,2" coordorigin="1955,1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8" style="position:absolute;left:1955;top:10;width:2;height:2;visibility:visible;mso-wrap-style:square;v-text-anchor:top" coordsize="2,2" o:spid="_x0000_s1032" filled="f" strokecolor="#4d1656" strokeweight="1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">
                  <v:stroke endcap="round" dashstyle="1 1"/>
                  <v:path arrowok="t" o:connecttype="custom" o:connectlocs="0,0;0,0" o:connectangles="0,0"/>
                </v:shape>
              </v:group>
              <w10:wrap type="square"/>
            </v:group>
          </w:pict>
        </mc:Fallback>
      </mc:AlternateContent>
    </w:r>
  </w:p>
  <w:p w14:paraId="0F238E6A" w14:textId="77777777" w:rsidR="00576272" w:rsidRDefault="00576272">
    <w:pPr>
      <w:pStyle w:val="Footer"/>
    </w:pPr>
    <w:r>
      <w:rPr>
        <w:noProof/>
        <w:lang w:val="nl-BE" w:eastAsia="nl-BE"/>
      </w:rPr>
      <mc:AlternateContent>
        <mc:Choice Requires="wpg">
          <w:drawing>
            <wp:anchor distT="0" distB="0" distL="114300" distR="114300" simplePos="0" relativeHeight="251658242" behindDoc="0" locked="0" layoutInCell="1" allowOverlap="1" wp14:anchorId="618DDCEA" wp14:editId="1A60ECE1">
              <wp:simplePos x="0" y="0"/>
              <wp:positionH relativeFrom="page">
                <wp:posOffset>1390650</wp:posOffset>
              </wp:positionH>
              <wp:positionV relativeFrom="bottomMargin">
                <wp:posOffset>211455</wp:posOffset>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81660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F5B99" w14:textId="3413326A" w:rsidR="00576272" w:rsidRPr="002C6815" w:rsidRDefault="00F75FE0" w:rsidP="00F75FE0">
                            <w:pPr>
                              <w:pStyle w:val="Footer"/>
                              <w:rPr>
                                <w:rFonts w:ascii="Morebi Rounded" w:hAnsi="Morebi Rounded"/>
                                <w:lang w:val="nl-BE"/>
                              </w:rPr>
                            </w:pPr>
                            <w:r w:rsidRPr="002C6815">
                              <w:rPr>
                                <w:rFonts w:ascii="Morebi Rounded Med" w:hAnsi="Morebi Rounded Med"/>
                                <w:caps/>
                                <w:color w:val="6E6E6E"/>
                                <w:szCs w:val="20"/>
                                <w:lang w:val="nl-BE"/>
                              </w:rPr>
                              <w:tab/>
                            </w:r>
                            <w:r w:rsidRPr="002C6815">
                              <w:rPr>
                                <w:rFonts w:ascii="Morebi Rounded Med" w:hAnsi="Morebi Rounded Med"/>
                                <w:caps/>
                                <w:color w:val="6E6E6E"/>
                                <w:szCs w:val="20"/>
                                <w:lang w:val="nl-BE"/>
                              </w:rPr>
                              <w:tab/>
                            </w:r>
                            <w:sdt>
                              <w:sdtPr>
                                <w:rPr>
                                  <w:rFonts w:ascii="Morebi Rounded Med" w:hAnsi="Morebi Rounded Med"/>
                                  <w:caps/>
                                  <w:color w:val="6E6E6E"/>
                                  <w:szCs w:val="20"/>
                                  <w:lang w:val="nl-BE"/>
                                </w:rPr>
                                <w:alias w:val="Title"/>
                                <w:tag w:val=""/>
                                <w:id w:val="-832373243"/>
                                <w:dataBinding w:prefixMappings="xmlns:ns0='http://purl.org/dc/elements/1.1/' xmlns:ns1='http://schemas.openxmlformats.org/package/2006/metadata/core-properties' " w:xpath="/ns1:coreProperties[1]/ns0:title[1]" w:storeItemID="{6C3C8BC8-F283-45AE-878A-BAB7291924A1}"/>
                                <w:text/>
                              </w:sdtPr>
                              <w:sdtContent>
                                <w:r w:rsidR="002C6815" w:rsidRPr="002C6815">
                                  <w:rPr>
                                    <w:rFonts w:ascii="Morebi Rounded Med" w:hAnsi="Morebi Rounded Med"/>
                                    <w:caps/>
                                    <w:color w:val="6E6E6E"/>
                                    <w:szCs w:val="20"/>
                                    <w:lang w:val="nl-BE"/>
                                  </w:rPr>
                                  <w:t>aan de slag als huishoudhulp</w:t>
                                </w:r>
                              </w:sdtContent>
                            </w:sdt>
                            <w:r w:rsidR="00576272" w:rsidRPr="002C6815">
                              <w:rPr>
                                <w:rFonts w:ascii="Calibri" w:hAnsi="Calibri" w:cs="Calibri"/>
                                <w:caps/>
                                <w:color w:val="808080" w:themeColor="background1" w:themeShade="80"/>
                                <w:szCs w:val="20"/>
                                <w:lang w:val="nl-BE"/>
                              </w:rPr>
                              <w:t> </w:t>
                            </w:r>
                            <w:r w:rsidR="00576272" w:rsidRPr="002C6815">
                              <w:rPr>
                                <w:rFonts w:ascii="Morebi Rounded" w:hAnsi="Morebi Rounded"/>
                                <w:caps/>
                                <w:color w:val="6E6E6E"/>
                                <w:szCs w:val="20"/>
                                <w:lang w:val="nl-BE"/>
                              </w:rPr>
                              <w:t>|</w:t>
                            </w:r>
                            <w:r w:rsidR="00576272" w:rsidRPr="002C6815">
                              <w:rPr>
                                <w:rFonts w:ascii="Morebi Rounded" w:hAnsi="Morebi Rounded"/>
                                <w:caps/>
                                <w:color w:val="808080" w:themeColor="background1" w:themeShade="80"/>
                                <w:szCs w:val="20"/>
                                <w:lang w:val="nl-BE"/>
                              </w:rPr>
                              <w:t xml:space="preserve"> </w:t>
                            </w:r>
                            <w:r w:rsidR="00576272" w:rsidRPr="00D95D98">
                              <w:rPr>
                                <w:rFonts w:ascii="Morebi Rounded Med" w:hAnsi="Morebi Rounded Med"/>
                                <w:caps/>
                                <w:color w:val="6E6E6E"/>
                                <w:szCs w:val="20"/>
                              </w:rPr>
                              <w:fldChar w:fldCharType="begin"/>
                            </w:r>
                            <w:r w:rsidR="00576272" w:rsidRPr="002C6815">
                              <w:rPr>
                                <w:rFonts w:ascii="Morebi Rounded Med" w:hAnsi="Morebi Rounded Med"/>
                                <w:caps/>
                                <w:color w:val="6E6E6E"/>
                                <w:szCs w:val="20"/>
                                <w:lang w:val="nl-BE"/>
                              </w:rPr>
                              <w:instrText xml:space="preserve"> PAGE   \* MERGEFORMAT </w:instrText>
                            </w:r>
                            <w:r w:rsidR="00576272" w:rsidRPr="00D95D98">
                              <w:rPr>
                                <w:rFonts w:ascii="Morebi Rounded Med" w:hAnsi="Morebi Rounded Med"/>
                                <w:caps/>
                                <w:color w:val="6E6E6E"/>
                                <w:szCs w:val="20"/>
                              </w:rPr>
                              <w:fldChar w:fldCharType="separate"/>
                            </w:r>
                            <w:r w:rsidR="00772982" w:rsidRPr="002C6815">
                              <w:rPr>
                                <w:rFonts w:ascii="Morebi Rounded Med" w:hAnsi="Morebi Rounded Med"/>
                                <w:caps/>
                                <w:noProof/>
                                <w:color w:val="6E6E6E"/>
                                <w:szCs w:val="20"/>
                                <w:lang w:val="nl-BE"/>
                              </w:rPr>
                              <w:t>3</w:t>
                            </w:r>
                            <w:r w:rsidR="00576272" w:rsidRPr="00D95D98">
                              <w:rPr>
                                <w:rFonts w:ascii="Morebi Rounded Med" w:hAnsi="Morebi Rounded Med"/>
                                <w:caps/>
                                <w:noProof/>
                                <w:color w:val="6E6E6E"/>
                                <w:szCs w:val="20"/>
                              </w:rPr>
                              <w:fldChar w:fldCharType="end"/>
                            </w:r>
                            <w:r w:rsidR="00576272" w:rsidRPr="002C6815">
                              <w:rPr>
                                <w:rFonts w:ascii="Calibri" w:hAnsi="Calibri" w:cs="Calibri"/>
                                <w:caps/>
                                <w:color w:val="808080" w:themeColor="background1" w:themeShade="80"/>
                                <w:szCs w:val="20"/>
                                <w:lang w:val="nl-BE"/>
                              </w:rPr>
                              <w:t> </w:t>
                            </w:r>
                            <w:sdt>
                              <w:sdtPr>
                                <w:rPr>
                                  <w:rFonts w:ascii="Morebi Rounded" w:hAnsi="Morebi Rounded"/>
                                  <w:color w:val="808080" w:themeColor="background1" w:themeShade="80"/>
                                  <w:szCs w:val="20"/>
                                </w:rPr>
                                <w:alias w:val="Subtitle"/>
                                <w:tag w:val=""/>
                                <w:id w:val="2130053354"/>
                                <w:showingPlcHdr/>
                                <w:dataBinding w:prefixMappings="xmlns:ns0='http://purl.org/dc/elements/1.1/' xmlns:ns1='http://schemas.openxmlformats.org/package/2006/metadata/core-properties' " w:xpath="/ns1:coreProperties[1]/ns0:subject[1]" w:storeItemID="{6C3C8BC8-F283-45AE-878A-BAB7291924A1}"/>
                                <w:text/>
                              </w:sdtPr>
                              <w:sdtContent>
                                <w:r w:rsidR="00576272" w:rsidRPr="002C6815">
                                  <w:rPr>
                                    <w:rFonts w:ascii="Morebi Rounded" w:hAnsi="Morebi Rounded"/>
                                    <w:color w:val="808080" w:themeColor="background1" w:themeShade="80"/>
                                    <w:szCs w:val="20"/>
                                    <w:lang w:val="nl-BE"/>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18DDCEA" id="Group 164" o:spid="_x0000_s1026" style="position:absolute;margin-left:109.5pt;margin-top:16.65pt;width:486pt;height:21.6pt;z-index:251658242;mso-position-horizontal-relative:page;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28" type="#_x0000_t202" style="position:absolute;top:95;width:5816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7AF5B99" w14:textId="3413326A" w:rsidR="00576272" w:rsidRPr="002C6815" w:rsidRDefault="00F75FE0" w:rsidP="00F75FE0">
                      <w:pPr>
                        <w:pStyle w:val="Footer"/>
                        <w:rPr>
                          <w:rFonts w:ascii="Morebi Rounded" w:hAnsi="Morebi Rounded"/>
                          <w:lang w:val="nl-BE"/>
                        </w:rPr>
                      </w:pPr>
                      <w:r w:rsidRPr="002C6815">
                        <w:rPr>
                          <w:rFonts w:ascii="Morebi Rounded Med" w:hAnsi="Morebi Rounded Med"/>
                          <w:caps/>
                          <w:color w:val="6E6E6E"/>
                          <w:szCs w:val="20"/>
                          <w:lang w:val="nl-BE"/>
                        </w:rPr>
                        <w:tab/>
                      </w:r>
                      <w:r w:rsidRPr="002C6815">
                        <w:rPr>
                          <w:rFonts w:ascii="Morebi Rounded Med" w:hAnsi="Morebi Rounded Med"/>
                          <w:caps/>
                          <w:color w:val="6E6E6E"/>
                          <w:szCs w:val="20"/>
                          <w:lang w:val="nl-BE"/>
                        </w:rPr>
                        <w:tab/>
                      </w:r>
                      <w:sdt>
                        <w:sdtPr>
                          <w:rPr>
                            <w:rFonts w:ascii="Morebi Rounded Med" w:hAnsi="Morebi Rounded Med"/>
                            <w:caps/>
                            <w:color w:val="6E6E6E"/>
                            <w:szCs w:val="20"/>
                            <w:lang w:val="nl-BE"/>
                          </w:rPr>
                          <w:alias w:val="Title"/>
                          <w:tag w:val=""/>
                          <w:id w:val="-832373243"/>
                          <w:dataBinding w:prefixMappings="xmlns:ns0='http://purl.org/dc/elements/1.1/' xmlns:ns1='http://schemas.openxmlformats.org/package/2006/metadata/core-properties' " w:xpath="/ns1:coreProperties[1]/ns0:title[1]" w:storeItemID="{6C3C8BC8-F283-45AE-878A-BAB7291924A1}"/>
                          <w:text/>
                        </w:sdtPr>
                        <w:sdtContent>
                          <w:r w:rsidR="002C6815" w:rsidRPr="002C6815">
                            <w:rPr>
                              <w:rFonts w:ascii="Morebi Rounded Med" w:hAnsi="Morebi Rounded Med"/>
                              <w:caps/>
                              <w:color w:val="6E6E6E"/>
                              <w:szCs w:val="20"/>
                              <w:lang w:val="nl-BE"/>
                            </w:rPr>
                            <w:t>aan de slag als huishoudhulp</w:t>
                          </w:r>
                        </w:sdtContent>
                      </w:sdt>
                      <w:r w:rsidR="00576272" w:rsidRPr="002C6815">
                        <w:rPr>
                          <w:rFonts w:ascii="Calibri" w:hAnsi="Calibri" w:cs="Calibri"/>
                          <w:caps/>
                          <w:color w:val="808080" w:themeColor="background1" w:themeShade="80"/>
                          <w:szCs w:val="20"/>
                          <w:lang w:val="nl-BE"/>
                        </w:rPr>
                        <w:t> </w:t>
                      </w:r>
                      <w:r w:rsidR="00576272" w:rsidRPr="002C6815">
                        <w:rPr>
                          <w:rFonts w:ascii="Morebi Rounded" w:hAnsi="Morebi Rounded"/>
                          <w:caps/>
                          <w:color w:val="6E6E6E"/>
                          <w:szCs w:val="20"/>
                          <w:lang w:val="nl-BE"/>
                        </w:rPr>
                        <w:t>|</w:t>
                      </w:r>
                      <w:r w:rsidR="00576272" w:rsidRPr="002C6815">
                        <w:rPr>
                          <w:rFonts w:ascii="Morebi Rounded" w:hAnsi="Morebi Rounded"/>
                          <w:caps/>
                          <w:color w:val="808080" w:themeColor="background1" w:themeShade="80"/>
                          <w:szCs w:val="20"/>
                          <w:lang w:val="nl-BE"/>
                        </w:rPr>
                        <w:t xml:space="preserve"> </w:t>
                      </w:r>
                      <w:r w:rsidR="00576272" w:rsidRPr="00D95D98">
                        <w:rPr>
                          <w:rFonts w:ascii="Morebi Rounded Med" w:hAnsi="Morebi Rounded Med"/>
                          <w:caps/>
                          <w:color w:val="6E6E6E"/>
                          <w:szCs w:val="20"/>
                        </w:rPr>
                        <w:fldChar w:fldCharType="begin"/>
                      </w:r>
                      <w:r w:rsidR="00576272" w:rsidRPr="002C6815">
                        <w:rPr>
                          <w:rFonts w:ascii="Morebi Rounded Med" w:hAnsi="Morebi Rounded Med"/>
                          <w:caps/>
                          <w:color w:val="6E6E6E"/>
                          <w:szCs w:val="20"/>
                          <w:lang w:val="nl-BE"/>
                        </w:rPr>
                        <w:instrText xml:space="preserve"> PAGE   \* MERGEFORMAT </w:instrText>
                      </w:r>
                      <w:r w:rsidR="00576272" w:rsidRPr="00D95D98">
                        <w:rPr>
                          <w:rFonts w:ascii="Morebi Rounded Med" w:hAnsi="Morebi Rounded Med"/>
                          <w:caps/>
                          <w:color w:val="6E6E6E"/>
                          <w:szCs w:val="20"/>
                        </w:rPr>
                        <w:fldChar w:fldCharType="separate"/>
                      </w:r>
                      <w:r w:rsidR="00772982" w:rsidRPr="002C6815">
                        <w:rPr>
                          <w:rFonts w:ascii="Morebi Rounded Med" w:hAnsi="Morebi Rounded Med"/>
                          <w:caps/>
                          <w:noProof/>
                          <w:color w:val="6E6E6E"/>
                          <w:szCs w:val="20"/>
                          <w:lang w:val="nl-BE"/>
                        </w:rPr>
                        <w:t>3</w:t>
                      </w:r>
                      <w:r w:rsidR="00576272" w:rsidRPr="00D95D98">
                        <w:rPr>
                          <w:rFonts w:ascii="Morebi Rounded Med" w:hAnsi="Morebi Rounded Med"/>
                          <w:caps/>
                          <w:noProof/>
                          <w:color w:val="6E6E6E"/>
                          <w:szCs w:val="20"/>
                        </w:rPr>
                        <w:fldChar w:fldCharType="end"/>
                      </w:r>
                      <w:r w:rsidR="00576272" w:rsidRPr="002C6815">
                        <w:rPr>
                          <w:rFonts w:ascii="Calibri" w:hAnsi="Calibri" w:cs="Calibri"/>
                          <w:caps/>
                          <w:color w:val="808080" w:themeColor="background1" w:themeShade="80"/>
                          <w:szCs w:val="20"/>
                          <w:lang w:val="nl-BE"/>
                        </w:rPr>
                        <w:t> </w:t>
                      </w:r>
                      <w:sdt>
                        <w:sdtPr>
                          <w:rPr>
                            <w:rFonts w:ascii="Morebi Rounded" w:hAnsi="Morebi Rounded"/>
                            <w:color w:val="808080" w:themeColor="background1" w:themeShade="80"/>
                            <w:szCs w:val="20"/>
                          </w:rPr>
                          <w:alias w:val="Subtitle"/>
                          <w:tag w:val=""/>
                          <w:id w:val="2130053354"/>
                          <w:showingPlcHdr/>
                          <w:dataBinding w:prefixMappings="xmlns:ns0='http://purl.org/dc/elements/1.1/' xmlns:ns1='http://schemas.openxmlformats.org/package/2006/metadata/core-properties' " w:xpath="/ns1:coreProperties[1]/ns0:subject[1]" w:storeItemID="{6C3C8BC8-F283-45AE-878A-BAB7291924A1}"/>
                          <w:text/>
                        </w:sdtPr>
                        <w:sdtContent>
                          <w:r w:rsidR="00576272" w:rsidRPr="002C6815">
                            <w:rPr>
                              <w:rFonts w:ascii="Morebi Rounded" w:hAnsi="Morebi Rounded"/>
                              <w:color w:val="808080" w:themeColor="background1" w:themeShade="80"/>
                              <w:szCs w:val="20"/>
                              <w:lang w:val="nl-BE"/>
                            </w:rPr>
                            <w:t xml:space="preserve">     </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364D" w14:textId="77777777" w:rsidR="00527F97" w:rsidRDefault="00527F97" w:rsidP="00EC2240">
    <w:pPr>
      <w:pStyle w:val="SxFooter2"/>
      <w:jc w:val="left"/>
      <w:rPr>
        <w:rFonts w:ascii="PT Sans" w:hAnsi="PT Sans"/>
        <w:color w:val="6E6E6E"/>
        <w:lang w:val="nl-BE"/>
      </w:rPr>
    </w:pPr>
  </w:p>
  <w:p w14:paraId="74DAF718" w14:textId="044F6FA3" w:rsidR="00527F97" w:rsidRDefault="00527F97" w:rsidP="00EC2240">
    <w:pPr>
      <w:pStyle w:val="SxFooter2"/>
      <w:jc w:val="left"/>
      <w:rPr>
        <w:rFonts w:ascii="PT Sans" w:hAnsi="PT Sans"/>
        <w:color w:val="6E6E6E"/>
        <w:lang w:val="nl-BE"/>
      </w:rPr>
    </w:pPr>
  </w:p>
  <w:p w14:paraId="16FA62E6" w14:textId="0E91D184" w:rsidR="00EC2240" w:rsidRPr="002C6815" w:rsidRDefault="00EC2240" w:rsidP="00527F97">
    <w:pPr>
      <w:pStyle w:val="SxFooter1"/>
      <w:jc w:val="left"/>
      <w:rPr>
        <w:rFonts w:ascii="Morebi Rounded" w:hAnsi="Morebi Rounded"/>
        <w:caps/>
        <w:color w:val="808080" w:themeColor="background1" w:themeShade="80"/>
        <w:szCs w:val="20"/>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7CB1A" w14:textId="77777777" w:rsidR="00E10F62" w:rsidRDefault="00E10F62" w:rsidP="00FE5109">
      <w:r>
        <w:separator/>
      </w:r>
    </w:p>
  </w:footnote>
  <w:footnote w:type="continuationSeparator" w:id="0">
    <w:p w14:paraId="14F6A538" w14:textId="77777777" w:rsidR="00E10F62" w:rsidRDefault="00E10F62" w:rsidP="00FE5109">
      <w:r>
        <w:continuationSeparator/>
      </w:r>
    </w:p>
  </w:footnote>
  <w:footnote w:type="continuationNotice" w:id="1">
    <w:p w14:paraId="3EB1EFB1" w14:textId="77777777" w:rsidR="00E10F62" w:rsidRDefault="00E10F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B9AF" w14:textId="77777777" w:rsidR="00576272" w:rsidRDefault="00576272" w:rsidP="009A6EFC">
    <w:pPr>
      <w:pStyle w:val="Header"/>
    </w:pPr>
    <w:r>
      <w:rPr>
        <w:rFonts w:ascii="Times New Roman" w:eastAsia="Times New Roman" w:hAnsi="Times New Roman" w:cs="Times New Roman"/>
        <w:noProof/>
        <w:szCs w:val="20"/>
        <w:lang w:val="nl-BE" w:eastAsia="nl-BE"/>
      </w:rPr>
      <w:drawing>
        <wp:inline distT="0" distB="0" distL="0" distR="0" wp14:anchorId="7EFE5325" wp14:editId="7DC8B6D6">
          <wp:extent cx="1857599" cy="5914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ex Bel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599" cy="5914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4120" w14:textId="4D805519" w:rsidR="00576272" w:rsidRPr="00B073A8" w:rsidRDefault="00B073A8" w:rsidP="00B073A8">
    <w:pPr>
      <w:pStyle w:val="Header"/>
      <w:rPr>
        <w:lang w:val="nl-BE"/>
      </w:rPr>
    </w:pPr>
    <w:r>
      <w:rPr>
        <w:rFonts w:ascii="Times New Roman" w:eastAsia="Times New Roman" w:hAnsi="Times New Roman" w:cs="Times New Roman"/>
        <w:noProof/>
        <w:szCs w:val="20"/>
        <w:lang w:val="nl-BE" w:eastAsia="nl-BE"/>
      </w:rPr>
      <w:drawing>
        <wp:inline distT="0" distB="0" distL="0" distR="0" wp14:anchorId="19BE9904" wp14:editId="4000F14A">
          <wp:extent cx="1857599" cy="5914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ex Bel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599" cy="5914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7489"/>
    <w:multiLevelType w:val="hybridMultilevel"/>
    <w:tmpl w:val="4A96F244"/>
    <w:lvl w:ilvl="0" w:tplc="AE76652C">
      <w:start w:val="1"/>
      <w:numFmt w:val="bullet"/>
      <w:lvlText w:val=""/>
      <w:lvlJc w:val="left"/>
      <w:pPr>
        <w:ind w:left="644" w:hanging="360"/>
      </w:pPr>
      <w:rPr>
        <w:rFonts w:ascii="Symbol" w:hAnsi="Symbol" w:hint="default"/>
        <w:color w:val="E00030" w:themeColor="accent2"/>
        <w:sz w:val="28"/>
        <w:lang w:val="en-US"/>
      </w:rPr>
    </w:lvl>
    <w:lvl w:ilvl="1" w:tplc="FF02B1AA">
      <w:start w:val="6041"/>
      <w:numFmt w:val="bullet"/>
      <w:pStyle w:val="Opsomming"/>
      <w:lvlText w:val=""/>
      <w:lvlJc w:val="left"/>
      <w:pPr>
        <w:ind w:left="1440" w:hanging="360"/>
      </w:pPr>
      <w:rPr>
        <w:rFonts w:ascii="Symbol" w:eastAsiaTheme="minorHAnsi" w:hAnsi="Symbol" w:cstheme="minorBidi" w:hint="default"/>
        <w:color w:val="44B8BE" w:themeColor="accent1"/>
        <w:sz w:val="24"/>
      </w:rPr>
    </w:lvl>
    <w:lvl w:ilvl="2" w:tplc="D212728E">
      <w:start w:val="1"/>
      <w:numFmt w:val="bullet"/>
      <w:lvlText w:val=""/>
      <w:lvlJc w:val="left"/>
      <w:pPr>
        <w:ind w:left="2160" w:hanging="360"/>
      </w:pPr>
      <w:rPr>
        <w:rFonts w:ascii="Symbol" w:hAnsi="Symbol" w:hint="default"/>
        <w:color w:val="4A1556" w:themeColor="accent3"/>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F43ADC"/>
    <w:multiLevelType w:val="hybridMultilevel"/>
    <w:tmpl w:val="41444BE0"/>
    <w:lvl w:ilvl="0" w:tplc="44FCF700">
      <w:numFmt w:val="bullet"/>
      <w:lvlText w:val="-"/>
      <w:lvlJc w:val="left"/>
      <w:pPr>
        <w:ind w:left="720" w:hanging="360"/>
      </w:pPr>
      <w:rPr>
        <w:rFonts w:ascii="PT Sans" w:eastAsia="PT Sans" w:hAnsi="PT Sans" w:cs="PT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10CCF"/>
    <w:multiLevelType w:val="multilevel"/>
    <w:tmpl w:val="C2DAAB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38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7B1C23"/>
    <w:multiLevelType w:val="hybridMultilevel"/>
    <w:tmpl w:val="47F6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009F1"/>
    <w:multiLevelType w:val="hybridMultilevel"/>
    <w:tmpl w:val="98F0B938"/>
    <w:lvl w:ilvl="0" w:tplc="48E4B9E2">
      <w:start w:val="1"/>
      <w:numFmt w:val="bullet"/>
      <w:lvlText w:val="·"/>
      <w:lvlJc w:val="left"/>
      <w:pPr>
        <w:ind w:left="720" w:hanging="360"/>
      </w:pPr>
      <w:rPr>
        <w:rFonts w:ascii="Symbol" w:hAnsi="Symbol" w:hint="default"/>
      </w:rPr>
    </w:lvl>
    <w:lvl w:ilvl="1" w:tplc="A2868F8E">
      <w:start w:val="1"/>
      <w:numFmt w:val="bullet"/>
      <w:lvlText w:val="o"/>
      <w:lvlJc w:val="left"/>
      <w:pPr>
        <w:ind w:left="1440" w:hanging="360"/>
      </w:pPr>
      <w:rPr>
        <w:rFonts w:ascii="Courier New" w:hAnsi="Courier New" w:hint="default"/>
      </w:rPr>
    </w:lvl>
    <w:lvl w:ilvl="2" w:tplc="B6382B30">
      <w:start w:val="1"/>
      <w:numFmt w:val="bullet"/>
      <w:lvlText w:val=""/>
      <w:lvlJc w:val="left"/>
      <w:pPr>
        <w:ind w:left="2160" w:hanging="360"/>
      </w:pPr>
      <w:rPr>
        <w:rFonts w:ascii="Wingdings" w:hAnsi="Wingdings" w:hint="default"/>
      </w:rPr>
    </w:lvl>
    <w:lvl w:ilvl="3" w:tplc="270425D4">
      <w:start w:val="1"/>
      <w:numFmt w:val="bullet"/>
      <w:lvlText w:val=""/>
      <w:lvlJc w:val="left"/>
      <w:pPr>
        <w:ind w:left="2880" w:hanging="360"/>
      </w:pPr>
      <w:rPr>
        <w:rFonts w:ascii="Symbol" w:hAnsi="Symbol" w:hint="default"/>
      </w:rPr>
    </w:lvl>
    <w:lvl w:ilvl="4" w:tplc="79AE961E">
      <w:start w:val="1"/>
      <w:numFmt w:val="bullet"/>
      <w:lvlText w:val="o"/>
      <w:lvlJc w:val="left"/>
      <w:pPr>
        <w:ind w:left="3600" w:hanging="360"/>
      </w:pPr>
      <w:rPr>
        <w:rFonts w:ascii="Courier New" w:hAnsi="Courier New" w:hint="default"/>
      </w:rPr>
    </w:lvl>
    <w:lvl w:ilvl="5" w:tplc="AAA63ED0">
      <w:start w:val="1"/>
      <w:numFmt w:val="bullet"/>
      <w:lvlText w:val=""/>
      <w:lvlJc w:val="left"/>
      <w:pPr>
        <w:ind w:left="4320" w:hanging="360"/>
      </w:pPr>
      <w:rPr>
        <w:rFonts w:ascii="Wingdings" w:hAnsi="Wingdings" w:hint="default"/>
      </w:rPr>
    </w:lvl>
    <w:lvl w:ilvl="6" w:tplc="1CAA117A">
      <w:start w:val="1"/>
      <w:numFmt w:val="bullet"/>
      <w:lvlText w:val=""/>
      <w:lvlJc w:val="left"/>
      <w:pPr>
        <w:ind w:left="5040" w:hanging="360"/>
      </w:pPr>
      <w:rPr>
        <w:rFonts w:ascii="Symbol" w:hAnsi="Symbol" w:hint="default"/>
      </w:rPr>
    </w:lvl>
    <w:lvl w:ilvl="7" w:tplc="F878CFD8">
      <w:start w:val="1"/>
      <w:numFmt w:val="bullet"/>
      <w:lvlText w:val="o"/>
      <w:lvlJc w:val="left"/>
      <w:pPr>
        <w:ind w:left="5760" w:hanging="360"/>
      </w:pPr>
      <w:rPr>
        <w:rFonts w:ascii="Courier New" w:hAnsi="Courier New" w:hint="default"/>
      </w:rPr>
    </w:lvl>
    <w:lvl w:ilvl="8" w:tplc="2D8CA704">
      <w:start w:val="1"/>
      <w:numFmt w:val="bullet"/>
      <w:lvlText w:val=""/>
      <w:lvlJc w:val="left"/>
      <w:pPr>
        <w:ind w:left="6480" w:hanging="360"/>
      </w:pPr>
      <w:rPr>
        <w:rFonts w:ascii="Wingdings" w:hAnsi="Wingdings" w:hint="default"/>
      </w:rPr>
    </w:lvl>
  </w:abstractNum>
  <w:abstractNum w:abstractNumId="5" w15:restartNumberingAfterBreak="0">
    <w:nsid w:val="2460CC3B"/>
    <w:multiLevelType w:val="hybridMultilevel"/>
    <w:tmpl w:val="3EC8E11A"/>
    <w:lvl w:ilvl="0" w:tplc="50FA1578">
      <w:start w:val="1"/>
      <w:numFmt w:val="bullet"/>
      <w:lvlText w:val="·"/>
      <w:lvlJc w:val="left"/>
      <w:pPr>
        <w:ind w:left="720" w:hanging="360"/>
      </w:pPr>
      <w:rPr>
        <w:rFonts w:ascii="Symbol" w:hAnsi="Symbol" w:hint="default"/>
      </w:rPr>
    </w:lvl>
    <w:lvl w:ilvl="1" w:tplc="219CD954">
      <w:start w:val="1"/>
      <w:numFmt w:val="bullet"/>
      <w:lvlText w:val="o"/>
      <w:lvlJc w:val="left"/>
      <w:pPr>
        <w:ind w:left="1440" w:hanging="360"/>
      </w:pPr>
      <w:rPr>
        <w:rFonts w:ascii="Courier New" w:hAnsi="Courier New" w:hint="default"/>
      </w:rPr>
    </w:lvl>
    <w:lvl w:ilvl="2" w:tplc="E63AFDF4">
      <w:start w:val="1"/>
      <w:numFmt w:val="bullet"/>
      <w:lvlText w:val=""/>
      <w:lvlJc w:val="left"/>
      <w:pPr>
        <w:ind w:left="2160" w:hanging="360"/>
      </w:pPr>
      <w:rPr>
        <w:rFonts w:ascii="Wingdings" w:hAnsi="Wingdings" w:hint="default"/>
      </w:rPr>
    </w:lvl>
    <w:lvl w:ilvl="3" w:tplc="33B06388">
      <w:start w:val="1"/>
      <w:numFmt w:val="bullet"/>
      <w:lvlText w:val=""/>
      <w:lvlJc w:val="left"/>
      <w:pPr>
        <w:ind w:left="2880" w:hanging="360"/>
      </w:pPr>
      <w:rPr>
        <w:rFonts w:ascii="Symbol" w:hAnsi="Symbol" w:hint="default"/>
      </w:rPr>
    </w:lvl>
    <w:lvl w:ilvl="4" w:tplc="E9FAE3A2">
      <w:start w:val="1"/>
      <w:numFmt w:val="bullet"/>
      <w:lvlText w:val="o"/>
      <w:lvlJc w:val="left"/>
      <w:pPr>
        <w:ind w:left="3600" w:hanging="360"/>
      </w:pPr>
      <w:rPr>
        <w:rFonts w:ascii="Courier New" w:hAnsi="Courier New" w:hint="default"/>
      </w:rPr>
    </w:lvl>
    <w:lvl w:ilvl="5" w:tplc="413057EE">
      <w:start w:val="1"/>
      <w:numFmt w:val="bullet"/>
      <w:lvlText w:val=""/>
      <w:lvlJc w:val="left"/>
      <w:pPr>
        <w:ind w:left="4320" w:hanging="360"/>
      </w:pPr>
      <w:rPr>
        <w:rFonts w:ascii="Wingdings" w:hAnsi="Wingdings" w:hint="default"/>
      </w:rPr>
    </w:lvl>
    <w:lvl w:ilvl="6" w:tplc="B8BCBDC8">
      <w:start w:val="1"/>
      <w:numFmt w:val="bullet"/>
      <w:lvlText w:val=""/>
      <w:lvlJc w:val="left"/>
      <w:pPr>
        <w:ind w:left="5040" w:hanging="360"/>
      </w:pPr>
      <w:rPr>
        <w:rFonts w:ascii="Symbol" w:hAnsi="Symbol" w:hint="default"/>
      </w:rPr>
    </w:lvl>
    <w:lvl w:ilvl="7" w:tplc="49FCA378">
      <w:start w:val="1"/>
      <w:numFmt w:val="bullet"/>
      <w:lvlText w:val="o"/>
      <w:lvlJc w:val="left"/>
      <w:pPr>
        <w:ind w:left="5760" w:hanging="360"/>
      </w:pPr>
      <w:rPr>
        <w:rFonts w:ascii="Courier New" w:hAnsi="Courier New" w:hint="default"/>
      </w:rPr>
    </w:lvl>
    <w:lvl w:ilvl="8" w:tplc="BF885DBC">
      <w:start w:val="1"/>
      <w:numFmt w:val="bullet"/>
      <w:lvlText w:val=""/>
      <w:lvlJc w:val="left"/>
      <w:pPr>
        <w:ind w:left="6480" w:hanging="360"/>
      </w:pPr>
      <w:rPr>
        <w:rFonts w:ascii="Wingdings" w:hAnsi="Wingdings" w:hint="default"/>
      </w:rPr>
    </w:lvl>
  </w:abstractNum>
  <w:abstractNum w:abstractNumId="6" w15:restartNumberingAfterBreak="0">
    <w:nsid w:val="264D0A66"/>
    <w:multiLevelType w:val="hybridMultilevel"/>
    <w:tmpl w:val="70D043F8"/>
    <w:lvl w:ilvl="0" w:tplc="FCB8A33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69AE6"/>
    <w:multiLevelType w:val="hybridMultilevel"/>
    <w:tmpl w:val="81D41196"/>
    <w:lvl w:ilvl="0" w:tplc="00AE6826">
      <w:start w:val="1"/>
      <w:numFmt w:val="bullet"/>
      <w:lvlText w:val="·"/>
      <w:lvlJc w:val="left"/>
      <w:pPr>
        <w:ind w:left="720" w:hanging="360"/>
      </w:pPr>
      <w:rPr>
        <w:rFonts w:ascii="Symbol" w:hAnsi="Symbol" w:hint="default"/>
      </w:rPr>
    </w:lvl>
    <w:lvl w:ilvl="1" w:tplc="043AA502">
      <w:start w:val="1"/>
      <w:numFmt w:val="bullet"/>
      <w:lvlText w:val="o"/>
      <w:lvlJc w:val="left"/>
      <w:pPr>
        <w:ind w:left="1440" w:hanging="360"/>
      </w:pPr>
      <w:rPr>
        <w:rFonts w:ascii="Courier New" w:hAnsi="Courier New" w:hint="default"/>
      </w:rPr>
    </w:lvl>
    <w:lvl w:ilvl="2" w:tplc="AAB8FDBA">
      <w:start w:val="1"/>
      <w:numFmt w:val="bullet"/>
      <w:lvlText w:val=""/>
      <w:lvlJc w:val="left"/>
      <w:pPr>
        <w:ind w:left="2160" w:hanging="360"/>
      </w:pPr>
      <w:rPr>
        <w:rFonts w:ascii="Wingdings" w:hAnsi="Wingdings" w:hint="default"/>
      </w:rPr>
    </w:lvl>
    <w:lvl w:ilvl="3" w:tplc="6A4421E6">
      <w:start w:val="1"/>
      <w:numFmt w:val="bullet"/>
      <w:lvlText w:val=""/>
      <w:lvlJc w:val="left"/>
      <w:pPr>
        <w:ind w:left="2880" w:hanging="360"/>
      </w:pPr>
      <w:rPr>
        <w:rFonts w:ascii="Symbol" w:hAnsi="Symbol" w:hint="default"/>
      </w:rPr>
    </w:lvl>
    <w:lvl w:ilvl="4" w:tplc="F154A270">
      <w:start w:val="1"/>
      <w:numFmt w:val="bullet"/>
      <w:lvlText w:val="o"/>
      <w:lvlJc w:val="left"/>
      <w:pPr>
        <w:ind w:left="3600" w:hanging="360"/>
      </w:pPr>
      <w:rPr>
        <w:rFonts w:ascii="Courier New" w:hAnsi="Courier New" w:hint="default"/>
      </w:rPr>
    </w:lvl>
    <w:lvl w:ilvl="5" w:tplc="1206D240">
      <w:start w:val="1"/>
      <w:numFmt w:val="bullet"/>
      <w:lvlText w:val=""/>
      <w:lvlJc w:val="left"/>
      <w:pPr>
        <w:ind w:left="4320" w:hanging="360"/>
      </w:pPr>
      <w:rPr>
        <w:rFonts w:ascii="Wingdings" w:hAnsi="Wingdings" w:hint="default"/>
      </w:rPr>
    </w:lvl>
    <w:lvl w:ilvl="6" w:tplc="9C389A9E">
      <w:start w:val="1"/>
      <w:numFmt w:val="bullet"/>
      <w:lvlText w:val=""/>
      <w:lvlJc w:val="left"/>
      <w:pPr>
        <w:ind w:left="5040" w:hanging="360"/>
      </w:pPr>
      <w:rPr>
        <w:rFonts w:ascii="Symbol" w:hAnsi="Symbol" w:hint="default"/>
      </w:rPr>
    </w:lvl>
    <w:lvl w:ilvl="7" w:tplc="32DC92A4">
      <w:start w:val="1"/>
      <w:numFmt w:val="bullet"/>
      <w:lvlText w:val="o"/>
      <w:lvlJc w:val="left"/>
      <w:pPr>
        <w:ind w:left="5760" w:hanging="360"/>
      </w:pPr>
      <w:rPr>
        <w:rFonts w:ascii="Courier New" w:hAnsi="Courier New" w:hint="default"/>
      </w:rPr>
    </w:lvl>
    <w:lvl w:ilvl="8" w:tplc="18BC571E">
      <w:start w:val="1"/>
      <w:numFmt w:val="bullet"/>
      <w:lvlText w:val=""/>
      <w:lvlJc w:val="left"/>
      <w:pPr>
        <w:ind w:left="6480" w:hanging="360"/>
      </w:pPr>
      <w:rPr>
        <w:rFonts w:ascii="Wingdings" w:hAnsi="Wingdings" w:hint="default"/>
      </w:rPr>
    </w:lvl>
  </w:abstractNum>
  <w:abstractNum w:abstractNumId="8" w15:restartNumberingAfterBreak="0">
    <w:nsid w:val="3466FB4C"/>
    <w:multiLevelType w:val="hybridMultilevel"/>
    <w:tmpl w:val="1A00F992"/>
    <w:lvl w:ilvl="0" w:tplc="F69A27AE">
      <w:start w:val="1"/>
      <w:numFmt w:val="bullet"/>
      <w:lvlText w:val="·"/>
      <w:lvlJc w:val="left"/>
      <w:pPr>
        <w:ind w:left="720" w:hanging="360"/>
      </w:pPr>
      <w:rPr>
        <w:rFonts w:ascii="Symbol" w:hAnsi="Symbol" w:hint="default"/>
      </w:rPr>
    </w:lvl>
    <w:lvl w:ilvl="1" w:tplc="B5CE3A00">
      <w:start w:val="1"/>
      <w:numFmt w:val="bullet"/>
      <w:lvlText w:val="o"/>
      <w:lvlJc w:val="left"/>
      <w:pPr>
        <w:ind w:left="1440" w:hanging="360"/>
      </w:pPr>
      <w:rPr>
        <w:rFonts w:ascii="Courier New" w:hAnsi="Courier New" w:hint="default"/>
      </w:rPr>
    </w:lvl>
    <w:lvl w:ilvl="2" w:tplc="759A1156">
      <w:start w:val="1"/>
      <w:numFmt w:val="bullet"/>
      <w:lvlText w:val=""/>
      <w:lvlJc w:val="left"/>
      <w:pPr>
        <w:ind w:left="2160" w:hanging="360"/>
      </w:pPr>
      <w:rPr>
        <w:rFonts w:ascii="Wingdings" w:hAnsi="Wingdings" w:hint="default"/>
      </w:rPr>
    </w:lvl>
    <w:lvl w:ilvl="3" w:tplc="86642E76">
      <w:start w:val="1"/>
      <w:numFmt w:val="bullet"/>
      <w:lvlText w:val=""/>
      <w:lvlJc w:val="left"/>
      <w:pPr>
        <w:ind w:left="2880" w:hanging="360"/>
      </w:pPr>
      <w:rPr>
        <w:rFonts w:ascii="Symbol" w:hAnsi="Symbol" w:hint="default"/>
      </w:rPr>
    </w:lvl>
    <w:lvl w:ilvl="4" w:tplc="DFD8F368">
      <w:start w:val="1"/>
      <w:numFmt w:val="bullet"/>
      <w:lvlText w:val="o"/>
      <w:lvlJc w:val="left"/>
      <w:pPr>
        <w:ind w:left="3600" w:hanging="360"/>
      </w:pPr>
      <w:rPr>
        <w:rFonts w:ascii="Courier New" w:hAnsi="Courier New" w:hint="default"/>
      </w:rPr>
    </w:lvl>
    <w:lvl w:ilvl="5" w:tplc="932A2406">
      <w:start w:val="1"/>
      <w:numFmt w:val="bullet"/>
      <w:lvlText w:val=""/>
      <w:lvlJc w:val="left"/>
      <w:pPr>
        <w:ind w:left="4320" w:hanging="360"/>
      </w:pPr>
      <w:rPr>
        <w:rFonts w:ascii="Wingdings" w:hAnsi="Wingdings" w:hint="default"/>
      </w:rPr>
    </w:lvl>
    <w:lvl w:ilvl="6" w:tplc="511AD14A">
      <w:start w:val="1"/>
      <w:numFmt w:val="bullet"/>
      <w:lvlText w:val=""/>
      <w:lvlJc w:val="left"/>
      <w:pPr>
        <w:ind w:left="5040" w:hanging="360"/>
      </w:pPr>
      <w:rPr>
        <w:rFonts w:ascii="Symbol" w:hAnsi="Symbol" w:hint="default"/>
      </w:rPr>
    </w:lvl>
    <w:lvl w:ilvl="7" w:tplc="95AA2206">
      <w:start w:val="1"/>
      <w:numFmt w:val="bullet"/>
      <w:lvlText w:val="o"/>
      <w:lvlJc w:val="left"/>
      <w:pPr>
        <w:ind w:left="5760" w:hanging="360"/>
      </w:pPr>
      <w:rPr>
        <w:rFonts w:ascii="Courier New" w:hAnsi="Courier New" w:hint="default"/>
      </w:rPr>
    </w:lvl>
    <w:lvl w:ilvl="8" w:tplc="CB32D9DA">
      <w:start w:val="1"/>
      <w:numFmt w:val="bullet"/>
      <w:lvlText w:val=""/>
      <w:lvlJc w:val="left"/>
      <w:pPr>
        <w:ind w:left="6480" w:hanging="360"/>
      </w:pPr>
      <w:rPr>
        <w:rFonts w:ascii="Wingdings" w:hAnsi="Wingdings" w:hint="default"/>
      </w:rPr>
    </w:lvl>
  </w:abstractNum>
  <w:abstractNum w:abstractNumId="9" w15:restartNumberingAfterBreak="0">
    <w:nsid w:val="4434BF61"/>
    <w:multiLevelType w:val="hybridMultilevel"/>
    <w:tmpl w:val="C57EFEF6"/>
    <w:lvl w:ilvl="0" w:tplc="C03C3B86">
      <w:start w:val="1"/>
      <w:numFmt w:val="bullet"/>
      <w:lvlText w:val="-"/>
      <w:lvlJc w:val="left"/>
      <w:pPr>
        <w:ind w:left="720" w:hanging="360"/>
      </w:pPr>
      <w:rPr>
        <w:rFonts w:ascii="Calibri" w:hAnsi="Calibri" w:hint="default"/>
      </w:rPr>
    </w:lvl>
    <w:lvl w:ilvl="1" w:tplc="F40AC362">
      <w:start w:val="1"/>
      <w:numFmt w:val="bullet"/>
      <w:lvlText w:val="o"/>
      <w:lvlJc w:val="left"/>
      <w:pPr>
        <w:ind w:left="1440" w:hanging="360"/>
      </w:pPr>
      <w:rPr>
        <w:rFonts w:ascii="Courier New" w:hAnsi="Courier New" w:hint="default"/>
      </w:rPr>
    </w:lvl>
    <w:lvl w:ilvl="2" w:tplc="122C95E6">
      <w:start w:val="1"/>
      <w:numFmt w:val="bullet"/>
      <w:lvlText w:val=""/>
      <w:lvlJc w:val="left"/>
      <w:pPr>
        <w:ind w:left="2160" w:hanging="360"/>
      </w:pPr>
      <w:rPr>
        <w:rFonts w:ascii="Wingdings" w:hAnsi="Wingdings" w:hint="default"/>
      </w:rPr>
    </w:lvl>
    <w:lvl w:ilvl="3" w:tplc="21C85568">
      <w:start w:val="1"/>
      <w:numFmt w:val="bullet"/>
      <w:lvlText w:val=""/>
      <w:lvlJc w:val="left"/>
      <w:pPr>
        <w:ind w:left="2880" w:hanging="360"/>
      </w:pPr>
      <w:rPr>
        <w:rFonts w:ascii="Symbol" w:hAnsi="Symbol" w:hint="default"/>
      </w:rPr>
    </w:lvl>
    <w:lvl w:ilvl="4" w:tplc="002E212E">
      <w:start w:val="1"/>
      <w:numFmt w:val="bullet"/>
      <w:lvlText w:val="o"/>
      <w:lvlJc w:val="left"/>
      <w:pPr>
        <w:ind w:left="3600" w:hanging="360"/>
      </w:pPr>
      <w:rPr>
        <w:rFonts w:ascii="Courier New" w:hAnsi="Courier New" w:hint="default"/>
      </w:rPr>
    </w:lvl>
    <w:lvl w:ilvl="5" w:tplc="4A4008E2">
      <w:start w:val="1"/>
      <w:numFmt w:val="bullet"/>
      <w:lvlText w:val=""/>
      <w:lvlJc w:val="left"/>
      <w:pPr>
        <w:ind w:left="4320" w:hanging="360"/>
      </w:pPr>
      <w:rPr>
        <w:rFonts w:ascii="Wingdings" w:hAnsi="Wingdings" w:hint="default"/>
      </w:rPr>
    </w:lvl>
    <w:lvl w:ilvl="6" w:tplc="05E6AB4E">
      <w:start w:val="1"/>
      <w:numFmt w:val="bullet"/>
      <w:lvlText w:val=""/>
      <w:lvlJc w:val="left"/>
      <w:pPr>
        <w:ind w:left="5040" w:hanging="360"/>
      </w:pPr>
      <w:rPr>
        <w:rFonts w:ascii="Symbol" w:hAnsi="Symbol" w:hint="default"/>
      </w:rPr>
    </w:lvl>
    <w:lvl w:ilvl="7" w:tplc="671C27D8">
      <w:start w:val="1"/>
      <w:numFmt w:val="bullet"/>
      <w:lvlText w:val="o"/>
      <w:lvlJc w:val="left"/>
      <w:pPr>
        <w:ind w:left="5760" w:hanging="360"/>
      </w:pPr>
      <w:rPr>
        <w:rFonts w:ascii="Courier New" w:hAnsi="Courier New" w:hint="default"/>
      </w:rPr>
    </w:lvl>
    <w:lvl w:ilvl="8" w:tplc="FB8A8580">
      <w:start w:val="1"/>
      <w:numFmt w:val="bullet"/>
      <w:lvlText w:val=""/>
      <w:lvlJc w:val="left"/>
      <w:pPr>
        <w:ind w:left="6480" w:hanging="360"/>
      </w:pPr>
      <w:rPr>
        <w:rFonts w:ascii="Wingdings" w:hAnsi="Wingdings" w:hint="default"/>
      </w:rPr>
    </w:lvl>
  </w:abstractNum>
  <w:abstractNum w:abstractNumId="10" w15:restartNumberingAfterBreak="0">
    <w:nsid w:val="488877A3"/>
    <w:multiLevelType w:val="hybridMultilevel"/>
    <w:tmpl w:val="BFE8DE72"/>
    <w:lvl w:ilvl="0" w:tplc="5AD40758">
      <w:start w:val="1"/>
      <w:numFmt w:val="bullet"/>
      <w:lvlText w:val="·"/>
      <w:lvlJc w:val="left"/>
      <w:pPr>
        <w:ind w:left="720" w:hanging="360"/>
      </w:pPr>
      <w:rPr>
        <w:rFonts w:ascii="Symbol" w:hAnsi="Symbol" w:hint="default"/>
      </w:rPr>
    </w:lvl>
    <w:lvl w:ilvl="1" w:tplc="24345D4E">
      <w:start w:val="1"/>
      <w:numFmt w:val="bullet"/>
      <w:lvlText w:val="o"/>
      <w:lvlJc w:val="left"/>
      <w:pPr>
        <w:ind w:left="1440" w:hanging="360"/>
      </w:pPr>
      <w:rPr>
        <w:rFonts w:ascii="Courier New" w:hAnsi="Courier New" w:hint="default"/>
      </w:rPr>
    </w:lvl>
    <w:lvl w:ilvl="2" w:tplc="F9FAB1A2">
      <w:start w:val="1"/>
      <w:numFmt w:val="bullet"/>
      <w:lvlText w:val=""/>
      <w:lvlJc w:val="left"/>
      <w:pPr>
        <w:ind w:left="2160" w:hanging="360"/>
      </w:pPr>
      <w:rPr>
        <w:rFonts w:ascii="Wingdings" w:hAnsi="Wingdings" w:hint="default"/>
      </w:rPr>
    </w:lvl>
    <w:lvl w:ilvl="3" w:tplc="194013DE">
      <w:start w:val="1"/>
      <w:numFmt w:val="bullet"/>
      <w:lvlText w:val=""/>
      <w:lvlJc w:val="left"/>
      <w:pPr>
        <w:ind w:left="2880" w:hanging="360"/>
      </w:pPr>
      <w:rPr>
        <w:rFonts w:ascii="Symbol" w:hAnsi="Symbol" w:hint="default"/>
      </w:rPr>
    </w:lvl>
    <w:lvl w:ilvl="4" w:tplc="935807AC">
      <w:start w:val="1"/>
      <w:numFmt w:val="bullet"/>
      <w:lvlText w:val="o"/>
      <w:lvlJc w:val="left"/>
      <w:pPr>
        <w:ind w:left="3600" w:hanging="360"/>
      </w:pPr>
      <w:rPr>
        <w:rFonts w:ascii="Courier New" w:hAnsi="Courier New" w:hint="default"/>
      </w:rPr>
    </w:lvl>
    <w:lvl w:ilvl="5" w:tplc="A848800A">
      <w:start w:val="1"/>
      <w:numFmt w:val="bullet"/>
      <w:lvlText w:val=""/>
      <w:lvlJc w:val="left"/>
      <w:pPr>
        <w:ind w:left="4320" w:hanging="360"/>
      </w:pPr>
      <w:rPr>
        <w:rFonts w:ascii="Wingdings" w:hAnsi="Wingdings" w:hint="default"/>
      </w:rPr>
    </w:lvl>
    <w:lvl w:ilvl="6" w:tplc="8C4235D8">
      <w:start w:val="1"/>
      <w:numFmt w:val="bullet"/>
      <w:lvlText w:val=""/>
      <w:lvlJc w:val="left"/>
      <w:pPr>
        <w:ind w:left="5040" w:hanging="360"/>
      </w:pPr>
      <w:rPr>
        <w:rFonts w:ascii="Symbol" w:hAnsi="Symbol" w:hint="default"/>
      </w:rPr>
    </w:lvl>
    <w:lvl w:ilvl="7" w:tplc="249AB534">
      <w:start w:val="1"/>
      <w:numFmt w:val="bullet"/>
      <w:lvlText w:val="o"/>
      <w:lvlJc w:val="left"/>
      <w:pPr>
        <w:ind w:left="5760" w:hanging="360"/>
      </w:pPr>
      <w:rPr>
        <w:rFonts w:ascii="Courier New" w:hAnsi="Courier New" w:hint="default"/>
      </w:rPr>
    </w:lvl>
    <w:lvl w:ilvl="8" w:tplc="33CEC048">
      <w:start w:val="1"/>
      <w:numFmt w:val="bullet"/>
      <w:lvlText w:val=""/>
      <w:lvlJc w:val="left"/>
      <w:pPr>
        <w:ind w:left="6480" w:hanging="360"/>
      </w:pPr>
      <w:rPr>
        <w:rFonts w:ascii="Wingdings" w:hAnsi="Wingdings" w:hint="default"/>
      </w:rPr>
    </w:lvl>
  </w:abstractNum>
  <w:abstractNum w:abstractNumId="11" w15:restartNumberingAfterBreak="0">
    <w:nsid w:val="53D027F1"/>
    <w:multiLevelType w:val="multilevel"/>
    <w:tmpl w:val="BA422684"/>
    <w:lvl w:ilvl="0">
      <w:start w:val="1"/>
      <w:numFmt w:val="decimal"/>
      <w:lvlText w:val="%1."/>
      <w:lvlJc w:val="left"/>
      <w:pPr>
        <w:ind w:left="720" w:hanging="360"/>
      </w:pPr>
      <w:rPr>
        <w:rFonts w:hint="default"/>
      </w:rPr>
    </w:lvl>
    <w:lvl w:ilvl="1">
      <w:start w:val="1"/>
      <w:numFmt w:val="decimal"/>
      <w:isLgl/>
      <w:lvlText w:val="%1.%2."/>
      <w:lvlJc w:val="left"/>
      <w:pPr>
        <w:ind w:left="7023" w:hanging="360"/>
      </w:pPr>
      <w:rPr>
        <w:rFonts w:hint="default"/>
      </w:rPr>
    </w:lvl>
    <w:lvl w:ilvl="2">
      <w:start w:val="1"/>
      <w:numFmt w:val="decimal"/>
      <w:isLgl/>
      <w:lvlText w:val="%1.%2.%3."/>
      <w:lvlJc w:val="left"/>
      <w:pPr>
        <w:ind w:left="13686" w:hanging="720"/>
      </w:pPr>
      <w:rPr>
        <w:rFonts w:hint="default"/>
      </w:rPr>
    </w:lvl>
    <w:lvl w:ilvl="3">
      <w:start w:val="1"/>
      <w:numFmt w:val="decimal"/>
      <w:isLgl/>
      <w:lvlText w:val="%1.%2.%3.%4."/>
      <w:lvlJc w:val="left"/>
      <w:pPr>
        <w:ind w:left="19989" w:hanging="720"/>
      </w:pPr>
      <w:rPr>
        <w:rFonts w:hint="default"/>
      </w:rPr>
    </w:lvl>
    <w:lvl w:ilvl="4">
      <w:start w:val="1"/>
      <w:numFmt w:val="decimal"/>
      <w:isLgl/>
      <w:lvlText w:val="%1.%2.%3.%4.%5."/>
      <w:lvlJc w:val="left"/>
      <w:pPr>
        <w:ind w:left="26652" w:hanging="1080"/>
      </w:pPr>
      <w:rPr>
        <w:rFonts w:hint="default"/>
      </w:rPr>
    </w:lvl>
    <w:lvl w:ilvl="5">
      <w:start w:val="1"/>
      <w:numFmt w:val="decimal"/>
      <w:isLgl/>
      <w:lvlText w:val="%1.%2.%3.%4.%5.%6."/>
      <w:lvlJc w:val="left"/>
      <w:pPr>
        <w:ind w:left="-32581" w:hanging="1080"/>
      </w:pPr>
      <w:rPr>
        <w:rFonts w:hint="default"/>
      </w:rPr>
    </w:lvl>
    <w:lvl w:ilvl="6">
      <w:start w:val="1"/>
      <w:numFmt w:val="decimal"/>
      <w:isLgl/>
      <w:lvlText w:val="%1.%2.%3.%4.%5.%6.%7."/>
      <w:lvlJc w:val="left"/>
      <w:pPr>
        <w:ind w:left="-25918" w:hanging="1440"/>
      </w:pPr>
      <w:rPr>
        <w:rFonts w:hint="default"/>
      </w:rPr>
    </w:lvl>
    <w:lvl w:ilvl="7">
      <w:start w:val="1"/>
      <w:numFmt w:val="decimal"/>
      <w:isLgl/>
      <w:lvlText w:val="%1.%2.%3.%4.%5.%6.%7.%8."/>
      <w:lvlJc w:val="left"/>
      <w:pPr>
        <w:ind w:left="-19615" w:hanging="1440"/>
      </w:pPr>
      <w:rPr>
        <w:rFonts w:hint="default"/>
      </w:rPr>
    </w:lvl>
    <w:lvl w:ilvl="8">
      <w:start w:val="1"/>
      <w:numFmt w:val="decimal"/>
      <w:isLgl/>
      <w:lvlText w:val="%1.%2.%3.%4.%5.%6.%7.%8.%9."/>
      <w:lvlJc w:val="left"/>
      <w:pPr>
        <w:ind w:left="-12952" w:hanging="1800"/>
      </w:pPr>
      <w:rPr>
        <w:rFonts w:hint="default"/>
      </w:rPr>
    </w:lvl>
  </w:abstractNum>
  <w:abstractNum w:abstractNumId="12" w15:restartNumberingAfterBreak="0">
    <w:nsid w:val="5926BFCC"/>
    <w:multiLevelType w:val="hybridMultilevel"/>
    <w:tmpl w:val="BE925712"/>
    <w:lvl w:ilvl="0" w:tplc="AFD4ED20">
      <w:start w:val="1"/>
      <w:numFmt w:val="bullet"/>
      <w:lvlText w:val="·"/>
      <w:lvlJc w:val="left"/>
      <w:pPr>
        <w:ind w:left="720" w:hanging="360"/>
      </w:pPr>
      <w:rPr>
        <w:rFonts w:ascii="Symbol" w:hAnsi="Symbol" w:hint="default"/>
      </w:rPr>
    </w:lvl>
    <w:lvl w:ilvl="1" w:tplc="7A50E5B4">
      <w:start w:val="1"/>
      <w:numFmt w:val="bullet"/>
      <w:lvlText w:val="o"/>
      <w:lvlJc w:val="left"/>
      <w:pPr>
        <w:ind w:left="1440" w:hanging="360"/>
      </w:pPr>
      <w:rPr>
        <w:rFonts w:ascii="Courier New" w:hAnsi="Courier New" w:hint="default"/>
      </w:rPr>
    </w:lvl>
    <w:lvl w:ilvl="2" w:tplc="DE34ECDC">
      <w:start w:val="1"/>
      <w:numFmt w:val="bullet"/>
      <w:lvlText w:val=""/>
      <w:lvlJc w:val="left"/>
      <w:pPr>
        <w:ind w:left="2160" w:hanging="360"/>
      </w:pPr>
      <w:rPr>
        <w:rFonts w:ascii="Wingdings" w:hAnsi="Wingdings" w:hint="default"/>
      </w:rPr>
    </w:lvl>
    <w:lvl w:ilvl="3" w:tplc="31060B06">
      <w:start w:val="1"/>
      <w:numFmt w:val="bullet"/>
      <w:lvlText w:val=""/>
      <w:lvlJc w:val="left"/>
      <w:pPr>
        <w:ind w:left="2880" w:hanging="360"/>
      </w:pPr>
      <w:rPr>
        <w:rFonts w:ascii="Symbol" w:hAnsi="Symbol" w:hint="default"/>
      </w:rPr>
    </w:lvl>
    <w:lvl w:ilvl="4" w:tplc="424CECCC">
      <w:start w:val="1"/>
      <w:numFmt w:val="bullet"/>
      <w:lvlText w:val="o"/>
      <w:lvlJc w:val="left"/>
      <w:pPr>
        <w:ind w:left="3600" w:hanging="360"/>
      </w:pPr>
      <w:rPr>
        <w:rFonts w:ascii="Courier New" w:hAnsi="Courier New" w:hint="default"/>
      </w:rPr>
    </w:lvl>
    <w:lvl w:ilvl="5" w:tplc="FFF6075C">
      <w:start w:val="1"/>
      <w:numFmt w:val="bullet"/>
      <w:lvlText w:val=""/>
      <w:lvlJc w:val="left"/>
      <w:pPr>
        <w:ind w:left="4320" w:hanging="360"/>
      </w:pPr>
      <w:rPr>
        <w:rFonts w:ascii="Wingdings" w:hAnsi="Wingdings" w:hint="default"/>
      </w:rPr>
    </w:lvl>
    <w:lvl w:ilvl="6" w:tplc="A962BAF6">
      <w:start w:val="1"/>
      <w:numFmt w:val="bullet"/>
      <w:lvlText w:val=""/>
      <w:lvlJc w:val="left"/>
      <w:pPr>
        <w:ind w:left="5040" w:hanging="360"/>
      </w:pPr>
      <w:rPr>
        <w:rFonts w:ascii="Symbol" w:hAnsi="Symbol" w:hint="default"/>
      </w:rPr>
    </w:lvl>
    <w:lvl w:ilvl="7" w:tplc="1154452A">
      <w:start w:val="1"/>
      <w:numFmt w:val="bullet"/>
      <w:lvlText w:val="o"/>
      <w:lvlJc w:val="left"/>
      <w:pPr>
        <w:ind w:left="5760" w:hanging="360"/>
      </w:pPr>
      <w:rPr>
        <w:rFonts w:ascii="Courier New" w:hAnsi="Courier New" w:hint="default"/>
      </w:rPr>
    </w:lvl>
    <w:lvl w:ilvl="8" w:tplc="BE3CB6A4">
      <w:start w:val="1"/>
      <w:numFmt w:val="bullet"/>
      <w:lvlText w:val=""/>
      <w:lvlJc w:val="left"/>
      <w:pPr>
        <w:ind w:left="6480" w:hanging="360"/>
      </w:pPr>
      <w:rPr>
        <w:rFonts w:ascii="Wingdings" w:hAnsi="Wingdings" w:hint="default"/>
      </w:rPr>
    </w:lvl>
  </w:abstractNum>
  <w:abstractNum w:abstractNumId="13" w15:restartNumberingAfterBreak="0">
    <w:nsid w:val="5B81C33C"/>
    <w:multiLevelType w:val="hybridMultilevel"/>
    <w:tmpl w:val="7CFEB2AE"/>
    <w:lvl w:ilvl="0" w:tplc="66F67AFE">
      <w:start w:val="1"/>
      <w:numFmt w:val="bullet"/>
      <w:lvlText w:val="·"/>
      <w:lvlJc w:val="left"/>
      <w:pPr>
        <w:ind w:left="720" w:hanging="360"/>
      </w:pPr>
      <w:rPr>
        <w:rFonts w:ascii="Symbol" w:hAnsi="Symbol" w:hint="default"/>
      </w:rPr>
    </w:lvl>
    <w:lvl w:ilvl="1" w:tplc="D6EA66F8">
      <w:start w:val="1"/>
      <w:numFmt w:val="bullet"/>
      <w:lvlText w:val="o"/>
      <w:lvlJc w:val="left"/>
      <w:pPr>
        <w:ind w:left="1440" w:hanging="360"/>
      </w:pPr>
      <w:rPr>
        <w:rFonts w:ascii="Courier New" w:hAnsi="Courier New" w:hint="default"/>
      </w:rPr>
    </w:lvl>
    <w:lvl w:ilvl="2" w:tplc="A36C16F6">
      <w:start w:val="1"/>
      <w:numFmt w:val="bullet"/>
      <w:lvlText w:val=""/>
      <w:lvlJc w:val="left"/>
      <w:pPr>
        <w:ind w:left="2160" w:hanging="360"/>
      </w:pPr>
      <w:rPr>
        <w:rFonts w:ascii="Wingdings" w:hAnsi="Wingdings" w:hint="default"/>
      </w:rPr>
    </w:lvl>
    <w:lvl w:ilvl="3" w:tplc="1CD8D478">
      <w:start w:val="1"/>
      <w:numFmt w:val="bullet"/>
      <w:lvlText w:val=""/>
      <w:lvlJc w:val="left"/>
      <w:pPr>
        <w:ind w:left="2880" w:hanging="360"/>
      </w:pPr>
      <w:rPr>
        <w:rFonts w:ascii="Symbol" w:hAnsi="Symbol" w:hint="default"/>
      </w:rPr>
    </w:lvl>
    <w:lvl w:ilvl="4" w:tplc="9E7C7F6E">
      <w:start w:val="1"/>
      <w:numFmt w:val="bullet"/>
      <w:lvlText w:val="o"/>
      <w:lvlJc w:val="left"/>
      <w:pPr>
        <w:ind w:left="3600" w:hanging="360"/>
      </w:pPr>
      <w:rPr>
        <w:rFonts w:ascii="Courier New" w:hAnsi="Courier New" w:hint="default"/>
      </w:rPr>
    </w:lvl>
    <w:lvl w:ilvl="5" w:tplc="27A8D3B0">
      <w:start w:val="1"/>
      <w:numFmt w:val="bullet"/>
      <w:lvlText w:val=""/>
      <w:lvlJc w:val="left"/>
      <w:pPr>
        <w:ind w:left="4320" w:hanging="360"/>
      </w:pPr>
      <w:rPr>
        <w:rFonts w:ascii="Wingdings" w:hAnsi="Wingdings" w:hint="default"/>
      </w:rPr>
    </w:lvl>
    <w:lvl w:ilvl="6" w:tplc="B5EA404A">
      <w:start w:val="1"/>
      <w:numFmt w:val="bullet"/>
      <w:lvlText w:val=""/>
      <w:lvlJc w:val="left"/>
      <w:pPr>
        <w:ind w:left="5040" w:hanging="360"/>
      </w:pPr>
      <w:rPr>
        <w:rFonts w:ascii="Symbol" w:hAnsi="Symbol" w:hint="default"/>
      </w:rPr>
    </w:lvl>
    <w:lvl w:ilvl="7" w:tplc="ECD64CAA">
      <w:start w:val="1"/>
      <w:numFmt w:val="bullet"/>
      <w:lvlText w:val="o"/>
      <w:lvlJc w:val="left"/>
      <w:pPr>
        <w:ind w:left="5760" w:hanging="360"/>
      </w:pPr>
      <w:rPr>
        <w:rFonts w:ascii="Courier New" w:hAnsi="Courier New" w:hint="default"/>
      </w:rPr>
    </w:lvl>
    <w:lvl w:ilvl="8" w:tplc="97AAC6B6">
      <w:start w:val="1"/>
      <w:numFmt w:val="bullet"/>
      <w:lvlText w:val=""/>
      <w:lvlJc w:val="left"/>
      <w:pPr>
        <w:ind w:left="6480" w:hanging="360"/>
      </w:pPr>
      <w:rPr>
        <w:rFonts w:ascii="Wingdings" w:hAnsi="Wingdings" w:hint="default"/>
      </w:rPr>
    </w:lvl>
  </w:abstractNum>
  <w:abstractNum w:abstractNumId="14" w15:restartNumberingAfterBreak="0">
    <w:nsid w:val="639E7F39"/>
    <w:multiLevelType w:val="hybridMultilevel"/>
    <w:tmpl w:val="F89C43E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5" w15:restartNumberingAfterBreak="0">
    <w:nsid w:val="66F3541C"/>
    <w:multiLevelType w:val="multilevel"/>
    <w:tmpl w:val="5C36F81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7"/>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8B40535"/>
    <w:multiLevelType w:val="hybridMultilevel"/>
    <w:tmpl w:val="3266EEF4"/>
    <w:lvl w:ilvl="0" w:tplc="256ADC54">
      <w:start w:val="8"/>
      <w:numFmt w:val="bullet"/>
      <w:lvlText w:val="-"/>
      <w:lvlJc w:val="left"/>
      <w:pPr>
        <w:ind w:left="720" w:hanging="360"/>
      </w:pPr>
      <w:rPr>
        <w:rFonts w:ascii="PT Sans" w:eastAsiaTheme="minorHAnsi" w:hAnsi="PT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AD4A0"/>
    <w:multiLevelType w:val="hybridMultilevel"/>
    <w:tmpl w:val="F950FCEC"/>
    <w:lvl w:ilvl="0" w:tplc="73EC8302">
      <w:start w:val="1"/>
      <w:numFmt w:val="bullet"/>
      <w:lvlText w:val="·"/>
      <w:lvlJc w:val="left"/>
      <w:pPr>
        <w:ind w:left="720" w:hanging="360"/>
      </w:pPr>
      <w:rPr>
        <w:rFonts w:ascii="Symbol" w:hAnsi="Symbol" w:hint="default"/>
      </w:rPr>
    </w:lvl>
    <w:lvl w:ilvl="1" w:tplc="58E0EF8A">
      <w:start w:val="1"/>
      <w:numFmt w:val="bullet"/>
      <w:lvlText w:val="o"/>
      <w:lvlJc w:val="left"/>
      <w:pPr>
        <w:ind w:left="1440" w:hanging="360"/>
      </w:pPr>
      <w:rPr>
        <w:rFonts w:ascii="Courier New" w:hAnsi="Courier New" w:hint="default"/>
      </w:rPr>
    </w:lvl>
    <w:lvl w:ilvl="2" w:tplc="47084B64">
      <w:start w:val="1"/>
      <w:numFmt w:val="bullet"/>
      <w:lvlText w:val=""/>
      <w:lvlJc w:val="left"/>
      <w:pPr>
        <w:ind w:left="2160" w:hanging="360"/>
      </w:pPr>
      <w:rPr>
        <w:rFonts w:ascii="Wingdings" w:hAnsi="Wingdings" w:hint="default"/>
      </w:rPr>
    </w:lvl>
    <w:lvl w:ilvl="3" w:tplc="D48A59B8">
      <w:start w:val="1"/>
      <w:numFmt w:val="bullet"/>
      <w:lvlText w:val=""/>
      <w:lvlJc w:val="left"/>
      <w:pPr>
        <w:ind w:left="2880" w:hanging="360"/>
      </w:pPr>
      <w:rPr>
        <w:rFonts w:ascii="Symbol" w:hAnsi="Symbol" w:hint="default"/>
      </w:rPr>
    </w:lvl>
    <w:lvl w:ilvl="4" w:tplc="544AEA7A">
      <w:start w:val="1"/>
      <w:numFmt w:val="bullet"/>
      <w:lvlText w:val="o"/>
      <w:lvlJc w:val="left"/>
      <w:pPr>
        <w:ind w:left="3600" w:hanging="360"/>
      </w:pPr>
      <w:rPr>
        <w:rFonts w:ascii="Courier New" w:hAnsi="Courier New" w:hint="default"/>
      </w:rPr>
    </w:lvl>
    <w:lvl w:ilvl="5" w:tplc="EB1E9D50">
      <w:start w:val="1"/>
      <w:numFmt w:val="bullet"/>
      <w:lvlText w:val=""/>
      <w:lvlJc w:val="left"/>
      <w:pPr>
        <w:ind w:left="4320" w:hanging="360"/>
      </w:pPr>
      <w:rPr>
        <w:rFonts w:ascii="Wingdings" w:hAnsi="Wingdings" w:hint="default"/>
      </w:rPr>
    </w:lvl>
    <w:lvl w:ilvl="6" w:tplc="744637FA">
      <w:start w:val="1"/>
      <w:numFmt w:val="bullet"/>
      <w:lvlText w:val=""/>
      <w:lvlJc w:val="left"/>
      <w:pPr>
        <w:ind w:left="5040" w:hanging="360"/>
      </w:pPr>
      <w:rPr>
        <w:rFonts w:ascii="Symbol" w:hAnsi="Symbol" w:hint="default"/>
      </w:rPr>
    </w:lvl>
    <w:lvl w:ilvl="7" w:tplc="E8BAECF4">
      <w:start w:val="1"/>
      <w:numFmt w:val="bullet"/>
      <w:lvlText w:val="o"/>
      <w:lvlJc w:val="left"/>
      <w:pPr>
        <w:ind w:left="5760" w:hanging="360"/>
      </w:pPr>
      <w:rPr>
        <w:rFonts w:ascii="Courier New" w:hAnsi="Courier New" w:hint="default"/>
      </w:rPr>
    </w:lvl>
    <w:lvl w:ilvl="8" w:tplc="F67699B2">
      <w:start w:val="1"/>
      <w:numFmt w:val="bullet"/>
      <w:lvlText w:val=""/>
      <w:lvlJc w:val="left"/>
      <w:pPr>
        <w:ind w:left="6480" w:hanging="360"/>
      </w:pPr>
      <w:rPr>
        <w:rFonts w:ascii="Wingdings" w:hAnsi="Wingdings" w:hint="default"/>
      </w:rPr>
    </w:lvl>
  </w:abstractNum>
  <w:abstractNum w:abstractNumId="18" w15:restartNumberingAfterBreak="0">
    <w:nsid w:val="6F8E6AA6"/>
    <w:multiLevelType w:val="hybridMultilevel"/>
    <w:tmpl w:val="697E69BC"/>
    <w:lvl w:ilvl="0" w:tplc="BDFA9BC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4F24222"/>
    <w:multiLevelType w:val="hybridMultilevel"/>
    <w:tmpl w:val="D3D63C14"/>
    <w:lvl w:ilvl="0" w:tplc="75B4E85C">
      <w:start w:val="1"/>
      <w:numFmt w:val="bullet"/>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B024CCF"/>
    <w:multiLevelType w:val="hybridMultilevel"/>
    <w:tmpl w:val="C422D0A4"/>
    <w:lvl w:ilvl="0" w:tplc="3616642E">
      <w:numFmt w:val="bullet"/>
      <w:lvlText w:val="-"/>
      <w:lvlJc w:val="left"/>
      <w:pPr>
        <w:ind w:left="720" w:hanging="360"/>
      </w:pPr>
      <w:rPr>
        <w:rFonts w:ascii="PT Sans" w:eastAsiaTheme="minorHAnsi" w:hAnsi="PT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644481">
    <w:abstractNumId w:val="5"/>
  </w:num>
  <w:num w:numId="2" w16cid:durableId="2020305116">
    <w:abstractNumId w:val="13"/>
  </w:num>
  <w:num w:numId="3" w16cid:durableId="1073091448">
    <w:abstractNumId w:val="8"/>
  </w:num>
  <w:num w:numId="4" w16cid:durableId="1829634189">
    <w:abstractNumId w:val="7"/>
  </w:num>
  <w:num w:numId="5" w16cid:durableId="899905939">
    <w:abstractNumId w:val="4"/>
  </w:num>
  <w:num w:numId="6" w16cid:durableId="2147159617">
    <w:abstractNumId w:val="17"/>
  </w:num>
  <w:num w:numId="7" w16cid:durableId="736515892">
    <w:abstractNumId w:val="10"/>
  </w:num>
  <w:num w:numId="8" w16cid:durableId="1480733517">
    <w:abstractNumId w:val="12"/>
  </w:num>
  <w:num w:numId="9" w16cid:durableId="83039784">
    <w:abstractNumId w:val="2"/>
  </w:num>
  <w:num w:numId="10" w16cid:durableId="44111110">
    <w:abstractNumId w:val="0"/>
  </w:num>
  <w:num w:numId="11" w16cid:durableId="2018539623">
    <w:abstractNumId w:val="14"/>
  </w:num>
  <w:num w:numId="12" w16cid:durableId="606498641">
    <w:abstractNumId w:val="18"/>
  </w:num>
  <w:num w:numId="13" w16cid:durableId="1363940893">
    <w:abstractNumId w:val="9"/>
  </w:num>
  <w:num w:numId="14" w16cid:durableId="1187788880">
    <w:abstractNumId w:val="16"/>
  </w:num>
  <w:num w:numId="15" w16cid:durableId="1217741464">
    <w:abstractNumId w:val="3"/>
  </w:num>
  <w:num w:numId="16" w16cid:durableId="1337032067">
    <w:abstractNumId w:val="2"/>
  </w:num>
  <w:num w:numId="17" w16cid:durableId="1553231270">
    <w:abstractNumId w:val="2"/>
  </w:num>
  <w:num w:numId="18" w16cid:durableId="17002785">
    <w:abstractNumId w:val="2"/>
  </w:num>
  <w:num w:numId="19" w16cid:durableId="1725330377">
    <w:abstractNumId w:val="2"/>
  </w:num>
  <w:num w:numId="20" w16cid:durableId="737552683">
    <w:abstractNumId w:val="2"/>
  </w:num>
  <w:num w:numId="21" w16cid:durableId="990015460">
    <w:abstractNumId w:val="2"/>
  </w:num>
  <w:num w:numId="22" w16cid:durableId="858004625">
    <w:abstractNumId w:val="2"/>
  </w:num>
  <w:num w:numId="23" w16cid:durableId="1527131904">
    <w:abstractNumId w:val="2"/>
  </w:num>
  <w:num w:numId="24" w16cid:durableId="1285115362">
    <w:abstractNumId w:val="20"/>
  </w:num>
  <w:num w:numId="25" w16cid:durableId="744566342">
    <w:abstractNumId w:val="6"/>
  </w:num>
  <w:num w:numId="26" w16cid:durableId="1108508377">
    <w:abstractNumId w:val="1"/>
  </w:num>
  <w:num w:numId="27" w16cid:durableId="1362129667">
    <w:abstractNumId w:val="15"/>
  </w:num>
  <w:num w:numId="28" w16cid:durableId="1720740800">
    <w:abstractNumId w:val="11"/>
  </w:num>
  <w:num w:numId="29" w16cid:durableId="271744497">
    <w:abstractNumId w:val="2"/>
  </w:num>
  <w:num w:numId="30" w16cid:durableId="32465154">
    <w:abstractNumId w:val="2"/>
  </w:num>
  <w:num w:numId="31" w16cid:durableId="920796993">
    <w:abstractNumId w:val="2"/>
  </w:num>
  <w:num w:numId="32" w16cid:durableId="173300014">
    <w:abstractNumId w:val="2"/>
  </w:num>
  <w:num w:numId="33" w16cid:durableId="776869297">
    <w:abstractNumId w:val="2"/>
  </w:num>
  <w:num w:numId="34" w16cid:durableId="1046836994">
    <w:abstractNumId w:val="2"/>
  </w:num>
  <w:num w:numId="35" w16cid:durableId="1490292946">
    <w:abstractNumId w:val="19"/>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8EE"/>
    <w:rsid w:val="000021B9"/>
    <w:rsid w:val="00005607"/>
    <w:rsid w:val="0000578A"/>
    <w:rsid w:val="000073DE"/>
    <w:rsid w:val="0001342E"/>
    <w:rsid w:val="000134E4"/>
    <w:rsid w:val="00016F0A"/>
    <w:rsid w:val="00017301"/>
    <w:rsid w:val="000215AF"/>
    <w:rsid w:val="00021F4F"/>
    <w:rsid w:val="000249AF"/>
    <w:rsid w:val="00024EC3"/>
    <w:rsid w:val="0002672A"/>
    <w:rsid w:val="000272A7"/>
    <w:rsid w:val="00027523"/>
    <w:rsid w:val="00027889"/>
    <w:rsid w:val="00030577"/>
    <w:rsid w:val="0003111B"/>
    <w:rsid w:val="00037904"/>
    <w:rsid w:val="000441F4"/>
    <w:rsid w:val="00044598"/>
    <w:rsid w:val="00045C7E"/>
    <w:rsid w:val="0004744B"/>
    <w:rsid w:val="00047922"/>
    <w:rsid w:val="00047E97"/>
    <w:rsid w:val="00050024"/>
    <w:rsid w:val="00051429"/>
    <w:rsid w:val="00052668"/>
    <w:rsid w:val="00054A12"/>
    <w:rsid w:val="00056BD7"/>
    <w:rsid w:val="00060F7F"/>
    <w:rsid w:val="0006223A"/>
    <w:rsid w:val="00074E5F"/>
    <w:rsid w:val="00076AF8"/>
    <w:rsid w:val="00077149"/>
    <w:rsid w:val="0008089C"/>
    <w:rsid w:val="00081153"/>
    <w:rsid w:val="000813EF"/>
    <w:rsid w:val="00084383"/>
    <w:rsid w:val="000866C0"/>
    <w:rsid w:val="00087D5C"/>
    <w:rsid w:val="00092784"/>
    <w:rsid w:val="00094408"/>
    <w:rsid w:val="000978EE"/>
    <w:rsid w:val="000A0D91"/>
    <w:rsid w:val="000A0FB5"/>
    <w:rsid w:val="000A7E37"/>
    <w:rsid w:val="000B046D"/>
    <w:rsid w:val="000B5C67"/>
    <w:rsid w:val="000B6BF9"/>
    <w:rsid w:val="000B7F19"/>
    <w:rsid w:val="000C050F"/>
    <w:rsid w:val="000C3C33"/>
    <w:rsid w:val="000C53DD"/>
    <w:rsid w:val="000C6B9B"/>
    <w:rsid w:val="000D1D11"/>
    <w:rsid w:val="000D2407"/>
    <w:rsid w:val="000E2EA9"/>
    <w:rsid w:val="000E58CE"/>
    <w:rsid w:val="000E69A3"/>
    <w:rsid w:val="000E6FFE"/>
    <w:rsid w:val="000E7A6D"/>
    <w:rsid w:val="000F01DC"/>
    <w:rsid w:val="000F2577"/>
    <w:rsid w:val="000F381F"/>
    <w:rsid w:val="000F4BB8"/>
    <w:rsid w:val="000F62CF"/>
    <w:rsid w:val="000F7548"/>
    <w:rsid w:val="00100A70"/>
    <w:rsid w:val="00100C25"/>
    <w:rsid w:val="00102227"/>
    <w:rsid w:val="00103A4B"/>
    <w:rsid w:val="00111053"/>
    <w:rsid w:val="0011179F"/>
    <w:rsid w:val="00111ED3"/>
    <w:rsid w:val="0011252F"/>
    <w:rsid w:val="001141E9"/>
    <w:rsid w:val="00114739"/>
    <w:rsid w:val="00114E9B"/>
    <w:rsid w:val="001209F8"/>
    <w:rsid w:val="001217DB"/>
    <w:rsid w:val="0012604F"/>
    <w:rsid w:val="00127E2E"/>
    <w:rsid w:val="001312C2"/>
    <w:rsid w:val="00131ADF"/>
    <w:rsid w:val="00134049"/>
    <w:rsid w:val="00135AD6"/>
    <w:rsid w:val="00142D92"/>
    <w:rsid w:val="00143D34"/>
    <w:rsid w:val="00144AAD"/>
    <w:rsid w:val="001455FB"/>
    <w:rsid w:val="00155D12"/>
    <w:rsid w:val="00157D73"/>
    <w:rsid w:val="001600CB"/>
    <w:rsid w:val="001608CD"/>
    <w:rsid w:val="00161519"/>
    <w:rsid w:val="001639AA"/>
    <w:rsid w:val="001645C6"/>
    <w:rsid w:val="00164E51"/>
    <w:rsid w:val="00170979"/>
    <w:rsid w:val="00173160"/>
    <w:rsid w:val="001747EB"/>
    <w:rsid w:val="0017594D"/>
    <w:rsid w:val="0017766D"/>
    <w:rsid w:val="001779DC"/>
    <w:rsid w:val="0018326A"/>
    <w:rsid w:val="00184352"/>
    <w:rsid w:val="00186C3A"/>
    <w:rsid w:val="00191F96"/>
    <w:rsid w:val="00194476"/>
    <w:rsid w:val="00195EE5"/>
    <w:rsid w:val="0019685D"/>
    <w:rsid w:val="001A37C1"/>
    <w:rsid w:val="001A3C8A"/>
    <w:rsid w:val="001A453B"/>
    <w:rsid w:val="001A4C0A"/>
    <w:rsid w:val="001A567E"/>
    <w:rsid w:val="001B0454"/>
    <w:rsid w:val="001B18F0"/>
    <w:rsid w:val="001B368A"/>
    <w:rsid w:val="001B483D"/>
    <w:rsid w:val="001B4ABF"/>
    <w:rsid w:val="001B60D0"/>
    <w:rsid w:val="001B7659"/>
    <w:rsid w:val="001C12F8"/>
    <w:rsid w:val="001C16A5"/>
    <w:rsid w:val="001C2DF3"/>
    <w:rsid w:val="001C3C3D"/>
    <w:rsid w:val="001C4A8B"/>
    <w:rsid w:val="001C6E84"/>
    <w:rsid w:val="001C74E6"/>
    <w:rsid w:val="001D1F02"/>
    <w:rsid w:val="001D2C79"/>
    <w:rsid w:val="001D3F99"/>
    <w:rsid w:val="001D4EAF"/>
    <w:rsid w:val="001D5C45"/>
    <w:rsid w:val="001D5DB0"/>
    <w:rsid w:val="001D606C"/>
    <w:rsid w:val="001E1E39"/>
    <w:rsid w:val="001E6923"/>
    <w:rsid w:val="001F0715"/>
    <w:rsid w:val="001F2A85"/>
    <w:rsid w:val="001F67DD"/>
    <w:rsid w:val="001F68A9"/>
    <w:rsid w:val="001F7CF4"/>
    <w:rsid w:val="00203503"/>
    <w:rsid w:val="002047DB"/>
    <w:rsid w:val="00204BF5"/>
    <w:rsid w:val="00205A5C"/>
    <w:rsid w:val="0020795F"/>
    <w:rsid w:val="002121B5"/>
    <w:rsid w:val="0021278F"/>
    <w:rsid w:val="0021476A"/>
    <w:rsid w:val="00216C43"/>
    <w:rsid w:val="0021797B"/>
    <w:rsid w:val="002243E3"/>
    <w:rsid w:val="0022448E"/>
    <w:rsid w:val="0022714D"/>
    <w:rsid w:val="00227883"/>
    <w:rsid w:val="00231947"/>
    <w:rsid w:val="00233383"/>
    <w:rsid w:val="002348E3"/>
    <w:rsid w:val="0023672A"/>
    <w:rsid w:val="00240B7B"/>
    <w:rsid w:val="00240EC4"/>
    <w:rsid w:val="0024153E"/>
    <w:rsid w:val="00242098"/>
    <w:rsid w:val="00242FCF"/>
    <w:rsid w:val="00245BDF"/>
    <w:rsid w:val="002509A8"/>
    <w:rsid w:val="00250A80"/>
    <w:rsid w:val="00252028"/>
    <w:rsid w:val="0025401E"/>
    <w:rsid w:val="00254683"/>
    <w:rsid w:val="00256AD8"/>
    <w:rsid w:val="0025717C"/>
    <w:rsid w:val="00260DB7"/>
    <w:rsid w:val="00260F1A"/>
    <w:rsid w:val="00262674"/>
    <w:rsid w:val="002641AD"/>
    <w:rsid w:val="002655AF"/>
    <w:rsid w:val="00265A3C"/>
    <w:rsid w:val="00265C60"/>
    <w:rsid w:val="00265F43"/>
    <w:rsid w:val="00266884"/>
    <w:rsid w:val="00271CAD"/>
    <w:rsid w:val="00272C5D"/>
    <w:rsid w:val="00285891"/>
    <w:rsid w:val="002870D4"/>
    <w:rsid w:val="002870F2"/>
    <w:rsid w:val="00290CEF"/>
    <w:rsid w:val="00291217"/>
    <w:rsid w:val="00291836"/>
    <w:rsid w:val="002920A1"/>
    <w:rsid w:val="0029467B"/>
    <w:rsid w:val="00295237"/>
    <w:rsid w:val="00295990"/>
    <w:rsid w:val="00296D48"/>
    <w:rsid w:val="00296F27"/>
    <w:rsid w:val="00296FB8"/>
    <w:rsid w:val="0029755D"/>
    <w:rsid w:val="00297F27"/>
    <w:rsid w:val="002A0472"/>
    <w:rsid w:val="002A187D"/>
    <w:rsid w:val="002A1BA4"/>
    <w:rsid w:val="002A4AB2"/>
    <w:rsid w:val="002A6361"/>
    <w:rsid w:val="002A63EE"/>
    <w:rsid w:val="002A6EB6"/>
    <w:rsid w:val="002A7108"/>
    <w:rsid w:val="002A77F6"/>
    <w:rsid w:val="002B240C"/>
    <w:rsid w:val="002B25F1"/>
    <w:rsid w:val="002B2696"/>
    <w:rsid w:val="002B37F8"/>
    <w:rsid w:val="002B3EEF"/>
    <w:rsid w:val="002B43F3"/>
    <w:rsid w:val="002B6726"/>
    <w:rsid w:val="002B733C"/>
    <w:rsid w:val="002B750B"/>
    <w:rsid w:val="002B757C"/>
    <w:rsid w:val="002B78B9"/>
    <w:rsid w:val="002C0231"/>
    <w:rsid w:val="002C2CFC"/>
    <w:rsid w:val="002C35DB"/>
    <w:rsid w:val="002C5DD3"/>
    <w:rsid w:val="002C5FF8"/>
    <w:rsid w:val="002C6815"/>
    <w:rsid w:val="002D1F56"/>
    <w:rsid w:val="002D2EC5"/>
    <w:rsid w:val="002E0DBB"/>
    <w:rsid w:val="002E6CD7"/>
    <w:rsid w:val="002F1789"/>
    <w:rsid w:val="002F17EA"/>
    <w:rsid w:val="002F7EEC"/>
    <w:rsid w:val="00300CB8"/>
    <w:rsid w:val="00301610"/>
    <w:rsid w:val="003049A3"/>
    <w:rsid w:val="00305DDB"/>
    <w:rsid w:val="0031052A"/>
    <w:rsid w:val="00313AE7"/>
    <w:rsid w:val="00314AC8"/>
    <w:rsid w:val="003158BF"/>
    <w:rsid w:val="00316E0B"/>
    <w:rsid w:val="003178B9"/>
    <w:rsid w:val="00321742"/>
    <w:rsid w:val="003231EF"/>
    <w:rsid w:val="0033153E"/>
    <w:rsid w:val="0033162D"/>
    <w:rsid w:val="00342E37"/>
    <w:rsid w:val="0034331D"/>
    <w:rsid w:val="0034403B"/>
    <w:rsid w:val="0034484C"/>
    <w:rsid w:val="00350602"/>
    <w:rsid w:val="00351427"/>
    <w:rsid w:val="0035660F"/>
    <w:rsid w:val="00361581"/>
    <w:rsid w:val="00366B10"/>
    <w:rsid w:val="00370A1A"/>
    <w:rsid w:val="00371201"/>
    <w:rsid w:val="0037127D"/>
    <w:rsid w:val="00373060"/>
    <w:rsid w:val="00377080"/>
    <w:rsid w:val="00380A3F"/>
    <w:rsid w:val="0038243F"/>
    <w:rsid w:val="0038257F"/>
    <w:rsid w:val="00384357"/>
    <w:rsid w:val="00385F46"/>
    <w:rsid w:val="0039558A"/>
    <w:rsid w:val="003965A5"/>
    <w:rsid w:val="00396C63"/>
    <w:rsid w:val="00397EAC"/>
    <w:rsid w:val="003A10D3"/>
    <w:rsid w:val="003A3DB4"/>
    <w:rsid w:val="003A4120"/>
    <w:rsid w:val="003A4ED4"/>
    <w:rsid w:val="003A6197"/>
    <w:rsid w:val="003A70B4"/>
    <w:rsid w:val="003B01FA"/>
    <w:rsid w:val="003B39AB"/>
    <w:rsid w:val="003C1281"/>
    <w:rsid w:val="003C1816"/>
    <w:rsid w:val="003C1F93"/>
    <w:rsid w:val="003C3888"/>
    <w:rsid w:val="003C5726"/>
    <w:rsid w:val="003C65A4"/>
    <w:rsid w:val="003C6C86"/>
    <w:rsid w:val="003C7488"/>
    <w:rsid w:val="003D0FAA"/>
    <w:rsid w:val="003D2357"/>
    <w:rsid w:val="003D29A0"/>
    <w:rsid w:val="003D2E73"/>
    <w:rsid w:val="003D48E9"/>
    <w:rsid w:val="003D5FF3"/>
    <w:rsid w:val="003E0DBD"/>
    <w:rsid w:val="003E35C5"/>
    <w:rsid w:val="003E5A06"/>
    <w:rsid w:val="003F050E"/>
    <w:rsid w:val="003F1F84"/>
    <w:rsid w:val="003F39C9"/>
    <w:rsid w:val="003F6A05"/>
    <w:rsid w:val="003F7233"/>
    <w:rsid w:val="003F7830"/>
    <w:rsid w:val="003F7A0E"/>
    <w:rsid w:val="0040043A"/>
    <w:rsid w:val="0040196A"/>
    <w:rsid w:val="00405686"/>
    <w:rsid w:val="00407C58"/>
    <w:rsid w:val="0041097C"/>
    <w:rsid w:val="004117CE"/>
    <w:rsid w:val="004128FD"/>
    <w:rsid w:val="0041515A"/>
    <w:rsid w:val="0041565E"/>
    <w:rsid w:val="004176C6"/>
    <w:rsid w:val="0042404B"/>
    <w:rsid w:val="00424389"/>
    <w:rsid w:val="0042497A"/>
    <w:rsid w:val="00425E83"/>
    <w:rsid w:val="004268A4"/>
    <w:rsid w:val="00426CAE"/>
    <w:rsid w:val="00430CB5"/>
    <w:rsid w:val="004311AE"/>
    <w:rsid w:val="00436CAA"/>
    <w:rsid w:val="00436D16"/>
    <w:rsid w:val="00437677"/>
    <w:rsid w:val="00437B62"/>
    <w:rsid w:val="00440090"/>
    <w:rsid w:val="004408CB"/>
    <w:rsid w:val="00442F3D"/>
    <w:rsid w:val="0044518F"/>
    <w:rsid w:val="0045076E"/>
    <w:rsid w:val="00450D19"/>
    <w:rsid w:val="004524D8"/>
    <w:rsid w:val="00457B3B"/>
    <w:rsid w:val="00462293"/>
    <w:rsid w:val="00465C8B"/>
    <w:rsid w:val="00466229"/>
    <w:rsid w:val="0047087F"/>
    <w:rsid w:val="00470C39"/>
    <w:rsid w:val="00473AE0"/>
    <w:rsid w:val="00473CAC"/>
    <w:rsid w:val="0047419D"/>
    <w:rsid w:val="0047585B"/>
    <w:rsid w:val="004765A0"/>
    <w:rsid w:val="004766B2"/>
    <w:rsid w:val="00476DC0"/>
    <w:rsid w:val="00477BF5"/>
    <w:rsid w:val="00480ABB"/>
    <w:rsid w:val="00482896"/>
    <w:rsid w:val="00482CB5"/>
    <w:rsid w:val="004847C4"/>
    <w:rsid w:val="00485578"/>
    <w:rsid w:val="00485979"/>
    <w:rsid w:val="004873F9"/>
    <w:rsid w:val="004874BB"/>
    <w:rsid w:val="0049067F"/>
    <w:rsid w:val="00493A6C"/>
    <w:rsid w:val="00493B61"/>
    <w:rsid w:val="004A0506"/>
    <w:rsid w:val="004A14D5"/>
    <w:rsid w:val="004A464D"/>
    <w:rsid w:val="004B0B1C"/>
    <w:rsid w:val="004B640D"/>
    <w:rsid w:val="004C2E7E"/>
    <w:rsid w:val="004C34BC"/>
    <w:rsid w:val="004C4321"/>
    <w:rsid w:val="004C4767"/>
    <w:rsid w:val="004C4F43"/>
    <w:rsid w:val="004C680A"/>
    <w:rsid w:val="004D12C5"/>
    <w:rsid w:val="004D1FC0"/>
    <w:rsid w:val="004D6CB3"/>
    <w:rsid w:val="004E2FF1"/>
    <w:rsid w:val="004E410A"/>
    <w:rsid w:val="004E42FA"/>
    <w:rsid w:val="004E49D2"/>
    <w:rsid w:val="004F05A2"/>
    <w:rsid w:val="004F1E0F"/>
    <w:rsid w:val="004F2E26"/>
    <w:rsid w:val="004F32DC"/>
    <w:rsid w:val="004F3EC8"/>
    <w:rsid w:val="004F6372"/>
    <w:rsid w:val="004F6725"/>
    <w:rsid w:val="0050182C"/>
    <w:rsid w:val="00502FF2"/>
    <w:rsid w:val="005066D6"/>
    <w:rsid w:val="00507275"/>
    <w:rsid w:val="0051186A"/>
    <w:rsid w:val="005128D7"/>
    <w:rsid w:val="005131DF"/>
    <w:rsid w:val="005135EC"/>
    <w:rsid w:val="00514E02"/>
    <w:rsid w:val="00515E02"/>
    <w:rsid w:val="00516564"/>
    <w:rsid w:val="00517072"/>
    <w:rsid w:val="00517A88"/>
    <w:rsid w:val="005214F0"/>
    <w:rsid w:val="0052272B"/>
    <w:rsid w:val="0052307E"/>
    <w:rsid w:val="00523BC4"/>
    <w:rsid w:val="00523D9D"/>
    <w:rsid w:val="00524EA0"/>
    <w:rsid w:val="00525421"/>
    <w:rsid w:val="00526EBC"/>
    <w:rsid w:val="00527959"/>
    <w:rsid w:val="00527F97"/>
    <w:rsid w:val="00530DFE"/>
    <w:rsid w:val="005311A4"/>
    <w:rsid w:val="005326FD"/>
    <w:rsid w:val="00534824"/>
    <w:rsid w:val="00535082"/>
    <w:rsid w:val="00535957"/>
    <w:rsid w:val="00535E7D"/>
    <w:rsid w:val="005424E6"/>
    <w:rsid w:val="0054665B"/>
    <w:rsid w:val="00550556"/>
    <w:rsid w:val="00550CEA"/>
    <w:rsid w:val="005512B2"/>
    <w:rsid w:val="005526E0"/>
    <w:rsid w:val="00554330"/>
    <w:rsid w:val="00554CF1"/>
    <w:rsid w:val="00556362"/>
    <w:rsid w:val="0056077F"/>
    <w:rsid w:val="005646F4"/>
    <w:rsid w:val="00566863"/>
    <w:rsid w:val="00566D95"/>
    <w:rsid w:val="0056790F"/>
    <w:rsid w:val="005702CF"/>
    <w:rsid w:val="00572D38"/>
    <w:rsid w:val="0057548D"/>
    <w:rsid w:val="00576272"/>
    <w:rsid w:val="0057759F"/>
    <w:rsid w:val="00582664"/>
    <w:rsid w:val="00583BF8"/>
    <w:rsid w:val="00584B33"/>
    <w:rsid w:val="00586219"/>
    <w:rsid w:val="00591BAF"/>
    <w:rsid w:val="00592132"/>
    <w:rsid w:val="0059427D"/>
    <w:rsid w:val="005955D4"/>
    <w:rsid w:val="005957B1"/>
    <w:rsid w:val="005A49CB"/>
    <w:rsid w:val="005A56DD"/>
    <w:rsid w:val="005A6F68"/>
    <w:rsid w:val="005B0E98"/>
    <w:rsid w:val="005B24DB"/>
    <w:rsid w:val="005B2726"/>
    <w:rsid w:val="005B31D5"/>
    <w:rsid w:val="005B5E3B"/>
    <w:rsid w:val="005C0887"/>
    <w:rsid w:val="005C2C57"/>
    <w:rsid w:val="005C630A"/>
    <w:rsid w:val="005C7C85"/>
    <w:rsid w:val="005C7CCC"/>
    <w:rsid w:val="005D1C65"/>
    <w:rsid w:val="005D222A"/>
    <w:rsid w:val="005D5A82"/>
    <w:rsid w:val="005E06FD"/>
    <w:rsid w:val="005E2AA4"/>
    <w:rsid w:val="005E357E"/>
    <w:rsid w:val="005E51BD"/>
    <w:rsid w:val="005E7839"/>
    <w:rsid w:val="005E7E21"/>
    <w:rsid w:val="005F0DC7"/>
    <w:rsid w:val="005F16BA"/>
    <w:rsid w:val="005F1D95"/>
    <w:rsid w:val="005F5D59"/>
    <w:rsid w:val="005F6D69"/>
    <w:rsid w:val="005F7C3E"/>
    <w:rsid w:val="00600587"/>
    <w:rsid w:val="00604B1B"/>
    <w:rsid w:val="00606AE0"/>
    <w:rsid w:val="00606D8C"/>
    <w:rsid w:val="00617293"/>
    <w:rsid w:val="00617840"/>
    <w:rsid w:val="00617B45"/>
    <w:rsid w:val="00617F37"/>
    <w:rsid w:val="00620082"/>
    <w:rsid w:val="00621728"/>
    <w:rsid w:val="0062181F"/>
    <w:rsid w:val="00621D72"/>
    <w:rsid w:val="00622D21"/>
    <w:rsid w:val="00625069"/>
    <w:rsid w:val="006267B1"/>
    <w:rsid w:val="00632103"/>
    <w:rsid w:val="00632A9A"/>
    <w:rsid w:val="00633185"/>
    <w:rsid w:val="006344BA"/>
    <w:rsid w:val="00634C30"/>
    <w:rsid w:val="00637449"/>
    <w:rsid w:val="0064091D"/>
    <w:rsid w:val="0064137A"/>
    <w:rsid w:val="00644C80"/>
    <w:rsid w:val="00646A2D"/>
    <w:rsid w:val="00646F11"/>
    <w:rsid w:val="0064773E"/>
    <w:rsid w:val="006516A2"/>
    <w:rsid w:val="00652A66"/>
    <w:rsid w:val="0065392B"/>
    <w:rsid w:val="006539C2"/>
    <w:rsid w:val="006629D7"/>
    <w:rsid w:val="0066369D"/>
    <w:rsid w:val="00663FD2"/>
    <w:rsid w:val="006672AF"/>
    <w:rsid w:val="0066785B"/>
    <w:rsid w:val="00671AE1"/>
    <w:rsid w:val="006752D5"/>
    <w:rsid w:val="00675BF4"/>
    <w:rsid w:val="00676BC8"/>
    <w:rsid w:val="00680B89"/>
    <w:rsid w:val="00681E9A"/>
    <w:rsid w:val="006821DB"/>
    <w:rsid w:val="00682B49"/>
    <w:rsid w:val="00682CE1"/>
    <w:rsid w:val="00683312"/>
    <w:rsid w:val="006940EE"/>
    <w:rsid w:val="006953DB"/>
    <w:rsid w:val="00696360"/>
    <w:rsid w:val="0069651A"/>
    <w:rsid w:val="00697791"/>
    <w:rsid w:val="00697FDC"/>
    <w:rsid w:val="006A647A"/>
    <w:rsid w:val="006B76F1"/>
    <w:rsid w:val="006C3D1B"/>
    <w:rsid w:val="006C505E"/>
    <w:rsid w:val="006C5F42"/>
    <w:rsid w:val="006C78DC"/>
    <w:rsid w:val="006C7C81"/>
    <w:rsid w:val="006D3094"/>
    <w:rsid w:val="006D40C3"/>
    <w:rsid w:val="006D520B"/>
    <w:rsid w:val="006D526C"/>
    <w:rsid w:val="006D5323"/>
    <w:rsid w:val="006E1879"/>
    <w:rsid w:val="006E1F77"/>
    <w:rsid w:val="006E31D5"/>
    <w:rsid w:val="006E3C6D"/>
    <w:rsid w:val="006E6F31"/>
    <w:rsid w:val="006F04C7"/>
    <w:rsid w:val="006F1C4E"/>
    <w:rsid w:val="006F1F88"/>
    <w:rsid w:val="006F4A4E"/>
    <w:rsid w:val="0070373A"/>
    <w:rsid w:val="007046A2"/>
    <w:rsid w:val="00704AF0"/>
    <w:rsid w:val="00705D5A"/>
    <w:rsid w:val="0070790A"/>
    <w:rsid w:val="00710471"/>
    <w:rsid w:val="007116C9"/>
    <w:rsid w:val="0071222B"/>
    <w:rsid w:val="00714372"/>
    <w:rsid w:val="007148F7"/>
    <w:rsid w:val="00717CFF"/>
    <w:rsid w:val="0072586C"/>
    <w:rsid w:val="00726BF7"/>
    <w:rsid w:val="00730F39"/>
    <w:rsid w:val="00733E1B"/>
    <w:rsid w:val="00736DEF"/>
    <w:rsid w:val="00742CE5"/>
    <w:rsid w:val="007446AC"/>
    <w:rsid w:val="007473A8"/>
    <w:rsid w:val="00752139"/>
    <w:rsid w:val="0075576E"/>
    <w:rsid w:val="007564A6"/>
    <w:rsid w:val="00760A3F"/>
    <w:rsid w:val="00761C94"/>
    <w:rsid w:val="007620C2"/>
    <w:rsid w:val="00763FBB"/>
    <w:rsid w:val="00764EE2"/>
    <w:rsid w:val="00766E73"/>
    <w:rsid w:val="00771623"/>
    <w:rsid w:val="00772982"/>
    <w:rsid w:val="00773914"/>
    <w:rsid w:val="00776B83"/>
    <w:rsid w:val="0078181E"/>
    <w:rsid w:val="00784F96"/>
    <w:rsid w:val="00785242"/>
    <w:rsid w:val="007870FE"/>
    <w:rsid w:val="00790AB8"/>
    <w:rsid w:val="007921CC"/>
    <w:rsid w:val="0079401A"/>
    <w:rsid w:val="0079438D"/>
    <w:rsid w:val="00795A7E"/>
    <w:rsid w:val="007968C1"/>
    <w:rsid w:val="007970A5"/>
    <w:rsid w:val="007973AF"/>
    <w:rsid w:val="00797489"/>
    <w:rsid w:val="007A0032"/>
    <w:rsid w:val="007A0D60"/>
    <w:rsid w:val="007A24F2"/>
    <w:rsid w:val="007A3F56"/>
    <w:rsid w:val="007A490B"/>
    <w:rsid w:val="007A7C7F"/>
    <w:rsid w:val="007A7F22"/>
    <w:rsid w:val="007B0BA3"/>
    <w:rsid w:val="007B1615"/>
    <w:rsid w:val="007B311D"/>
    <w:rsid w:val="007B47F9"/>
    <w:rsid w:val="007B521C"/>
    <w:rsid w:val="007B5CC9"/>
    <w:rsid w:val="007B6303"/>
    <w:rsid w:val="007B6646"/>
    <w:rsid w:val="007B68E9"/>
    <w:rsid w:val="007C0BFE"/>
    <w:rsid w:val="007C2C3E"/>
    <w:rsid w:val="007C2CC1"/>
    <w:rsid w:val="007C4714"/>
    <w:rsid w:val="007C6312"/>
    <w:rsid w:val="007D15D7"/>
    <w:rsid w:val="007D1BB9"/>
    <w:rsid w:val="007D6171"/>
    <w:rsid w:val="007D703D"/>
    <w:rsid w:val="007E0B19"/>
    <w:rsid w:val="007E0E92"/>
    <w:rsid w:val="007E1BD1"/>
    <w:rsid w:val="007E27F5"/>
    <w:rsid w:val="007E605B"/>
    <w:rsid w:val="007E663B"/>
    <w:rsid w:val="007F1E6E"/>
    <w:rsid w:val="007F2E2C"/>
    <w:rsid w:val="007F4DA1"/>
    <w:rsid w:val="007F5265"/>
    <w:rsid w:val="007F526A"/>
    <w:rsid w:val="007F9821"/>
    <w:rsid w:val="0080020E"/>
    <w:rsid w:val="008012B5"/>
    <w:rsid w:val="00801B4A"/>
    <w:rsid w:val="008022A9"/>
    <w:rsid w:val="00803738"/>
    <w:rsid w:val="0080424D"/>
    <w:rsid w:val="0080460F"/>
    <w:rsid w:val="00805133"/>
    <w:rsid w:val="00805BD7"/>
    <w:rsid w:val="0080698A"/>
    <w:rsid w:val="00806C0D"/>
    <w:rsid w:val="008101B0"/>
    <w:rsid w:val="00813A87"/>
    <w:rsid w:val="00814BC2"/>
    <w:rsid w:val="00816CD7"/>
    <w:rsid w:val="00822BCF"/>
    <w:rsid w:val="008239AC"/>
    <w:rsid w:val="00825054"/>
    <w:rsid w:val="0082688F"/>
    <w:rsid w:val="00827A51"/>
    <w:rsid w:val="00830213"/>
    <w:rsid w:val="0083245C"/>
    <w:rsid w:val="00834615"/>
    <w:rsid w:val="00835122"/>
    <w:rsid w:val="0083560E"/>
    <w:rsid w:val="00837B8B"/>
    <w:rsid w:val="0084130F"/>
    <w:rsid w:val="00841DD3"/>
    <w:rsid w:val="0084204C"/>
    <w:rsid w:val="008422A8"/>
    <w:rsid w:val="008451F5"/>
    <w:rsid w:val="00846FFC"/>
    <w:rsid w:val="008525C1"/>
    <w:rsid w:val="00854242"/>
    <w:rsid w:val="00865127"/>
    <w:rsid w:val="00866169"/>
    <w:rsid w:val="008667F9"/>
    <w:rsid w:val="00873DD4"/>
    <w:rsid w:val="008755F7"/>
    <w:rsid w:val="00876380"/>
    <w:rsid w:val="00876FBB"/>
    <w:rsid w:val="00880831"/>
    <w:rsid w:val="00881A2A"/>
    <w:rsid w:val="00882BF9"/>
    <w:rsid w:val="00882D92"/>
    <w:rsid w:val="0088382B"/>
    <w:rsid w:val="00887D1A"/>
    <w:rsid w:val="008968B9"/>
    <w:rsid w:val="00897DF7"/>
    <w:rsid w:val="008A018E"/>
    <w:rsid w:val="008A2711"/>
    <w:rsid w:val="008A50F3"/>
    <w:rsid w:val="008A56B8"/>
    <w:rsid w:val="008A6B5C"/>
    <w:rsid w:val="008B0E29"/>
    <w:rsid w:val="008B22B1"/>
    <w:rsid w:val="008B38DF"/>
    <w:rsid w:val="008B6B01"/>
    <w:rsid w:val="008C21BC"/>
    <w:rsid w:val="008C2F1D"/>
    <w:rsid w:val="008C682E"/>
    <w:rsid w:val="008D15EC"/>
    <w:rsid w:val="008D3C01"/>
    <w:rsid w:val="008E196A"/>
    <w:rsid w:val="008E2620"/>
    <w:rsid w:val="008E4D0A"/>
    <w:rsid w:val="008E68A6"/>
    <w:rsid w:val="008E7EC1"/>
    <w:rsid w:val="008F0711"/>
    <w:rsid w:val="008F1132"/>
    <w:rsid w:val="008F15C3"/>
    <w:rsid w:val="009022F2"/>
    <w:rsid w:val="00902FE1"/>
    <w:rsid w:val="00907D3C"/>
    <w:rsid w:val="009107B7"/>
    <w:rsid w:val="00910964"/>
    <w:rsid w:val="00910AB5"/>
    <w:rsid w:val="00911B9F"/>
    <w:rsid w:val="00914777"/>
    <w:rsid w:val="009167D6"/>
    <w:rsid w:val="00920384"/>
    <w:rsid w:val="00920BA5"/>
    <w:rsid w:val="00921584"/>
    <w:rsid w:val="00921E04"/>
    <w:rsid w:val="009242E0"/>
    <w:rsid w:val="009257E4"/>
    <w:rsid w:val="00925DAD"/>
    <w:rsid w:val="00931640"/>
    <w:rsid w:val="009364E3"/>
    <w:rsid w:val="00937124"/>
    <w:rsid w:val="00937E03"/>
    <w:rsid w:val="0094048D"/>
    <w:rsid w:val="009422D1"/>
    <w:rsid w:val="0094493B"/>
    <w:rsid w:val="00944C02"/>
    <w:rsid w:val="00945624"/>
    <w:rsid w:val="009456E8"/>
    <w:rsid w:val="00945924"/>
    <w:rsid w:val="00946A3F"/>
    <w:rsid w:val="00946E0A"/>
    <w:rsid w:val="00950D47"/>
    <w:rsid w:val="009528F6"/>
    <w:rsid w:val="0095469C"/>
    <w:rsid w:val="00957FE6"/>
    <w:rsid w:val="0096028F"/>
    <w:rsid w:val="00960485"/>
    <w:rsid w:val="00962D0A"/>
    <w:rsid w:val="00975146"/>
    <w:rsid w:val="009801D2"/>
    <w:rsid w:val="009804C3"/>
    <w:rsid w:val="00983174"/>
    <w:rsid w:val="00983813"/>
    <w:rsid w:val="0098480D"/>
    <w:rsid w:val="0098615A"/>
    <w:rsid w:val="009972D9"/>
    <w:rsid w:val="009A0EC2"/>
    <w:rsid w:val="009A203D"/>
    <w:rsid w:val="009A3652"/>
    <w:rsid w:val="009A6EFC"/>
    <w:rsid w:val="009A7E4D"/>
    <w:rsid w:val="009B14E2"/>
    <w:rsid w:val="009B1C29"/>
    <w:rsid w:val="009B2921"/>
    <w:rsid w:val="009B2C47"/>
    <w:rsid w:val="009B3DB1"/>
    <w:rsid w:val="009B4A45"/>
    <w:rsid w:val="009B645F"/>
    <w:rsid w:val="009B734C"/>
    <w:rsid w:val="009B73E9"/>
    <w:rsid w:val="009C11DF"/>
    <w:rsid w:val="009C1C11"/>
    <w:rsid w:val="009C59B8"/>
    <w:rsid w:val="009C6624"/>
    <w:rsid w:val="009D0170"/>
    <w:rsid w:val="009D196D"/>
    <w:rsid w:val="009D40DB"/>
    <w:rsid w:val="009D4730"/>
    <w:rsid w:val="009D624C"/>
    <w:rsid w:val="009E110D"/>
    <w:rsid w:val="009E228B"/>
    <w:rsid w:val="009E2B56"/>
    <w:rsid w:val="009E2FB1"/>
    <w:rsid w:val="009E5F89"/>
    <w:rsid w:val="009E6DC3"/>
    <w:rsid w:val="009E7E4A"/>
    <w:rsid w:val="009F7A61"/>
    <w:rsid w:val="00A04AF3"/>
    <w:rsid w:val="00A06DE1"/>
    <w:rsid w:val="00A06F0A"/>
    <w:rsid w:val="00A07047"/>
    <w:rsid w:val="00A15498"/>
    <w:rsid w:val="00A15A74"/>
    <w:rsid w:val="00A162A7"/>
    <w:rsid w:val="00A17209"/>
    <w:rsid w:val="00A17231"/>
    <w:rsid w:val="00A20966"/>
    <w:rsid w:val="00A23059"/>
    <w:rsid w:val="00A23A62"/>
    <w:rsid w:val="00A27477"/>
    <w:rsid w:val="00A34160"/>
    <w:rsid w:val="00A34537"/>
    <w:rsid w:val="00A356C7"/>
    <w:rsid w:val="00A3798D"/>
    <w:rsid w:val="00A417E0"/>
    <w:rsid w:val="00A422DA"/>
    <w:rsid w:val="00A42C6C"/>
    <w:rsid w:val="00A45180"/>
    <w:rsid w:val="00A451E7"/>
    <w:rsid w:val="00A47E37"/>
    <w:rsid w:val="00A51B76"/>
    <w:rsid w:val="00A54447"/>
    <w:rsid w:val="00A55196"/>
    <w:rsid w:val="00A55EC5"/>
    <w:rsid w:val="00A5613C"/>
    <w:rsid w:val="00A61AE5"/>
    <w:rsid w:val="00A62044"/>
    <w:rsid w:val="00A632F3"/>
    <w:rsid w:val="00A63EBC"/>
    <w:rsid w:val="00A651F2"/>
    <w:rsid w:val="00A66551"/>
    <w:rsid w:val="00A67E31"/>
    <w:rsid w:val="00A70B2A"/>
    <w:rsid w:val="00A721A0"/>
    <w:rsid w:val="00A72CE3"/>
    <w:rsid w:val="00A72FAC"/>
    <w:rsid w:val="00A753B9"/>
    <w:rsid w:val="00A76C00"/>
    <w:rsid w:val="00A80B24"/>
    <w:rsid w:val="00A81AD8"/>
    <w:rsid w:val="00A82AB7"/>
    <w:rsid w:val="00A84389"/>
    <w:rsid w:val="00A84C95"/>
    <w:rsid w:val="00A866A2"/>
    <w:rsid w:val="00A8748E"/>
    <w:rsid w:val="00A92DCA"/>
    <w:rsid w:val="00A92ED1"/>
    <w:rsid w:val="00A9542E"/>
    <w:rsid w:val="00A976B0"/>
    <w:rsid w:val="00AA0069"/>
    <w:rsid w:val="00AA046F"/>
    <w:rsid w:val="00AA1F99"/>
    <w:rsid w:val="00AA5BE5"/>
    <w:rsid w:val="00AA68E2"/>
    <w:rsid w:val="00AB4F8F"/>
    <w:rsid w:val="00AC17B3"/>
    <w:rsid w:val="00AC502D"/>
    <w:rsid w:val="00AC7432"/>
    <w:rsid w:val="00AC751B"/>
    <w:rsid w:val="00AC78F3"/>
    <w:rsid w:val="00AC7A4A"/>
    <w:rsid w:val="00AD137D"/>
    <w:rsid w:val="00AD28AB"/>
    <w:rsid w:val="00AD6025"/>
    <w:rsid w:val="00AD6082"/>
    <w:rsid w:val="00AD7654"/>
    <w:rsid w:val="00AD7A14"/>
    <w:rsid w:val="00AE4D51"/>
    <w:rsid w:val="00AE4E30"/>
    <w:rsid w:val="00AE5B4B"/>
    <w:rsid w:val="00AE773C"/>
    <w:rsid w:val="00AE780F"/>
    <w:rsid w:val="00AF275F"/>
    <w:rsid w:val="00AF5566"/>
    <w:rsid w:val="00AF5B35"/>
    <w:rsid w:val="00B014FA"/>
    <w:rsid w:val="00B073A8"/>
    <w:rsid w:val="00B126CC"/>
    <w:rsid w:val="00B17ADB"/>
    <w:rsid w:val="00B21A47"/>
    <w:rsid w:val="00B22797"/>
    <w:rsid w:val="00B22E9A"/>
    <w:rsid w:val="00B255D7"/>
    <w:rsid w:val="00B264D0"/>
    <w:rsid w:val="00B27C66"/>
    <w:rsid w:val="00B36067"/>
    <w:rsid w:val="00B437CD"/>
    <w:rsid w:val="00B45AF1"/>
    <w:rsid w:val="00B461BA"/>
    <w:rsid w:val="00B51FB0"/>
    <w:rsid w:val="00B526A6"/>
    <w:rsid w:val="00B5488B"/>
    <w:rsid w:val="00B56143"/>
    <w:rsid w:val="00B56F51"/>
    <w:rsid w:val="00B57F16"/>
    <w:rsid w:val="00B57F38"/>
    <w:rsid w:val="00B621A3"/>
    <w:rsid w:val="00B64A0F"/>
    <w:rsid w:val="00B66371"/>
    <w:rsid w:val="00B66576"/>
    <w:rsid w:val="00B71379"/>
    <w:rsid w:val="00B75F67"/>
    <w:rsid w:val="00B76934"/>
    <w:rsid w:val="00B815D8"/>
    <w:rsid w:val="00B81A6B"/>
    <w:rsid w:val="00B83F0E"/>
    <w:rsid w:val="00B85533"/>
    <w:rsid w:val="00B86394"/>
    <w:rsid w:val="00B906A6"/>
    <w:rsid w:val="00B92540"/>
    <w:rsid w:val="00B9298F"/>
    <w:rsid w:val="00BA140C"/>
    <w:rsid w:val="00BA1F9D"/>
    <w:rsid w:val="00BA3028"/>
    <w:rsid w:val="00BA5EC7"/>
    <w:rsid w:val="00BA66D9"/>
    <w:rsid w:val="00BA7B62"/>
    <w:rsid w:val="00BB199B"/>
    <w:rsid w:val="00BB3200"/>
    <w:rsid w:val="00BB3851"/>
    <w:rsid w:val="00BB3A42"/>
    <w:rsid w:val="00BB4E2D"/>
    <w:rsid w:val="00BB66B7"/>
    <w:rsid w:val="00BB67B1"/>
    <w:rsid w:val="00BB6BFE"/>
    <w:rsid w:val="00BC007A"/>
    <w:rsid w:val="00BC0BF1"/>
    <w:rsid w:val="00BC6924"/>
    <w:rsid w:val="00BC771E"/>
    <w:rsid w:val="00BD0E99"/>
    <w:rsid w:val="00BD13B5"/>
    <w:rsid w:val="00BD19C5"/>
    <w:rsid w:val="00BD4D5B"/>
    <w:rsid w:val="00BD5CEC"/>
    <w:rsid w:val="00BD6451"/>
    <w:rsid w:val="00BD6DAD"/>
    <w:rsid w:val="00BE225D"/>
    <w:rsid w:val="00BE61F5"/>
    <w:rsid w:val="00BE62E6"/>
    <w:rsid w:val="00BE7A3D"/>
    <w:rsid w:val="00BF08CA"/>
    <w:rsid w:val="00BF09FF"/>
    <w:rsid w:val="00BF0F39"/>
    <w:rsid w:val="00BF1948"/>
    <w:rsid w:val="00BF19CA"/>
    <w:rsid w:val="00BF483D"/>
    <w:rsid w:val="00BF5851"/>
    <w:rsid w:val="00BF605B"/>
    <w:rsid w:val="00C01B9B"/>
    <w:rsid w:val="00C01E99"/>
    <w:rsid w:val="00C02616"/>
    <w:rsid w:val="00C03928"/>
    <w:rsid w:val="00C03B29"/>
    <w:rsid w:val="00C03BF4"/>
    <w:rsid w:val="00C04133"/>
    <w:rsid w:val="00C04254"/>
    <w:rsid w:val="00C04B11"/>
    <w:rsid w:val="00C06022"/>
    <w:rsid w:val="00C067B7"/>
    <w:rsid w:val="00C06B07"/>
    <w:rsid w:val="00C10BFA"/>
    <w:rsid w:val="00C1144D"/>
    <w:rsid w:val="00C202C2"/>
    <w:rsid w:val="00C204F6"/>
    <w:rsid w:val="00C224C6"/>
    <w:rsid w:val="00C23DAC"/>
    <w:rsid w:val="00C25CD6"/>
    <w:rsid w:val="00C25EB7"/>
    <w:rsid w:val="00C32799"/>
    <w:rsid w:val="00C36294"/>
    <w:rsid w:val="00C372FA"/>
    <w:rsid w:val="00C3740E"/>
    <w:rsid w:val="00C37D52"/>
    <w:rsid w:val="00C43979"/>
    <w:rsid w:val="00C43B54"/>
    <w:rsid w:val="00C508E2"/>
    <w:rsid w:val="00C5386F"/>
    <w:rsid w:val="00C54B09"/>
    <w:rsid w:val="00C56219"/>
    <w:rsid w:val="00C56F42"/>
    <w:rsid w:val="00C576D1"/>
    <w:rsid w:val="00C6149B"/>
    <w:rsid w:val="00C6299E"/>
    <w:rsid w:val="00C634FD"/>
    <w:rsid w:val="00C6476B"/>
    <w:rsid w:val="00C64943"/>
    <w:rsid w:val="00C64A6C"/>
    <w:rsid w:val="00C66F4F"/>
    <w:rsid w:val="00C674FB"/>
    <w:rsid w:val="00C67533"/>
    <w:rsid w:val="00C67DFB"/>
    <w:rsid w:val="00C70ED9"/>
    <w:rsid w:val="00C73712"/>
    <w:rsid w:val="00C73B45"/>
    <w:rsid w:val="00C73F9B"/>
    <w:rsid w:val="00C745CD"/>
    <w:rsid w:val="00C7545A"/>
    <w:rsid w:val="00C75641"/>
    <w:rsid w:val="00C83C73"/>
    <w:rsid w:val="00C87559"/>
    <w:rsid w:val="00C87A6A"/>
    <w:rsid w:val="00C9083D"/>
    <w:rsid w:val="00C9154B"/>
    <w:rsid w:val="00C91A0F"/>
    <w:rsid w:val="00C92465"/>
    <w:rsid w:val="00C9457C"/>
    <w:rsid w:val="00C94FC7"/>
    <w:rsid w:val="00C96AEE"/>
    <w:rsid w:val="00CA0A29"/>
    <w:rsid w:val="00CA4287"/>
    <w:rsid w:val="00CA4767"/>
    <w:rsid w:val="00CB076D"/>
    <w:rsid w:val="00CB2364"/>
    <w:rsid w:val="00CB3B61"/>
    <w:rsid w:val="00CB4A7F"/>
    <w:rsid w:val="00CB4E4A"/>
    <w:rsid w:val="00CC0AB5"/>
    <w:rsid w:val="00CC2277"/>
    <w:rsid w:val="00CC3A85"/>
    <w:rsid w:val="00CD133D"/>
    <w:rsid w:val="00CD2B2C"/>
    <w:rsid w:val="00CD3688"/>
    <w:rsid w:val="00CD3E54"/>
    <w:rsid w:val="00CD4CD9"/>
    <w:rsid w:val="00CD4DDF"/>
    <w:rsid w:val="00CD615D"/>
    <w:rsid w:val="00CD6266"/>
    <w:rsid w:val="00CD6E79"/>
    <w:rsid w:val="00CE0591"/>
    <w:rsid w:val="00CE1E17"/>
    <w:rsid w:val="00CE2E3A"/>
    <w:rsid w:val="00CE2E99"/>
    <w:rsid w:val="00CE4A0C"/>
    <w:rsid w:val="00CE6E7E"/>
    <w:rsid w:val="00CE7679"/>
    <w:rsid w:val="00CF053D"/>
    <w:rsid w:val="00CF31BC"/>
    <w:rsid w:val="00CF34AB"/>
    <w:rsid w:val="00CF4D79"/>
    <w:rsid w:val="00CF5A08"/>
    <w:rsid w:val="00CF6DA0"/>
    <w:rsid w:val="00D008DD"/>
    <w:rsid w:val="00D012E2"/>
    <w:rsid w:val="00D02BCF"/>
    <w:rsid w:val="00D044EC"/>
    <w:rsid w:val="00D101A3"/>
    <w:rsid w:val="00D10C05"/>
    <w:rsid w:val="00D153B9"/>
    <w:rsid w:val="00D17523"/>
    <w:rsid w:val="00D17BD8"/>
    <w:rsid w:val="00D20BE4"/>
    <w:rsid w:val="00D214D5"/>
    <w:rsid w:val="00D23CDB"/>
    <w:rsid w:val="00D24B5C"/>
    <w:rsid w:val="00D25217"/>
    <w:rsid w:val="00D30DEE"/>
    <w:rsid w:val="00D32074"/>
    <w:rsid w:val="00D33258"/>
    <w:rsid w:val="00D334CD"/>
    <w:rsid w:val="00D33D52"/>
    <w:rsid w:val="00D3447D"/>
    <w:rsid w:val="00D3572E"/>
    <w:rsid w:val="00D35A61"/>
    <w:rsid w:val="00D37C42"/>
    <w:rsid w:val="00D410D3"/>
    <w:rsid w:val="00D41B9E"/>
    <w:rsid w:val="00D431D6"/>
    <w:rsid w:val="00D4505D"/>
    <w:rsid w:val="00D473CB"/>
    <w:rsid w:val="00D510E7"/>
    <w:rsid w:val="00D569BE"/>
    <w:rsid w:val="00D57342"/>
    <w:rsid w:val="00D57D07"/>
    <w:rsid w:val="00D614C4"/>
    <w:rsid w:val="00D620AA"/>
    <w:rsid w:val="00D63CB6"/>
    <w:rsid w:val="00D63F2E"/>
    <w:rsid w:val="00D64CC2"/>
    <w:rsid w:val="00D64DF2"/>
    <w:rsid w:val="00D66015"/>
    <w:rsid w:val="00D666E8"/>
    <w:rsid w:val="00D7031F"/>
    <w:rsid w:val="00D737A4"/>
    <w:rsid w:val="00D742B5"/>
    <w:rsid w:val="00D75326"/>
    <w:rsid w:val="00D769BD"/>
    <w:rsid w:val="00D8459B"/>
    <w:rsid w:val="00D857EE"/>
    <w:rsid w:val="00D85EB1"/>
    <w:rsid w:val="00D8636B"/>
    <w:rsid w:val="00D865A7"/>
    <w:rsid w:val="00D873FD"/>
    <w:rsid w:val="00D8758B"/>
    <w:rsid w:val="00D90FC9"/>
    <w:rsid w:val="00D91741"/>
    <w:rsid w:val="00D936E6"/>
    <w:rsid w:val="00D95D98"/>
    <w:rsid w:val="00D9665D"/>
    <w:rsid w:val="00DA251B"/>
    <w:rsid w:val="00DA4790"/>
    <w:rsid w:val="00DA4880"/>
    <w:rsid w:val="00DA6B24"/>
    <w:rsid w:val="00DB6748"/>
    <w:rsid w:val="00DB7EB8"/>
    <w:rsid w:val="00DC165D"/>
    <w:rsid w:val="00DC65CF"/>
    <w:rsid w:val="00DC7626"/>
    <w:rsid w:val="00DD136D"/>
    <w:rsid w:val="00DD24C4"/>
    <w:rsid w:val="00DD3A53"/>
    <w:rsid w:val="00DD3FCF"/>
    <w:rsid w:val="00DD5514"/>
    <w:rsid w:val="00DD6321"/>
    <w:rsid w:val="00DD723F"/>
    <w:rsid w:val="00DE009B"/>
    <w:rsid w:val="00DE16D2"/>
    <w:rsid w:val="00DE22F4"/>
    <w:rsid w:val="00DE4890"/>
    <w:rsid w:val="00DE6D23"/>
    <w:rsid w:val="00DF0ED4"/>
    <w:rsid w:val="00DF4077"/>
    <w:rsid w:val="00DF41A1"/>
    <w:rsid w:val="00DF423C"/>
    <w:rsid w:val="00DF5002"/>
    <w:rsid w:val="00DF6043"/>
    <w:rsid w:val="00E0147E"/>
    <w:rsid w:val="00E02F26"/>
    <w:rsid w:val="00E031E9"/>
    <w:rsid w:val="00E065F9"/>
    <w:rsid w:val="00E06725"/>
    <w:rsid w:val="00E06EFD"/>
    <w:rsid w:val="00E07048"/>
    <w:rsid w:val="00E076AB"/>
    <w:rsid w:val="00E07CE2"/>
    <w:rsid w:val="00E10210"/>
    <w:rsid w:val="00E10F62"/>
    <w:rsid w:val="00E111B1"/>
    <w:rsid w:val="00E12ED8"/>
    <w:rsid w:val="00E14D38"/>
    <w:rsid w:val="00E1653F"/>
    <w:rsid w:val="00E200DD"/>
    <w:rsid w:val="00E209F2"/>
    <w:rsid w:val="00E21471"/>
    <w:rsid w:val="00E23296"/>
    <w:rsid w:val="00E2410A"/>
    <w:rsid w:val="00E24414"/>
    <w:rsid w:val="00E33019"/>
    <w:rsid w:val="00E33252"/>
    <w:rsid w:val="00E348D8"/>
    <w:rsid w:val="00E401E5"/>
    <w:rsid w:val="00E40255"/>
    <w:rsid w:val="00E45ABF"/>
    <w:rsid w:val="00E45C71"/>
    <w:rsid w:val="00E469A9"/>
    <w:rsid w:val="00E47FC3"/>
    <w:rsid w:val="00E528A9"/>
    <w:rsid w:val="00E57A7A"/>
    <w:rsid w:val="00E63A70"/>
    <w:rsid w:val="00E653A3"/>
    <w:rsid w:val="00E6603D"/>
    <w:rsid w:val="00E66181"/>
    <w:rsid w:val="00E66A20"/>
    <w:rsid w:val="00E66C60"/>
    <w:rsid w:val="00E705AB"/>
    <w:rsid w:val="00E7140F"/>
    <w:rsid w:val="00E72289"/>
    <w:rsid w:val="00E739FB"/>
    <w:rsid w:val="00E75399"/>
    <w:rsid w:val="00E8065F"/>
    <w:rsid w:val="00E83011"/>
    <w:rsid w:val="00E8693C"/>
    <w:rsid w:val="00E86B1C"/>
    <w:rsid w:val="00E91293"/>
    <w:rsid w:val="00E91D66"/>
    <w:rsid w:val="00E945AC"/>
    <w:rsid w:val="00E95B66"/>
    <w:rsid w:val="00E95D85"/>
    <w:rsid w:val="00E95FEE"/>
    <w:rsid w:val="00EA0FF0"/>
    <w:rsid w:val="00EA39D4"/>
    <w:rsid w:val="00EA3EFA"/>
    <w:rsid w:val="00EA41C7"/>
    <w:rsid w:val="00EA717D"/>
    <w:rsid w:val="00EB1BD2"/>
    <w:rsid w:val="00EB403B"/>
    <w:rsid w:val="00EB602C"/>
    <w:rsid w:val="00EC2240"/>
    <w:rsid w:val="00EC2BD6"/>
    <w:rsid w:val="00EC49F0"/>
    <w:rsid w:val="00EC6824"/>
    <w:rsid w:val="00ED0D22"/>
    <w:rsid w:val="00ED0F4D"/>
    <w:rsid w:val="00ED2A30"/>
    <w:rsid w:val="00ED4E65"/>
    <w:rsid w:val="00ED520C"/>
    <w:rsid w:val="00ED5D88"/>
    <w:rsid w:val="00ED62B1"/>
    <w:rsid w:val="00EE361B"/>
    <w:rsid w:val="00EE3639"/>
    <w:rsid w:val="00EE44DB"/>
    <w:rsid w:val="00EE63E1"/>
    <w:rsid w:val="00EE6CE9"/>
    <w:rsid w:val="00EF0DEA"/>
    <w:rsid w:val="00EF1A7B"/>
    <w:rsid w:val="00EF1FC0"/>
    <w:rsid w:val="00EF2A61"/>
    <w:rsid w:val="00EF2EC8"/>
    <w:rsid w:val="00EF3F41"/>
    <w:rsid w:val="00F0124A"/>
    <w:rsid w:val="00F04720"/>
    <w:rsid w:val="00F06644"/>
    <w:rsid w:val="00F077FD"/>
    <w:rsid w:val="00F12D40"/>
    <w:rsid w:val="00F20E69"/>
    <w:rsid w:val="00F22163"/>
    <w:rsid w:val="00F25407"/>
    <w:rsid w:val="00F26BA2"/>
    <w:rsid w:val="00F31029"/>
    <w:rsid w:val="00F32859"/>
    <w:rsid w:val="00F3352C"/>
    <w:rsid w:val="00F3556C"/>
    <w:rsid w:val="00F4316A"/>
    <w:rsid w:val="00F4544C"/>
    <w:rsid w:val="00F4586F"/>
    <w:rsid w:val="00F46896"/>
    <w:rsid w:val="00F46EC2"/>
    <w:rsid w:val="00F4768C"/>
    <w:rsid w:val="00F52543"/>
    <w:rsid w:val="00F53DA6"/>
    <w:rsid w:val="00F54731"/>
    <w:rsid w:val="00F551B2"/>
    <w:rsid w:val="00F552FA"/>
    <w:rsid w:val="00F55ADA"/>
    <w:rsid w:val="00F55E04"/>
    <w:rsid w:val="00F55EB3"/>
    <w:rsid w:val="00F56D82"/>
    <w:rsid w:val="00F57289"/>
    <w:rsid w:val="00F6108F"/>
    <w:rsid w:val="00F62EE4"/>
    <w:rsid w:val="00F643A3"/>
    <w:rsid w:val="00F6493B"/>
    <w:rsid w:val="00F64DC7"/>
    <w:rsid w:val="00F671F7"/>
    <w:rsid w:val="00F67566"/>
    <w:rsid w:val="00F73060"/>
    <w:rsid w:val="00F7383D"/>
    <w:rsid w:val="00F74A0E"/>
    <w:rsid w:val="00F7502E"/>
    <w:rsid w:val="00F751B6"/>
    <w:rsid w:val="00F75FE0"/>
    <w:rsid w:val="00F8171E"/>
    <w:rsid w:val="00F834F3"/>
    <w:rsid w:val="00F83A51"/>
    <w:rsid w:val="00F87CDC"/>
    <w:rsid w:val="00F90013"/>
    <w:rsid w:val="00F92B40"/>
    <w:rsid w:val="00F92CBE"/>
    <w:rsid w:val="00F95039"/>
    <w:rsid w:val="00F964F9"/>
    <w:rsid w:val="00F9782F"/>
    <w:rsid w:val="00FA1140"/>
    <w:rsid w:val="00FA1469"/>
    <w:rsid w:val="00FA1DBD"/>
    <w:rsid w:val="00FA262B"/>
    <w:rsid w:val="00FA35A8"/>
    <w:rsid w:val="00FA5A87"/>
    <w:rsid w:val="00FB0BD8"/>
    <w:rsid w:val="00FB1D3E"/>
    <w:rsid w:val="00FB2CA3"/>
    <w:rsid w:val="00FB440F"/>
    <w:rsid w:val="00FB6781"/>
    <w:rsid w:val="00FB71EA"/>
    <w:rsid w:val="00FB73F3"/>
    <w:rsid w:val="00FC53D9"/>
    <w:rsid w:val="00FC61E4"/>
    <w:rsid w:val="00FC6811"/>
    <w:rsid w:val="00FD11E1"/>
    <w:rsid w:val="00FD18B2"/>
    <w:rsid w:val="00FD1ABA"/>
    <w:rsid w:val="00FD434D"/>
    <w:rsid w:val="00FD4710"/>
    <w:rsid w:val="00FD4E67"/>
    <w:rsid w:val="00FE110C"/>
    <w:rsid w:val="00FE2315"/>
    <w:rsid w:val="00FE2BFD"/>
    <w:rsid w:val="00FE3BDB"/>
    <w:rsid w:val="00FE4AB7"/>
    <w:rsid w:val="00FE5109"/>
    <w:rsid w:val="00FE6338"/>
    <w:rsid w:val="00FF3023"/>
    <w:rsid w:val="00FF35D9"/>
    <w:rsid w:val="00FF40DB"/>
    <w:rsid w:val="00FF44D5"/>
    <w:rsid w:val="00FF6028"/>
    <w:rsid w:val="00FF69AC"/>
    <w:rsid w:val="00FF6C0A"/>
    <w:rsid w:val="01362D06"/>
    <w:rsid w:val="020C1B51"/>
    <w:rsid w:val="0417416E"/>
    <w:rsid w:val="048A854E"/>
    <w:rsid w:val="04B8A2F5"/>
    <w:rsid w:val="0543BC13"/>
    <w:rsid w:val="05D3ABE7"/>
    <w:rsid w:val="061A71FE"/>
    <w:rsid w:val="068C301D"/>
    <w:rsid w:val="06DF8C74"/>
    <w:rsid w:val="070454BD"/>
    <w:rsid w:val="075D3ABA"/>
    <w:rsid w:val="0801EB18"/>
    <w:rsid w:val="09E67A13"/>
    <w:rsid w:val="0A00D60E"/>
    <w:rsid w:val="0AB2DF88"/>
    <w:rsid w:val="0ABD4CFE"/>
    <w:rsid w:val="0B398BDA"/>
    <w:rsid w:val="0C3ACE0F"/>
    <w:rsid w:val="0C7C2EF8"/>
    <w:rsid w:val="0D3E6369"/>
    <w:rsid w:val="0D709D03"/>
    <w:rsid w:val="0D9065F8"/>
    <w:rsid w:val="0EF7382A"/>
    <w:rsid w:val="100CFCFD"/>
    <w:rsid w:val="10219902"/>
    <w:rsid w:val="10C0FAE8"/>
    <w:rsid w:val="11A8CD5E"/>
    <w:rsid w:val="11C07B84"/>
    <w:rsid w:val="11F43C88"/>
    <w:rsid w:val="121FAF65"/>
    <w:rsid w:val="12A117F8"/>
    <w:rsid w:val="1316F53B"/>
    <w:rsid w:val="13449DBF"/>
    <w:rsid w:val="136EF560"/>
    <w:rsid w:val="13B21FE9"/>
    <w:rsid w:val="13BB7FC6"/>
    <w:rsid w:val="1435DF28"/>
    <w:rsid w:val="1450BEC6"/>
    <w:rsid w:val="1462D8C2"/>
    <w:rsid w:val="150AC5C1"/>
    <w:rsid w:val="153895C6"/>
    <w:rsid w:val="15C7C85D"/>
    <w:rsid w:val="16A6317B"/>
    <w:rsid w:val="18342639"/>
    <w:rsid w:val="18A0A525"/>
    <w:rsid w:val="194D41A5"/>
    <w:rsid w:val="194F8821"/>
    <w:rsid w:val="1ACD8A4C"/>
    <w:rsid w:val="1B37C303"/>
    <w:rsid w:val="1C3A6E10"/>
    <w:rsid w:val="1C868251"/>
    <w:rsid w:val="1D63041C"/>
    <w:rsid w:val="1D6A7F0A"/>
    <w:rsid w:val="1FB663BF"/>
    <w:rsid w:val="201259BE"/>
    <w:rsid w:val="21772D1A"/>
    <w:rsid w:val="22F31C04"/>
    <w:rsid w:val="24AC3E26"/>
    <w:rsid w:val="24B2E932"/>
    <w:rsid w:val="24D90E2A"/>
    <w:rsid w:val="2513480B"/>
    <w:rsid w:val="25CCF4B1"/>
    <w:rsid w:val="25DB027D"/>
    <w:rsid w:val="262A55B1"/>
    <w:rsid w:val="2642EDB9"/>
    <w:rsid w:val="285725C2"/>
    <w:rsid w:val="28F92356"/>
    <w:rsid w:val="296D1F7D"/>
    <w:rsid w:val="2A8069E2"/>
    <w:rsid w:val="2AA62827"/>
    <w:rsid w:val="2ADFEC40"/>
    <w:rsid w:val="2B7D21D9"/>
    <w:rsid w:val="2BE4B964"/>
    <w:rsid w:val="2D513E53"/>
    <w:rsid w:val="2DB41AE2"/>
    <w:rsid w:val="2DF665F2"/>
    <w:rsid w:val="2E44754B"/>
    <w:rsid w:val="2EEBCB13"/>
    <w:rsid w:val="2F43BA4A"/>
    <w:rsid w:val="2F5FB9BA"/>
    <w:rsid w:val="306A507F"/>
    <w:rsid w:val="318E3291"/>
    <w:rsid w:val="31FC3C38"/>
    <w:rsid w:val="32E0B348"/>
    <w:rsid w:val="3327339F"/>
    <w:rsid w:val="3413A867"/>
    <w:rsid w:val="34313200"/>
    <w:rsid w:val="3444AEC4"/>
    <w:rsid w:val="35ABF3DE"/>
    <w:rsid w:val="35D6BBB9"/>
    <w:rsid w:val="360337CC"/>
    <w:rsid w:val="36539D23"/>
    <w:rsid w:val="365F73BC"/>
    <w:rsid w:val="36D0E6E3"/>
    <w:rsid w:val="37070116"/>
    <w:rsid w:val="3722DF2E"/>
    <w:rsid w:val="37EB5791"/>
    <w:rsid w:val="37FA1EC4"/>
    <w:rsid w:val="3C12D69B"/>
    <w:rsid w:val="3C4556F7"/>
    <w:rsid w:val="3CAA36EF"/>
    <w:rsid w:val="3CF8C550"/>
    <w:rsid w:val="3F4E5C08"/>
    <w:rsid w:val="3F7CF7B9"/>
    <w:rsid w:val="3FABEE74"/>
    <w:rsid w:val="3FD5FDB9"/>
    <w:rsid w:val="3FDC2AB4"/>
    <w:rsid w:val="3FDF31CE"/>
    <w:rsid w:val="408E515A"/>
    <w:rsid w:val="40DFAF2D"/>
    <w:rsid w:val="415CF151"/>
    <w:rsid w:val="419642B2"/>
    <w:rsid w:val="43622829"/>
    <w:rsid w:val="4404C023"/>
    <w:rsid w:val="4408A4CE"/>
    <w:rsid w:val="45C96748"/>
    <w:rsid w:val="46F07B20"/>
    <w:rsid w:val="47698878"/>
    <w:rsid w:val="4788099E"/>
    <w:rsid w:val="47FF7A2B"/>
    <w:rsid w:val="492911C6"/>
    <w:rsid w:val="4B5C2943"/>
    <w:rsid w:val="4B8D03B4"/>
    <w:rsid w:val="4C0BC9BD"/>
    <w:rsid w:val="4C313F9A"/>
    <w:rsid w:val="4C38AE4B"/>
    <w:rsid w:val="4C695B0A"/>
    <w:rsid w:val="4CA2E415"/>
    <w:rsid w:val="506FDD65"/>
    <w:rsid w:val="519EA1BC"/>
    <w:rsid w:val="529A1F64"/>
    <w:rsid w:val="52A6620D"/>
    <w:rsid w:val="533A721D"/>
    <w:rsid w:val="5408582A"/>
    <w:rsid w:val="5435613F"/>
    <w:rsid w:val="55BEA1D4"/>
    <w:rsid w:val="5621CACE"/>
    <w:rsid w:val="5674DEE8"/>
    <w:rsid w:val="5694A032"/>
    <w:rsid w:val="575E56E0"/>
    <w:rsid w:val="5829CE24"/>
    <w:rsid w:val="58EB6EB2"/>
    <w:rsid w:val="5A78EA9A"/>
    <w:rsid w:val="5A95F7A2"/>
    <w:rsid w:val="5AAAA2EF"/>
    <w:rsid w:val="5B7AA0D7"/>
    <w:rsid w:val="5B911A40"/>
    <w:rsid w:val="5B911D51"/>
    <w:rsid w:val="5BB068C0"/>
    <w:rsid w:val="5C14BAFB"/>
    <w:rsid w:val="5C274AC7"/>
    <w:rsid w:val="5D60D88C"/>
    <w:rsid w:val="5E0EA782"/>
    <w:rsid w:val="5EE80982"/>
    <w:rsid w:val="604486F6"/>
    <w:rsid w:val="6059470D"/>
    <w:rsid w:val="605B3FDA"/>
    <w:rsid w:val="6133A5C9"/>
    <w:rsid w:val="6137B08B"/>
    <w:rsid w:val="63835D6A"/>
    <w:rsid w:val="63BFF801"/>
    <w:rsid w:val="63C52874"/>
    <w:rsid w:val="63D03A1A"/>
    <w:rsid w:val="643CD9E8"/>
    <w:rsid w:val="643D67F8"/>
    <w:rsid w:val="64528147"/>
    <w:rsid w:val="647E953D"/>
    <w:rsid w:val="655FAC5A"/>
    <w:rsid w:val="65BDC605"/>
    <w:rsid w:val="66284BB3"/>
    <w:rsid w:val="667EB687"/>
    <w:rsid w:val="67280F7F"/>
    <w:rsid w:val="6781141F"/>
    <w:rsid w:val="6A3FAB0E"/>
    <w:rsid w:val="6A543E24"/>
    <w:rsid w:val="6A547C8C"/>
    <w:rsid w:val="6AAC1B6C"/>
    <w:rsid w:val="6AE65FF0"/>
    <w:rsid w:val="6B5CC9F0"/>
    <w:rsid w:val="6BCE7A10"/>
    <w:rsid w:val="6CF79D4C"/>
    <w:rsid w:val="6D194B18"/>
    <w:rsid w:val="6ED4BE9C"/>
    <w:rsid w:val="6FA15602"/>
    <w:rsid w:val="713D2663"/>
    <w:rsid w:val="71AA1C76"/>
    <w:rsid w:val="72D8F6C4"/>
    <w:rsid w:val="756B998E"/>
    <w:rsid w:val="75FDED1F"/>
    <w:rsid w:val="76C583FE"/>
    <w:rsid w:val="76C968A9"/>
    <w:rsid w:val="77CC6543"/>
    <w:rsid w:val="78A1FAB9"/>
    <w:rsid w:val="79B91E1F"/>
    <w:rsid w:val="7A01096B"/>
    <w:rsid w:val="7AACB152"/>
    <w:rsid w:val="7B42712F"/>
    <w:rsid w:val="7B925C90"/>
    <w:rsid w:val="7B9CD9CC"/>
    <w:rsid w:val="7BD3A147"/>
    <w:rsid w:val="7C279B90"/>
    <w:rsid w:val="7C53F64C"/>
    <w:rsid w:val="7D4D65CA"/>
    <w:rsid w:val="7DA38E49"/>
    <w:rsid w:val="7E0E65F3"/>
    <w:rsid w:val="7E65A19F"/>
    <w:rsid w:val="7EB90F4D"/>
    <w:rsid w:val="7EE3C7BF"/>
    <w:rsid w:val="7F13EF80"/>
    <w:rsid w:val="7F36DB3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4F10"/>
  <w15:chartTrackingRefBased/>
  <w15:docId w15:val="{2B57A48F-E812-4079-A2F2-5D0FBB84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3AE0"/>
    <w:pPr>
      <w:widowControl w:val="0"/>
      <w:spacing w:after="0" w:line="240" w:lineRule="auto"/>
    </w:pPr>
    <w:rPr>
      <w:rFonts w:ascii="PT Sans" w:hAnsi="PT Sans"/>
      <w:sz w:val="20"/>
      <w:lang w:val="en-US"/>
    </w:rPr>
  </w:style>
  <w:style w:type="paragraph" w:styleId="Heading1">
    <w:name w:val="heading 1"/>
    <w:basedOn w:val="Heading2"/>
    <w:next w:val="Normal"/>
    <w:link w:val="Heading1Char"/>
    <w:uiPriority w:val="9"/>
    <w:qFormat/>
    <w:rsid w:val="00B71379"/>
    <w:pPr>
      <w:outlineLvl w:val="0"/>
    </w:pPr>
    <w:rPr>
      <w:rFonts w:eastAsiaTheme="minorHAnsi" w:cs="Tahoma"/>
      <w:b/>
      <w:color w:val="44B8BE"/>
      <w:sz w:val="26"/>
      <w:szCs w:val="26"/>
    </w:rPr>
  </w:style>
  <w:style w:type="paragraph" w:styleId="Heading2">
    <w:name w:val="heading 2"/>
    <w:basedOn w:val="Normal"/>
    <w:next w:val="Normal"/>
    <w:link w:val="Heading2Char"/>
    <w:uiPriority w:val="9"/>
    <w:unhideWhenUsed/>
    <w:qFormat/>
    <w:rsid w:val="009A6EFC"/>
    <w:pPr>
      <w:keepNext/>
      <w:keepLines/>
      <w:spacing w:before="120" w:after="240"/>
      <w:outlineLvl w:val="1"/>
    </w:pPr>
    <w:rPr>
      <w:rFonts w:ascii="Morebi Rounded Med" w:eastAsia="PT Sans" w:hAnsi="Morebi Rounded Med" w:cs="PT Sans"/>
      <w:color w:val="E1062D"/>
      <w:sz w:val="24"/>
      <w:szCs w:val="30"/>
      <w:lang w:val="nl-BE"/>
    </w:rPr>
  </w:style>
  <w:style w:type="paragraph" w:styleId="Heading3">
    <w:name w:val="heading 3"/>
    <w:basedOn w:val="Normal"/>
    <w:next w:val="Normal"/>
    <w:link w:val="Heading3Char"/>
    <w:uiPriority w:val="9"/>
    <w:unhideWhenUsed/>
    <w:qFormat/>
    <w:rsid w:val="009A6EFC"/>
    <w:pPr>
      <w:keepNext/>
      <w:keepLines/>
      <w:spacing w:before="120" w:after="240"/>
      <w:outlineLvl w:val="2"/>
    </w:pPr>
    <w:rPr>
      <w:rFonts w:ascii="Morebi Rounded Med" w:eastAsia="PT Sans" w:hAnsi="Morebi Rounded Med" w:cs="PT Sans"/>
      <w:color w:val="4D1642"/>
      <w:sz w:val="24"/>
      <w:szCs w:val="30"/>
      <w:lang w:val="nl-BE"/>
    </w:rPr>
  </w:style>
  <w:style w:type="paragraph" w:styleId="Heading4">
    <w:name w:val="heading 4"/>
    <w:basedOn w:val="Normal"/>
    <w:next w:val="Normal"/>
    <w:link w:val="Heading4Char"/>
    <w:uiPriority w:val="9"/>
    <w:semiHidden/>
    <w:unhideWhenUsed/>
    <w:qFormat/>
    <w:rsid w:val="00C6299E"/>
    <w:pPr>
      <w:keepNext/>
      <w:keepLines/>
      <w:spacing w:before="40"/>
      <w:outlineLvl w:val="3"/>
    </w:pPr>
    <w:rPr>
      <w:rFonts w:asciiTheme="majorHAnsi" w:eastAsiaTheme="majorEastAsia" w:hAnsiTheme="majorHAnsi" w:cstheme="majorBidi"/>
      <w:i/>
      <w:iCs/>
      <w:color w:val="318A8F" w:themeColor="accent1" w:themeShade="BF"/>
    </w:rPr>
  </w:style>
  <w:style w:type="paragraph" w:styleId="Heading5">
    <w:name w:val="heading 5"/>
    <w:basedOn w:val="Normal"/>
    <w:next w:val="Normal"/>
    <w:link w:val="Heading5Char"/>
    <w:uiPriority w:val="9"/>
    <w:semiHidden/>
    <w:unhideWhenUsed/>
    <w:qFormat/>
    <w:rsid w:val="00C6299E"/>
    <w:pPr>
      <w:keepNext/>
      <w:keepLines/>
      <w:spacing w:before="40"/>
      <w:outlineLvl w:val="4"/>
    </w:pPr>
    <w:rPr>
      <w:rFonts w:asciiTheme="majorHAnsi" w:eastAsiaTheme="majorEastAsia" w:hAnsiTheme="majorHAnsi" w:cstheme="majorBidi"/>
      <w:color w:val="318A8F" w:themeColor="accent1" w:themeShade="BF"/>
    </w:rPr>
  </w:style>
  <w:style w:type="paragraph" w:styleId="Heading6">
    <w:name w:val="heading 6"/>
    <w:basedOn w:val="Normal"/>
    <w:next w:val="Normal"/>
    <w:link w:val="Heading6Char"/>
    <w:uiPriority w:val="9"/>
    <w:semiHidden/>
    <w:unhideWhenUsed/>
    <w:qFormat/>
    <w:rsid w:val="00C6299E"/>
    <w:pPr>
      <w:keepNext/>
      <w:keepLines/>
      <w:spacing w:before="40"/>
      <w:outlineLvl w:val="5"/>
    </w:pPr>
    <w:rPr>
      <w:rFonts w:asciiTheme="majorHAnsi" w:eastAsiaTheme="majorEastAsia" w:hAnsiTheme="majorHAnsi" w:cstheme="majorBidi"/>
      <w:color w:val="215C5F" w:themeColor="accent1" w:themeShade="7F"/>
    </w:rPr>
  </w:style>
  <w:style w:type="paragraph" w:styleId="Heading7">
    <w:name w:val="heading 7"/>
    <w:basedOn w:val="Normal"/>
    <w:next w:val="Normal"/>
    <w:link w:val="Heading7Char"/>
    <w:uiPriority w:val="9"/>
    <w:semiHidden/>
    <w:unhideWhenUsed/>
    <w:qFormat/>
    <w:rsid w:val="00C6299E"/>
    <w:pPr>
      <w:keepNext/>
      <w:keepLines/>
      <w:spacing w:before="40"/>
      <w:outlineLvl w:val="6"/>
    </w:pPr>
    <w:rPr>
      <w:rFonts w:asciiTheme="majorHAnsi" w:eastAsiaTheme="majorEastAsia" w:hAnsiTheme="majorHAnsi" w:cstheme="majorBidi"/>
      <w:i/>
      <w:iCs/>
      <w:color w:val="215C5F" w:themeColor="accent1" w:themeShade="7F"/>
    </w:rPr>
  </w:style>
  <w:style w:type="paragraph" w:styleId="Heading8">
    <w:name w:val="heading 8"/>
    <w:basedOn w:val="Normal"/>
    <w:next w:val="Normal"/>
    <w:link w:val="Heading8Char"/>
    <w:uiPriority w:val="9"/>
    <w:semiHidden/>
    <w:unhideWhenUsed/>
    <w:qFormat/>
    <w:rsid w:val="00C6299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29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E5109"/>
  </w:style>
  <w:style w:type="character" w:customStyle="1" w:styleId="Heading4Char">
    <w:name w:val="Heading 4 Char"/>
    <w:basedOn w:val="DefaultParagraphFont"/>
    <w:link w:val="Heading4"/>
    <w:uiPriority w:val="9"/>
    <w:semiHidden/>
    <w:rsid w:val="00C6299E"/>
    <w:rPr>
      <w:rFonts w:asciiTheme="majorHAnsi" w:eastAsiaTheme="majorEastAsia" w:hAnsiTheme="majorHAnsi" w:cstheme="majorBidi"/>
      <w:i/>
      <w:iCs/>
      <w:color w:val="318A8F" w:themeColor="accent1" w:themeShade="BF"/>
      <w:sz w:val="20"/>
      <w:lang w:val="en-US"/>
    </w:rPr>
  </w:style>
  <w:style w:type="character" w:customStyle="1" w:styleId="Heading5Char">
    <w:name w:val="Heading 5 Char"/>
    <w:basedOn w:val="DefaultParagraphFont"/>
    <w:link w:val="Heading5"/>
    <w:uiPriority w:val="9"/>
    <w:semiHidden/>
    <w:rsid w:val="00C6299E"/>
    <w:rPr>
      <w:rFonts w:asciiTheme="majorHAnsi" w:eastAsiaTheme="majorEastAsia" w:hAnsiTheme="majorHAnsi" w:cstheme="majorBidi"/>
      <w:color w:val="318A8F" w:themeColor="accent1" w:themeShade="BF"/>
      <w:sz w:val="20"/>
      <w:lang w:val="en-US"/>
    </w:rPr>
  </w:style>
  <w:style w:type="character" w:customStyle="1" w:styleId="Heading6Char">
    <w:name w:val="Heading 6 Char"/>
    <w:basedOn w:val="DefaultParagraphFont"/>
    <w:link w:val="Heading6"/>
    <w:uiPriority w:val="9"/>
    <w:semiHidden/>
    <w:rsid w:val="00C6299E"/>
    <w:rPr>
      <w:rFonts w:asciiTheme="majorHAnsi" w:eastAsiaTheme="majorEastAsia" w:hAnsiTheme="majorHAnsi" w:cstheme="majorBidi"/>
      <w:color w:val="215C5F" w:themeColor="accent1" w:themeShade="7F"/>
      <w:sz w:val="20"/>
      <w:lang w:val="en-US"/>
    </w:rPr>
  </w:style>
  <w:style w:type="table" w:styleId="TableGrid">
    <w:name w:val="Table Grid"/>
    <w:basedOn w:val="TableNormal"/>
    <w:uiPriority w:val="39"/>
    <w:rsid w:val="00FE510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FE5109"/>
    <w:rPr>
      <w:lang w:val="en-US"/>
    </w:rPr>
  </w:style>
  <w:style w:type="character" w:customStyle="1" w:styleId="Heading1Char">
    <w:name w:val="Heading 1 Char"/>
    <w:basedOn w:val="DefaultParagraphFont"/>
    <w:link w:val="Heading1"/>
    <w:uiPriority w:val="9"/>
    <w:rsid w:val="00B71379"/>
    <w:rPr>
      <w:rFonts w:ascii="Morebi Rounded Med" w:hAnsi="Morebi Rounded Med" w:cs="Tahoma"/>
      <w:b/>
      <w:color w:val="44B8BE"/>
      <w:sz w:val="26"/>
      <w:szCs w:val="26"/>
    </w:rPr>
  </w:style>
  <w:style w:type="character" w:customStyle="1" w:styleId="Heading2Char">
    <w:name w:val="Heading 2 Char"/>
    <w:basedOn w:val="DefaultParagraphFont"/>
    <w:link w:val="Heading2"/>
    <w:uiPriority w:val="9"/>
    <w:rsid w:val="009A6EFC"/>
    <w:rPr>
      <w:rFonts w:ascii="Morebi Rounded Med" w:eastAsia="PT Sans" w:hAnsi="Morebi Rounded Med" w:cs="PT Sans"/>
      <w:color w:val="E1062D"/>
      <w:sz w:val="24"/>
      <w:szCs w:val="30"/>
    </w:rPr>
  </w:style>
  <w:style w:type="character" w:customStyle="1" w:styleId="Heading3Char">
    <w:name w:val="Heading 3 Char"/>
    <w:basedOn w:val="DefaultParagraphFont"/>
    <w:link w:val="Heading3"/>
    <w:uiPriority w:val="9"/>
    <w:rsid w:val="009A6EFC"/>
    <w:rPr>
      <w:rFonts w:ascii="Morebi Rounded Med" w:eastAsia="PT Sans" w:hAnsi="Morebi Rounded Med" w:cs="PT Sans"/>
      <w:color w:val="4D1642"/>
      <w:sz w:val="24"/>
      <w:szCs w:val="30"/>
    </w:rPr>
  </w:style>
  <w:style w:type="paragraph" w:styleId="Header">
    <w:name w:val="header"/>
    <w:basedOn w:val="Normal"/>
    <w:link w:val="HeaderChar"/>
    <w:uiPriority w:val="99"/>
    <w:unhideWhenUsed/>
    <w:rsid w:val="00FE5109"/>
    <w:pPr>
      <w:tabs>
        <w:tab w:val="center" w:pos="4536"/>
        <w:tab w:val="right" w:pos="9072"/>
      </w:tabs>
    </w:pPr>
  </w:style>
  <w:style w:type="character" w:customStyle="1" w:styleId="HeaderChar">
    <w:name w:val="Header Char"/>
    <w:basedOn w:val="DefaultParagraphFont"/>
    <w:link w:val="Header"/>
    <w:uiPriority w:val="99"/>
    <w:rsid w:val="00FE5109"/>
    <w:rPr>
      <w:lang w:val="en-US"/>
    </w:rPr>
  </w:style>
  <w:style w:type="paragraph" w:styleId="Footer">
    <w:name w:val="footer"/>
    <w:basedOn w:val="Normal"/>
    <w:link w:val="FooterChar"/>
    <w:uiPriority w:val="99"/>
    <w:unhideWhenUsed/>
    <w:rsid w:val="00FE5109"/>
    <w:pPr>
      <w:tabs>
        <w:tab w:val="center" w:pos="4536"/>
        <w:tab w:val="right" w:pos="9072"/>
      </w:tabs>
    </w:pPr>
  </w:style>
  <w:style w:type="character" w:customStyle="1" w:styleId="FooterChar">
    <w:name w:val="Footer Char"/>
    <w:basedOn w:val="DefaultParagraphFont"/>
    <w:link w:val="Footer"/>
    <w:uiPriority w:val="99"/>
    <w:rsid w:val="00FE5109"/>
    <w:rPr>
      <w:lang w:val="en-US"/>
    </w:rPr>
  </w:style>
  <w:style w:type="paragraph" w:styleId="TOCHeading">
    <w:name w:val="TOC Heading"/>
    <w:basedOn w:val="Heading1"/>
    <w:next w:val="Normal"/>
    <w:uiPriority w:val="39"/>
    <w:unhideWhenUsed/>
    <w:qFormat/>
    <w:rsid w:val="00A92ED1"/>
    <w:pPr>
      <w:widowControl/>
      <w:spacing w:line="259" w:lineRule="auto"/>
      <w:outlineLvl w:val="9"/>
    </w:pPr>
  </w:style>
  <w:style w:type="paragraph" w:styleId="TOC2">
    <w:name w:val="toc 2"/>
    <w:basedOn w:val="Normal"/>
    <w:next w:val="Normal"/>
    <w:autoRedefine/>
    <w:uiPriority w:val="39"/>
    <w:unhideWhenUsed/>
    <w:rsid w:val="00EF1A7B"/>
    <w:pPr>
      <w:tabs>
        <w:tab w:val="left" w:pos="567"/>
        <w:tab w:val="left" w:pos="1276"/>
        <w:tab w:val="right" w:leader="dot" w:pos="10760"/>
      </w:tabs>
      <w:spacing w:after="100"/>
    </w:pPr>
  </w:style>
  <w:style w:type="paragraph" w:styleId="TOC3">
    <w:name w:val="toc 3"/>
    <w:basedOn w:val="Normal"/>
    <w:next w:val="Normal"/>
    <w:autoRedefine/>
    <w:uiPriority w:val="39"/>
    <w:unhideWhenUsed/>
    <w:rsid w:val="002A63EE"/>
    <w:pPr>
      <w:tabs>
        <w:tab w:val="left" w:pos="1276"/>
        <w:tab w:val="right" w:leader="dot" w:pos="10482"/>
      </w:tabs>
      <w:spacing w:after="100"/>
      <w:ind w:left="567"/>
    </w:pPr>
  </w:style>
  <w:style w:type="character" w:styleId="Hyperlink">
    <w:name w:val="Hyperlink"/>
    <w:basedOn w:val="DefaultParagraphFont"/>
    <w:uiPriority w:val="99"/>
    <w:unhideWhenUsed/>
    <w:rsid w:val="00A92ED1"/>
    <w:rPr>
      <w:color w:val="0000FF" w:themeColor="hyperlink"/>
      <w:u w:val="single"/>
    </w:rPr>
  </w:style>
  <w:style w:type="paragraph" w:styleId="BalloonText">
    <w:name w:val="Balloon Text"/>
    <w:basedOn w:val="Normal"/>
    <w:link w:val="BalloonTextChar"/>
    <w:uiPriority w:val="99"/>
    <w:semiHidden/>
    <w:unhideWhenUsed/>
    <w:rsid w:val="00584B33"/>
    <w:rPr>
      <w:rFonts w:ascii="Segoe UI" w:hAnsi="Segoe UI" w:cs="Segoe UI"/>
      <w:sz w:val="18"/>
      <w:szCs w:val="18"/>
    </w:rPr>
  </w:style>
  <w:style w:type="paragraph" w:styleId="TOC1">
    <w:name w:val="toc 1"/>
    <w:basedOn w:val="Normal"/>
    <w:next w:val="Normal"/>
    <w:autoRedefine/>
    <w:uiPriority w:val="39"/>
    <w:unhideWhenUsed/>
    <w:rsid w:val="009A6EFC"/>
    <w:pPr>
      <w:tabs>
        <w:tab w:val="left" w:pos="567"/>
        <w:tab w:val="right" w:leader="dot" w:pos="10760"/>
      </w:tabs>
      <w:spacing w:after="100"/>
    </w:pPr>
    <w:rPr>
      <w:b/>
      <w:noProof/>
    </w:rPr>
  </w:style>
  <w:style w:type="character" w:customStyle="1" w:styleId="BalloonTextChar">
    <w:name w:val="Balloon Text Char"/>
    <w:basedOn w:val="DefaultParagraphFont"/>
    <w:link w:val="BalloonText"/>
    <w:uiPriority w:val="99"/>
    <w:semiHidden/>
    <w:rsid w:val="00584B33"/>
    <w:rPr>
      <w:rFonts w:ascii="Segoe UI" w:hAnsi="Segoe UI" w:cs="Segoe UI"/>
      <w:sz w:val="18"/>
      <w:szCs w:val="18"/>
      <w:lang w:val="en-US"/>
    </w:rPr>
  </w:style>
  <w:style w:type="paragraph" w:styleId="NormalWeb">
    <w:name w:val="Normal (Web)"/>
    <w:basedOn w:val="Normal"/>
    <w:uiPriority w:val="99"/>
    <w:semiHidden/>
    <w:unhideWhenUsed/>
    <w:rsid w:val="00E91293"/>
    <w:pPr>
      <w:widowControl/>
    </w:pPr>
    <w:rPr>
      <w:rFonts w:ascii="Times New Roman" w:hAnsi="Times New Roman" w:cs="Times New Roman"/>
      <w:sz w:val="24"/>
      <w:szCs w:val="24"/>
      <w:lang w:val="nl-BE" w:eastAsia="nl-BE"/>
    </w:rPr>
  </w:style>
  <w:style w:type="paragraph" w:customStyle="1" w:styleId="textnah2">
    <w:name w:val="text na h2"/>
    <w:basedOn w:val="Normal"/>
    <w:uiPriority w:val="99"/>
    <w:qFormat/>
    <w:rsid w:val="00037904"/>
    <w:pPr>
      <w:widowControl/>
      <w:spacing w:after="120"/>
      <w:ind w:left="567"/>
    </w:pPr>
    <w:rPr>
      <w:rFonts w:eastAsia="Times New Roman" w:cs="Verdana"/>
      <w:i/>
      <w:color w:val="000000" w:themeColor="text1"/>
      <w:szCs w:val="20"/>
      <w:lang w:val="fr-BE"/>
    </w:rPr>
  </w:style>
  <w:style w:type="character" w:styleId="CommentReference">
    <w:name w:val="annotation reference"/>
    <w:basedOn w:val="DefaultParagraphFont"/>
    <w:uiPriority w:val="99"/>
    <w:semiHidden/>
    <w:unhideWhenUsed/>
    <w:rsid w:val="00676BC8"/>
    <w:rPr>
      <w:sz w:val="18"/>
      <w:szCs w:val="18"/>
    </w:rPr>
  </w:style>
  <w:style w:type="paragraph" w:styleId="CommentText">
    <w:name w:val="annotation text"/>
    <w:basedOn w:val="Normal"/>
    <w:link w:val="CommentTextChar"/>
    <w:uiPriority w:val="99"/>
    <w:unhideWhenUsed/>
    <w:rsid w:val="00676BC8"/>
    <w:rPr>
      <w:sz w:val="24"/>
      <w:szCs w:val="24"/>
    </w:rPr>
  </w:style>
  <w:style w:type="character" w:customStyle="1" w:styleId="CommentTextChar">
    <w:name w:val="Comment Text Char"/>
    <w:basedOn w:val="DefaultParagraphFont"/>
    <w:link w:val="CommentText"/>
    <w:uiPriority w:val="99"/>
    <w:rsid w:val="00676BC8"/>
    <w:rPr>
      <w:sz w:val="24"/>
      <w:szCs w:val="24"/>
      <w:lang w:val="en-US"/>
    </w:rPr>
  </w:style>
  <w:style w:type="paragraph" w:styleId="CommentSubject">
    <w:name w:val="annotation subject"/>
    <w:basedOn w:val="CommentText"/>
    <w:next w:val="CommentText"/>
    <w:link w:val="CommentSubjectChar"/>
    <w:uiPriority w:val="99"/>
    <w:semiHidden/>
    <w:unhideWhenUsed/>
    <w:rsid w:val="00676BC8"/>
    <w:rPr>
      <w:b/>
      <w:bCs/>
      <w:sz w:val="20"/>
      <w:szCs w:val="20"/>
    </w:rPr>
  </w:style>
  <w:style w:type="character" w:customStyle="1" w:styleId="CommentSubjectChar">
    <w:name w:val="Comment Subject Char"/>
    <w:basedOn w:val="CommentTextChar"/>
    <w:link w:val="CommentSubject"/>
    <w:uiPriority w:val="99"/>
    <w:semiHidden/>
    <w:rsid w:val="00676BC8"/>
    <w:rPr>
      <w:b/>
      <w:bCs/>
      <w:sz w:val="20"/>
      <w:szCs w:val="20"/>
      <w:lang w:val="en-US"/>
    </w:rPr>
  </w:style>
  <w:style w:type="character" w:customStyle="1" w:styleId="Heading7Char">
    <w:name w:val="Heading 7 Char"/>
    <w:basedOn w:val="DefaultParagraphFont"/>
    <w:link w:val="Heading7"/>
    <w:uiPriority w:val="9"/>
    <w:semiHidden/>
    <w:rsid w:val="00C6299E"/>
    <w:rPr>
      <w:rFonts w:asciiTheme="majorHAnsi" w:eastAsiaTheme="majorEastAsia" w:hAnsiTheme="majorHAnsi" w:cstheme="majorBidi"/>
      <w:i/>
      <w:iCs/>
      <w:color w:val="215C5F" w:themeColor="accent1" w:themeShade="7F"/>
      <w:sz w:val="20"/>
      <w:lang w:val="en-US"/>
    </w:rPr>
  </w:style>
  <w:style w:type="character" w:customStyle="1" w:styleId="Heading8Char">
    <w:name w:val="Heading 8 Char"/>
    <w:basedOn w:val="DefaultParagraphFont"/>
    <w:link w:val="Heading8"/>
    <w:uiPriority w:val="9"/>
    <w:semiHidden/>
    <w:rsid w:val="00C6299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6299E"/>
    <w:rPr>
      <w:rFonts w:asciiTheme="majorHAnsi" w:eastAsiaTheme="majorEastAsia" w:hAnsiTheme="majorHAnsi" w:cstheme="majorBidi"/>
      <w:i/>
      <w:iCs/>
      <w:color w:val="272727" w:themeColor="text1" w:themeTint="D8"/>
      <w:sz w:val="21"/>
      <w:szCs w:val="21"/>
      <w:lang w:val="en-US"/>
    </w:rPr>
  </w:style>
  <w:style w:type="paragraph" w:customStyle="1" w:styleId="Opsomming">
    <w:name w:val="Opsomming"/>
    <w:basedOn w:val="Normal"/>
    <w:rsid w:val="006D40C3"/>
    <w:pPr>
      <w:numPr>
        <w:ilvl w:val="1"/>
        <w:numId w:val="10"/>
      </w:numPr>
      <w:tabs>
        <w:tab w:val="num" w:pos="360"/>
      </w:tabs>
      <w:ind w:left="0" w:firstLine="0"/>
    </w:pPr>
  </w:style>
  <w:style w:type="paragraph" w:customStyle="1" w:styleId="SxFooter1">
    <w:name w:val="_Sx_Footer_1"/>
    <w:qFormat/>
    <w:rsid w:val="00EC2240"/>
    <w:pPr>
      <w:spacing w:after="0" w:line="240" w:lineRule="auto"/>
      <w:ind w:right="567"/>
      <w:jc w:val="center"/>
    </w:pPr>
    <w:rPr>
      <w:rFonts w:ascii="Arial" w:eastAsia="Times New Roman" w:hAnsi="Arial" w:cs="Times New Roman"/>
      <w:color w:val="808080"/>
      <w:sz w:val="14"/>
      <w:szCs w:val="24"/>
      <w:lang w:val="en-GB"/>
    </w:rPr>
  </w:style>
  <w:style w:type="paragraph" w:customStyle="1" w:styleId="SxFooter2">
    <w:name w:val="_Sx_Footer_2"/>
    <w:qFormat/>
    <w:rsid w:val="00EC2240"/>
    <w:pPr>
      <w:spacing w:after="0" w:line="240" w:lineRule="auto"/>
      <w:ind w:right="567"/>
      <w:jc w:val="center"/>
    </w:pPr>
    <w:rPr>
      <w:rFonts w:ascii="Arial" w:eastAsia="Times New Roman" w:hAnsi="Arial" w:cs="Times New Roman"/>
      <w:b/>
      <w:color w:val="808080"/>
      <w:sz w:val="14"/>
      <w:szCs w:val="24"/>
      <w:lang w:val="en-GB"/>
    </w:rPr>
  </w:style>
  <w:style w:type="table" w:styleId="ListTable4-Accent1">
    <w:name w:val="List Table 4 Accent 1"/>
    <w:basedOn w:val="TableNormal"/>
    <w:uiPriority w:val="49"/>
    <w:rsid w:val="00135AD6"/>
    <w:pPr>
      <w:spacing w:after="0" w:line="240" w:lineRule="auto"/>
    </w:pPr>
    <w:tblPr>
      <w:tblStyleRowBandSize w:val="1"/>
      <w:tblStyleColBandSize w:val="1"/>
      <w:tblBorders>
        <w:top w:val="single" w:sz="4" w:space="0" w:color="8ED4D8" w:themeColor="accent1" w:themeTint="99"/>
        <w:left w:val="single" w:sz="4" w:space="0" w:color="8ED4D8" w:themeColor="accent1" w:themeTint="99"/>
        <w:bottom w:val="single" w:sz="4" w:space="0" w:color="8ED4D8" w:themeColor="accent1" w:themeTint="99"/>
        <w:right w:val="single" w:sz="4" w:space="0" w:color="8ED4D8" w:themeColor="accent1" w:themeTint="99"/>
        <w:insideH w:val="single" w:sz="4" w:space="0" w:color="8ED4D8" w:themeColor="accent1" w:themeTint="99"/>
      </w:tblBorders>
    </w:tblPr>
    <w:tblStylePr w:type="firstRow">
      <w:rPr>
        <w:b/>
        <w:bCs/>
        <w:color w:val="FFFFFF" w:themeColor="background1"/>
      </w:rPr>
      <w:tblPr/>
      <w:tcPr>
        <w:tcBorders>
          <w:top w:val="single" w:sz="4" w:space="0" w:color="44B8BE" w:themeColor="accent1"/>
          <w:left w:val="single" w:sz="4" w:space="0" w:color="44B8BE" w:themeColor="accent1"/>
          <w:bottom w:val="single" w:sz="4" w:space="0" w:color="44B8BE" w:themeColor="accent1"/>
          <w:right w:val="single" w:sz="4" w:space="0" w:color="44B8BE" w:themeColor="accent1"/>
          <w:insideH w:val="nil"/>
        </w:tcBorders>
        <w:shd w:val="clear" w:color="auto" w:fill="44B8BE" w:themeFill="accent1"/>
      </w:tcPr>
    </w:tblStylePr>
    <w:tblStylePr w:type="lastRow">
      <w:rPr>
        <w:b/>
        <w:bCs/>
      </w:rPr>
      <w:tblPr/>
      <w:tcPr>
        <w:tcBorders>
          <w:top w:val="double" w:sz="4" w:space="0" w:color="8ED4D8" w:themeColor="accent1" w:themeTint="99"/>
        </w:tcBorders>
      </w:tcPr>
    </w:tblStylePr>
    <w:tblStylePr w:type="firstCol">
      <w:rPr>
        <w:b/>
        <w:bCs/>
      </w:rPr>
    </w:tblStylePr>
    <w:tblStylePr w:type="lastCol">
      <w:rPr>
        <w:b/>
        <w:bCs/>
      </w:rPr>
    </w:tblStylePr>
    <w:tblStylePr w:type="band1Vert">
      <w:tblPr/>
      <w:tcPr>
        <w:shd w:val="clear" w:color="auto" w:fill="D9F0F2" w:themeFill="accent1" w:themeFillTint="33"/>
      </w:tcPr>
    </w:tblStylePr>
    <w:tblStylePr w:type="band1Horz">
      <w:tblPr/>
      <w:tcPr>
        <w:shd w:val="clear" w:color="auto" w:fill="D9F0F2" w:themeFill="accent1" w:themeFillTint="33"/>
      </w:tcPr>
    </w:tblStylePr>
  </w:style>
  <w:style w:type="character" w:styleId="UnresolvedMention">
    <w:name w:val="Unresolved Mention"/>
    <w:basedOn w:val="DefaultParagraphFont"/>
    <w:uiPriority w:val="99"/>
    <w:semiHidden/>
    <w:unhideWhenUsed/>
    <w:rsid w:val="000272A7"/>
    <w:rPr>
      <w:color w:val="605E5C"/>
      <w:shd w:val="clear" w:color="auto" w:fill="E1DFDD"/>
    </w:rPr>
  </w:style>
  <w:style w:type="paragraph" w:styleId="Revision">
    <w:name w:val="Revision"/>
    <w:hidden/>
    <w:uiPriority w:val="99"/>
    <w:semiHidden/>
    <w:rsid w:val="0047585B"/>
    <w:pPr>
      <w:spacing w:after="0" w:line="240" w:lineRule="auto"/>
    </w:pPr>
    <w:rPr>
      <w:rFonts w:ascii="PT Sans" w:hAnsi="PT Sans"/>
      <w:sz w:val="20"/>
      <w:lang w:val="en-US"/>
    </w:rPr>
  </w:style>
  <w:style w:type="character" w:customStyle="1" w:styleId="normaltextrun">
    <w:name w:val="normaltextrun"/>
    <w:basedOn w:val="DefaultParagraphFont"/>
    <w:rsid w:val="00C372FA"/>
  </w:style>
  <w:style w:type="paragraph" w:customStyle="1" w:styleId="paragraph">
    <w:name w:val="paragraph"/>
    <w:basedOn w:val="Normal"/>
    <w:rsid w:val="00EA3EFA"/>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EA3EFA"/>
  </w:style>
  <w:style w:type="paragraph" w:customStyle="1" w:styleId="Kop1">
    <w:name w:val="Kop1"/>
    <w:basedOn w:val="Normal"/>
    <w:rsid w:val="00E72289"/>
    <w:pPr>
      <w:widowControl/>
      <w:pBdr>
        <w:bottom w:val="single" w:sz="4" w:space="1" w:color="auto"/>
      </w:pBdr>
      <w:tabs>
        <w:tab w:val="num" w:pos="360"/>
      </w:tabs>
      <w:spacing w:before="240" w:after="100" w:afterAutospacing="1"/>
      <w:ind w:left="360"/>
    </w:pPr>
    <w:rPr>
      <w:rFonts w:ascii="Gill Sans MT" w:eastAsia="Times New Roman" w:hAnsi="Gill Sans MT" w:cs="Times New Roman"/>
      <w:smallCaps/>
      <w:sz w:val="32"/>
      <w:szCs w:val="32"/>
      <w:lang w:val="nl-NL" w:eastAsia="nl-NL"/>
    </w:rPr>
  </w:style>
  <w:style w:type="paragraph" w:customStyle="1" w:styleId="kop2-tekst">
    <w:name w:val="kop2-tekst"/>
    <w:basedOn w:val="Normal"/>
    <w:rsid w:val="00D614C4"/>
    <w:pPr>
      <w:widowControl/>
      <w:tabs>
        <w:tab w:val="num" w:pos="397"/>
      </w:tabs>
      <w:spacing w:before="240" w:after="120"/>
      <w:ind w:left="360" w:hanging="360"/>
    </w:pPr>
    <w:rPr>
      <w:rFonts w:ascii="Gill Sans MT" w:eastAsia="Times New Roman" w:hAnsi="Gill Sans MT" w:cs="Times New Roman"/>
      <w:i/>
      <w:sz w:val="24"/>
      <w:szCs w:val="24"/>
      <w:lang w:val="nl-NL" w:eastAsia="nl-NL"/>
    </w:rPr>
  </w:style>
  <w:style w:type="paragraph" w:customStyle="1" w:styleId="kop3-tekst">
    <w:name w:val="kop3-tekst"/>
    <w:basedOn w:val="Normal"/>
    <w:rsid w:val="00D614C4"/>
    <w:pPr>
      <w:widowControl/>
      <w:tabs>
        <w:tab w:val="num" w:pos="720"/>
      </w:tabs>
      <w:ind w:left="720" w:hanging="720"/>
    </w:pPr>
    <w:rPr>
      <w:rFonts w:ascii="Gill Sans MT" w:eastAsia="Times New Roman" w:hAnsi="Gill Sans MT" w:cs="Times New Roman"/>
      <w:szCs w:val="20"/>
      <w:u w:val="single"/>
      <w:lang w:val="nl-NL" w:eastAsia="nl-NL"/>
    </w:rPr>
  </w:style>
  <w:style w:type="character" w:styleId="FollowedHyperlink">
    <w:name w:val="FollowedHyperlink"/>
    <w:basedOn w:val="DefaultParagraphFont"/>
    <w:uiPriority w:val="99"/>
    <w:semiHidden/>
    <w:unhideWhenUsed/>
    <w:rsid w:val="00D431D6"/>
    <w:rPr>
      <w:color w:val="919191" w:themeColor="followedHyperlink"/>
      <w:u w:val="single"/>
    </w:rPr>
  </w:style>
  <w:style w:type="character" w:styleId="Strong">
    <w:name w:val="Strong"/>
    <w:basedOn w:val="DefaultParagraphFont"/>
    <w:uiPriority w:val="22"/>
    <w:qFormat/>
    <w:rsid w:val="00B073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44326">
      <w:bodyDiv w:val="1"/>
      <w:marLeft w:val="0"/>
      <w:marRight w:val="0"/>
      <w:marTop w:val="0"/>
      <w:marBottom w:val="0"/>
      <w:divBdr>
        <w:top w:val="none" w:sz="0" w:space="0" w:color="auto"/>
        <w:left w:val="none" w:sz="0" w:space="0" w:color="auto"/>
        <w:bottom w:val="none" w:sz="0" w:space="0" w:color="auto"/>
        <w:right w:val="none" w:sz="0" w:space="0" w:color="auto"/>
      </w:divBdr>
      <w:divsChild>
        <w:div w:id="1414279505">
          <w:marLeft w:val="446"/>
          <w:marRight w:val="0"/>
          <w:marTop w:val="77"/>
          <w:marBottom w:val="0"/>
          <w:divBdr>
            <w:top w:val="none" w:sz="0" w:space="0" w:color="auto"/>
            <w:left w:val="none" w:sz="0" w:space="0" w:color="auto"/>
            <w:bottom w:val="none" w:sz="0" w:space="0" w:color="auto"/>
            <w:right w:val="none" w:sz="0" w:space="0" w:color="auto"/>
          </w:divBdr>
        </w:div>
      </w:divsChild>
    </w:div>
    <w:div w:id="691954487">
      <w:bodyDiv w:val="1"/>
      <w:marLeft w:val="0"/>
      <w:marRight w:val="0"/>
      <w:marTop w:val="0"/>
      <w:marBottom w:val="0"/>
      <w:divBdr>
        <w:top w:val="none" w:sz="0" w:space="0" w:color="auto"/>
        <w:left w:val="none" w:sz="0" w:space="0" w:color="auto"/>
        <w:bottom w:val="none" w:sz="0" w:space="0" w:color="auto"/>
        <w:right w:val="none" w:sz="0" w:space="0" w:color="auto"/>
      </w:divBdr>
      <w:divsChild>
        <w:div w:id="182398620">
          <w:marLeft w:val="446"/>
          <w:marRight w:val="0"/>
          <w:marTop w:val="77"/>
          <w:marBottom w:val="0"/>
          <w:divBdr>
            <w:top w:val="none" w:sz="0" w:space="0" w:color="auto"/>
            <w:left w:val="none" w:sz="0" w:space="0" w:color="auto"/>
            <w:bottom w:val="none" w:sz="0" w:space="0" w:color="auto"/>
            <w:right w:val="none" w:sz="0" w:space="0" w:color="auto"/>
          </w:divBdr>
        </w:div>
        <w:div w:id="933781232">
          <w:marLeft w:val="446"/>
          <w:marRight w:val="0"/>
          <w:marTop w:val="77"/>
          <w:marBottom w:val="0"/>
          <w:divBdr>
            <w:top w:val="none" w:sz="0" w:space="0" w:color="auto"/>
            <w:left w:val="none" w:sz="0" w:space="0" w:color="auto"/>
            <w:bottom w:val="none" w:sz="0" w:space="0" w:color="auto"/>
            <w:right w:val="none" w:sz="0" w:space="0" w:color="auto"/>
          </w:divBdr>
        </w:div>
        <w:div w:id="1312099590">
          <w:marLeft w:val="446"/>
          <w:marRight w:val="0"/>
          <w:marTop w:val="77"/>
          <w:marBottom w:val="0"/>
          <w:divBdr>
            <w:top w:val="none" w:sz="0" w:space="0" w:color="auto"/>
            <w:left w:val="none" w:sz="0" w:space="0" w:color="auto"/>
            <w:bottom w:val="none" w:sz="0" w:space="0" w:color="auto"/>
            <w:right w:val="none" w:sz="0" w:space="0" w:color="auto"/>
          </w:divBdr>
        </w:div>
      </w:divsChild>
    </w:div>
    <w:div w:id="1476143491">
      <w:bodyDiv w:val="1"/>
      <w:marLeft w:val="0"/>
      <w:marRight w:val="0"/>
      <w:marTop w:val="0"/>
      <w:marBottom w:val="0"/>
      <w:divBdr>
        <w:top w:val="none" w:sz="0" w:space="0" w:color="auto"/>
        <w:left w:val="none" w:sz="0" w:space="0" w:color="auto"/>
        <w:bottom w:val="none" w:sz="0" w:space="0" w:color="auto"/>
        <w:right w:val="none" w:sz="0" w:space="0" w:color="auto"/>
      </w:divBdr>
      <w:divsChild>
        <w:div w:id="625966417">
          <w:marLeft w:val="547"/>
          <w:marRight w:val="0"/>
          <w:marTop w:val="154"/>
          <w:marBottom w:val="0"/>
          <w:divBdr>
            <w:top w:val="none" w:sz="0" w:space="0" w:color="auto"/>
            <w:left w:val="none" w:sz="0" w:space="0" w:color="auto"/>
            <w:bottom w:val="none" w:sz="0" w:space="0" w:color="auto"/>
            <w:right w:val="none" w:sz="0" w:space="0" w:color="auto"/>
          </w:divBdr>
        </w:div>
        <w:div w:id="949043170">
          <w:marLeft w:val="547"/>
          <w:marRight w:val="0"/>
          <w:marTop w:val="154"/>
          <w:marBottom w:val="0"/>
          <w:divBdr>
            <w:top w:val="none" w:sz="0" w:space="0" w:color="auto"/>
            <w:left w:val="none" w:sz="0" w:space="0" w:color="auto"/>
            <w:bottom w:val="none" w:sz="0" w:space="0" w:color="auto"/>
            <w:right w:val="none" w:sz="0" w:space="0" w:color="auto"/>
          </w:divBdr>
        </w:div>
        <w:div w:id="1775247202">
          <w:marLeft w:val="547"/>
          <w:marRight w:val="0"/>
          <w:marTop w:val="154"/>
          <w:marBottom w:val="0"/>
          <w:divBdr>
            <w:top w:val="none" w:sz="0" w:space="0" w:color="auto"/>
            <w:left w:val="none" w:sz="0" w:space="0" w:color="auto"/>
            <w:bottom w:val="none" w:sz="0" w:space="0" w:color="auto"/>
            <w:right w:val="none" w:sz="0" w:space="0" w:color="auto"/>
          </w:divBdr>
        </w:div>
      </w:divsChild>
    </w:div>
    <w:div w:id="1502771010">
      <w:bodyDiv w:val="1"/>
      <w:marLeft w:val="150"/>
      <w:marRight w:val="150"/>
      <w:marTop w:val="0"/>
      <w:marBottom w:val="0"/>
      <w:divBdr>
        <w:top w:val="none" w:sz="0" w:space="0" w:color="auto"/>
        <w:left w:val="none" w:sz="0" w:space="0" w:color="auto"/>
        <w:bottom w:val="none" w:sz="0" w:space="0" w:color="auto"/>
        <w:right w:val="none" w:sz="0" w:space="0" w:color="auto"/>
      </w:divBdr>
      <w:divsChild>
        <w:div w:id="1790853811">
          <w:marLeft w:val="0"/>
          <w:marRight w:val="0"/>
          <w:marTop w:val="0"/>
          <w:marBottom w:val="0"/>
          <w:divBdr>
            <w:top w:val="none" w:sz="0" w:space="0" w:color="auto"/>
            <w:left w:val="none" w:sz="0" w:space="0" w:color="auto"/>
            <w:bottom w:val="none" w:sz="0" w:space="0" w:color="auto"/>
            <w:right w:val="none" w:sz="0" w:space="0" w:color="auto"/>
          </w:divBdr>
          <w:divsChild>
            <w:div w:id="2057924375">
              <w:marLeft w:val="0"/>
              <w:marRight w:val="0"/>
              <w:marTop w:val="0"/>
              <w:marBottom w:val="0"/>
              <w:divBdr>
                <w:top w:val="single" w:sz="18" w:space="0" w:color="auto"/>
                <w:left w:val="none" w:sz="0" w:space="0" w:color="auto"/>
                <w:bottom w:val="none" w:sz="0" w:space="0" w:color="auto"/>
                <w:right w:val="none" w:sz="0" w:space="0" w:color="auto"/>
              </w:divBdr>
              <w:divsChild>
                <w:div w:id="145514977">
                  <w:marLeft w:val="0"/>
                  <w:marRight w:val="0"/>
                  <w:marTop w:val="0"/>
                  <w:marBottom w:val="150"/>
                  <w:divBdr>
                    <w:top w:val="single" w:sz="18" w:space="0" w:color="222222"/>
                    <w:left w:val="none" w:sz="0" w:space="0" w:color="auto"/>
                    <w:bottom w:val="none" w:sz="0" w:space="0" w:color="auto"/>
                    <w:right w:val="none" w:sz="0" w:space="0" w:color="auto"/>
                  </w:divBdr>
                  <w:divsChild>
                    <w:div w:id="564603333">
                      <w:marLeft w:val="0"/>
                      <w:marRight w:val="0"/>
                      <w:marTop w:val="0"/>
                      <w:marBottom w:val="0"/>
                      <w:divBdr>
                        <w:top w:val="none" w:sz="0" w:space="0" w:color="auto"/>
                        <w:left w:val="none" w:sz="0" w:space="0" w:color="auto"/>
                        <w:bottom w:val="none" w:sz="0" w:space="0" w:color="auto"/>
                        <w:right w:val="none" w:sz="0" w:space="0" w:color="auto"/>
                      </w:divBdr>
                      <w:divsChild>
                        <w:div w:id="465590442">
                          <w:marLeft w:val="0"/>
                          <w:marRight w:val="0"/>
                          <w:marTop w:val="0"/>
                          <w:marBottom w:val="0"/>
                          <w:divBdr>
                            <w:top w:val="none" w:sz="0" w:space="0" w:color="auto"/>
                            <w:left w:val="none" w:sz="0" w:space="0" w:color="auto"/>
                            <w:bottom w:val="none" w:sz="0" w:space="0" w:color="auto"/>
                            <w:right w:val="none" w:sz="0" w:space="0" w:color="auto"/>
                          </w:divBdr>
                          <w:divsChild>
                            <w:div w:id="10643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7947">
      <w:bodyDiv w:val="1"/>
      <w:marLeft w:val="0"/>
      <w:marRight w:val="0"/>
      <w:marTop w:val="0"/>
      <w:marBottom w:val="0"/>
      <w:divBdr>
        <w:top w:val="none" w:sz="0" w:space="0" w:color="auto"/>
        <w:left w:val="none" w:sz="0" w:space="0" w:color="auto"/>
        <w:bottom w:val="none" w:sz="0" w:space="0" w:color="auto"/>
        <w:right w:val="none" w:sz="0" w:space="0" w:color="auto"/>
      </w:divBdr>
    </w:div>
    <w:div w:id="203110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ww.vlaanderen.be/publicaties/veilig-fietst-het-langst-praktische-gids" TargetMode="External"/><Relationship Id="rId55" Type="http://schemas.openxmlformats.org/officeDocument/2006/relationships/hyperlink" Target="mailto:myprevention@securex.b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vorm-dc.be/fileadmin/media/NL/4.TOOLS/Schoonmaakgidsen/NL_Ergonomisch_schoonmaken.pdf"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2.wdp"/><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1.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ww.vlaanderen.be/publicaties/veilig-fietst-het-langst-praktische-gids" TargetMode="External"/><Relationship Id="rId57" Type="http://schemas.openxmlformats.org/officeDocument/2006/relationships/image" Target="media/image40.png"/><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vorm-dc.be"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731\Downloads\Guide_Template.dotx" TargetMode="External"/></Relationships>
</file>

<file path=word/theme/theme1.xml><?xml version="1.0" encoding="utf-8"?>
<a:theme xmlns:a="http://schemas.openxmlformats.org/drawingml/2006/main" name="Securex-branding">
  <a:themeElements>
    <a:clrScheme name="SECUREX">
      <a:dk1>
        <a:sysClr val="windowText" lastClr="000000"/>
      </a:dk1>
      <a:lt1>
        <a:sysClr val="window" lastClr="FFFFFF"/>
      </a:lt1>
      <a:dk2>
        <a:srgbClr val="000000"/>
      </a:dk2>
      <a:lt2>
        <a:srgbClr val="F8F8F8"/>
      </a:lt2>
      <a:accent1>
        <a:srgbClr val="44B8BE"/>
      </a:accent1>
      <a:accent2>
        <a:srgbClr val="E00030"/>
      </a:accent2>
      <a:accent3>
        <a:srgbClr val="4A1556"/>
      </a:accent3>
      <a:accent4>
        <a:srgbClr val="220638"/>
      </a:accent4>
      <a:accent5>
        <a:srgbClr val="000000"/>
      </a:accent5>
      <a:accent6>
        <a:srgbClr val="87888A"/>
      </a:accent6>
      <a:hlink>
        <a:srgbClr val="0000FF"/>
      </a:hlink>
      <a:folHlink>
        <a:srgbClr val="91919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effectLst/>
      </a:spPr>
      <a:bodyPr rtlCol="0" anchor="ctr"/>
      <a:lstStyle>
        <a:defPPr algn="ctr">
          <a:defRPr dirty="0" err="1" smtClean="0">
            <a:latin typeface="Morebi Rounded Medium"/>
            <a:cs typeface="Morebi Rounded Medium"/>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err="1" smtClean="0">
            <a:latin typeface="Morebi Rounded Medium"/>
            <a:cs typeface="Morebi Rounded Medium"/>
          </a:defRPr>
        </a:defPPr>
      </a:lstStyle>
    </a:txDef>
  </a:objectDefaults>
  <a:extraClrSchemeLst/>
  <a:extLst>
    <a:ext uri="{05A4C25C-085E-4340-85A3-A5531E510DB2}">
      <thm15:themeFamily xmlns:thm15="http://schemas.microsoft.com/office/thememl/2012/main" name="Securex-branding" id="{2EB7C237-0B73-4D0D-9EF7-B298A78C6F92}" vid="{B0BEA280-BD83-48F9-BFB7-B1978F55D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5A0DE04D5D754EA3E826359FC6CC95" ma:contentTypeVersion="5" ma:contentTypeDescription="Crée un document." ma:contentTypeScope="" ma:versionID="0c716ec0c7f60bb117af6710d13b5001">
  <xsd:schema xmlns:xsd="http://www.w3.org/2001/XMLSchema" xmlns:xs="http://www.w3.org/2001/XMLSchema" xmlns:p="http://schemas.microsoft.com/office/2006/metadata/properties" xmlns:ns2="1a50b54e-4bf5-419f-8825-e468c4b98b2a" xmlns:ns3="60e9fc5a-2830-4b4f-b827-73f6e7034121" targetNamespace="http://schemas.microsoft.com/office/2006/metadata/properties" ma:root="true" ma:fieldsID="2ba71c578f430b113e38145e43729093" ns2:_="" ns3:_="">
    <xsd:import namespace="1a50b54e-4bf5-419f-8825-e468c4b98b2a"/>
    <xsd:import namespace="60e9fc5a-2830-4b4f-b827-73f6e70341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0b54e-4bf5-419f-8825-e468c4b98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e9fc5a-2830-4b4f-b827-73f6e703412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D47C8-2D85-435B-8749-F9EDEE30F2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6A069C-43FD-4F07-964F-8DC67EB6A7EA}">
  <ds:schemaRefs>
    <ds:schemaRef ds:uri="http://schemas.openxmlformats.org/officeDocument/2006/bibliography"/>
  </ds:schemaRefs>
</ds:datastoreItem>
</file>

<file path=customXml/itemProps3.xml><?xml version="1.0" encoding="utf-8"?>
<ds:datastoreItem xmlns:ds="http://schemas.openxmlformats.org/officeDocument/2006/customXml" ds:itemID="{8C76EDAF-C6D3-4796-9CAA-76DF4729E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0b54e-4bf5-419f-8825-e468c4b98b2a"/>
    <ds:schemaRef ds:uri="60e9fc5a-2830-4b4f-b827-73f6e7034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CEBBE4-CFFB-4F0B-B1DA-51A361BA85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Guide_Template</Template>
  <TotalTime>0</TotalTime>
  <Pages>18</Pages>
  <Words>3897</Words>
  <Characters>21438</Characters>
  <Application>Microsoft Office Word</Application>
  <DocSecurity>0</DocSecurity>
  <Lines>178</Lines>
  <Paragraphs>50</Paragraphs>
  <ScaleCrop>false</ScaleCrop>
  <Company/>
  <LinksUpToDate>false</LinksUpToDate>
  <CharactersWithSpaces>25285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 de slag als huishoudhulp</dc:title>
  <dc:subject/>
  <dc:creator>Jessica Heremans</dc:creator>
  <cp:keywords/>
  <dc:description/>
  <cp:lastModifiedBy>Sophie Dumont</cp:lastModifiedBy>
  <cp:revision>966</cp:revision>
  <cp:lastPrinted>2017-03-30T16:52:00Z</cp:lastPrinted>
  <dcterms:created xsi:type="dcterms:W3CDTF">2023-06-27T16:21:00Z</dcterms:created>
  <dcterms:modified xsi:type="dcterms:W3CDTF">2023-10-06T14:57:00Z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0x010100DB5A0DE04D5D754EA3E826359FC6CC95</vt:lpwstr>
  </property>
  <property fmtid="{D5CDD505-2E9C-101B-9397-08002B2CF9AE}" pid="3" name="MediaServiceImageTags">
    <vt:lpwstr/>
  </property>
</Properties>
</file>